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5E4" w:rsidRPr="000A7FBE" w:rsidRDefault="003F7CD0" w:rsidP="0024253E">
      <w:pPr>
        <w:spacing w:before="240"/>
        <w:rPr>
          <w:rFonts w:ascii="Garamond" w:hAnsi="Garamond"/>
          <w:color w:val="FF6357"/>
          <w:sz w:val="28"/>
          <w:szCs w:val="28"/>
        </w:rPr>
      </w:pPr>
      <w:r w:rsidRPr="000A7FBE">
        <w:rPr>
          <w:rFonts w:ascii="Garamond" w:hAnsi="Garamond"/>
          <w:noProof/>
          <w:color w:val="FF6357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75807" behindDoc="1" locked="1" layoutInCell="1" allowOverlap="1" wp14:anchorId="536B05A6" wp14:editId="4BC49E8D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8443" cy="10691495"/>
                        </a:xfrm>
                      </wpg:grpSpPr>
                      <wpg:grpSp>
                        <wpg:cNvPr id="230" name="Группа 230"/>
                        <wpg:cNvGrpSpPr/>
                        <wpg:grpSpPr>
                          <a:xfrm>
                            <a:off x="616" y="0"/>
                            <a:ext cx="7558443" cy="10691495"/>
                            <a:chOff x="616" y="0"/>
                            <a:chExt cx="7558443" cy="10691495"/>
                          </a:xfrm>
                        </wpg:grpSpPr>
                        <pic:pic xmlns:pic="http://schemas.openxmlformats.org/drawingml/2006/picture">
                          <pic:nvPicPr>
                            <pic:cNvPr id="115" name="Рисунок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" y="0"/>
                              <a:ext cx="7558443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3899" y="300251"/>
                              <a:ext cx="1546860" cy="1699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9786" y="6631246"/>
                              <a:ext cx="3421224" cy="21020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9" name="Группа 229"/>
                        <wpg:cNvGrpSpPr/>
                        <wpg:grpSpPr>
                          <a:xfrm>
                            <a:off x="1924334" y="3456141"/>
                            <a:ext cx="3694017" cy="1134057"/>
                            <a:chOff x="0" y="44201"/>
                            <a:chExt cx="3694017" cy="1134057"/>
                          </a:xfrm>
                        </wpg:grpSpPr>
                        <wps:wsp>
                          <wps:cNvPr id="44" name="Прямая соединительная линия 44"/>
                          <wps:cNvCnPr/>
                          <wps:spPr>
                            <a:xfrm>
                              <a:off x="0" y="44201"/>
                              <a:ext cx="36898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0" y="611230"/>
                              <a:ext cx="369401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единительная линия 49"/>
                          <wps:cNvCnPr/>
                          <wps:spPr>
                            <a:xfrm>
                              <a:off x="0" y="1178258"/>
                              <a:ext cx="369401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6A7DF" id="Группа 231" o:spid="_x0000_s1026" style="position:absolute;margin-left:0;margin-top:0;width:595.3pt;height:841.9pt;z-index:-251740673;mso-position-horizontal:center;mso-position-horizontal-relative:page;mso-position-vertical:center;mso-position-vertical-relative:page;mso-width-relative:margin;mso-height-relative:margin" coordorigin="6" coordsize="75584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">
                <v:group id="Группа 230" o:spid="_x0000_s1027" style="position:absolute;left:6;width:75584;height:106914" coordorigin="6" coordsize="75584,10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15" o:spid="_x0000_s1028" type="#_x0000_t75" style="position:absolute;left:6;width:75584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">
                    <v:imagedata r:id="rId13" o:title=""/>
                    <v:path arrowok="t"/>
                  </v:shape>
                  <v:shape id="Рисунок 17" o:spid="_x0000_s1029" type="#_x0000_t75" style="position:absolute;left:3138;top:3002;width:15469;height:1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">
                    <v:imagedata r:id="rId14" o:title=""/>
                    <v:path arrowok="t"/>
                  </v:shape>
                  <v:shape id="Рисунок 32" o:spid="_x0000_s1030" type="#_x0000_t75" style="position:absolute;left:32097;top:66312;width:34213;height:2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">
                    <v:imagedata r:id="rId15" o:title=""/>
                    <v:path arrowok="t"/>
                  </v:shape>
                </v:group>
                <v:group id="Группа 229" o:spid="_x0000_s1031" style="position:absolute;left:19243;top:34561;width:36940;height:11340" coordorigin=",442" coordsize="3694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line id="Прямая соединительная линия 44" o:spid="_x0000_s1032" style="position:absolute;visibility:visible;mso-wrap-style:square" from="0,442" to="36898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45" o:spid="_x0000_s1033" style="position:absolute;visibility:visible;mso-wrap-style:square" from="0,6112" to="36940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yw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KZw/xJ/gFzdAAAA//8DAFBLAQItABQABgAIAAAAIQDb4fbL7gAAAIUBAAATAAAAAAAAAAAA&#10;AAAAAAAAAABbQ29udGVudF9UeXBlc10ueG1sUEsBAi0AFAAGAAgAAAAhAFr0LFu/AAAAFQEAAAsA&#10;AAAAAAAAAAAAAAAAHwEAAF9yZWxzLy5yZWxzUEsBAi0AFAAGAAgAAAAhAFCZDLD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49" o:spid="_x0000_s1034" style="position:absolute;visibility:visible;mso-wrap-style:square" from="0,11782" to="36940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" strokecolor="#5b9bd5 [3204]" strokeweight=".5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66510D" w:rsidRPr="000A7FBE" w:rsidRDefault="0066510D">
      <w:pPr>
        <w:rPr>
          <w:rFonts w:ascii="Garamond" w:hAnsi="Garamond"/>
          <w:color w:val="FF6357"/>
          <w:sz w:val="28"/>
          <w:szCs w:val="28"/>
          <w:lang w:val="en-US"/>
        </w:rPr>
      </w:pPr>
    </w:p>
    <w:p w:rsidR="00432057" w:rsidRDefault="00D00E2E" w:rsidP="0018124D">
      <w:pPr>
        <w:jc w:val="center"/>
        <w:rPr>
          <w:rFonts w:ascii="Garamond" w:hAnsi="Garamond"/>
          <w:b/>
          <w:color w:val="FF6357"/>
          <w:sz w:val="76"/>
          <w:szCs w:val="76"/>
        </w:rPr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B0A7542ADDF54B2CAB777F68ADE164ED"/>
          </w:placeholder>
        </w:sdtPr>
        <w:sdtEndPr/>
        <w:sdtContent>
          <w:r w:rsidR="0066510D" w:rsidRPr="0018124D">
            <w:rPr>
              <w:rFonts w:ascii="Garamond" w:hAnsi="Garamond"/>
              <w:b/>
              <w:color w:val="FF6357"/>
              <w:sz w:val="100"/>
              <w:szCs w:val="100"/>
            </w:rPr>
            <w:t>Портфолио</w:t>
          </w:r>
        </w:sdtContent>
      </w:sdt>
    </w:p>
    <w:tbl>
      <w:tblPr>
        <w:tblStyle w:val="a4"/>
        <w:tblpPr w:leftFromText="181" w:rightFromText="181" w:vertAnchor="page" w:horzAnchor="page" w:tblpXSpec="center" w:tblpY="4996"/>
        <w:tblW w:w="5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432057" w:rsidTr="00466F7D">
        <w:tc>
          <w:tcPr>
            <w:tcW w:w="5953" w:type="dxa"/>
          </w:tcPr>
          <w:p w:rsidR="000A7FBE" w:rsidRDefault="00E5621E" w:rsidP="00466F7D">
            <w:pPr>
              <w:spacing w:line="480" w:lineRule="auto"/>
              <w:jc w:val="center"/>
              <w:rPr>
                <w:rFonts w:ascii="Garamond" w:hAnsi="Garamond"/>
                <w:b/>
                <w:color w:val="FF6357"/>
                <w:sz w:val="40"/>
                <w:szCs w:val="40"/>
              </w:rPr>
            </w:pPr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>Ученицы 5-го класса</w:t>
            </w:r>
          </w:p>
          <w:p w:rsidR="00E5621E" w:rsidRPr="000A7FBE" w:rsidRDefault="00E5621E" w:rsidP="00466F7D">
            <w:pPr>
              <w:spacing w:line="480" w:lineRule="auto"/>
              <w:jc w:val="center"/>
              <w:rPr>
                <w:rFonts w:ascii="Garamond" w:hAnsi="Garamond"/>
                <w:b/>
                <w:color w:val="FF6357"/>
                <w:sz w:val="40"/>
                <w:szCs w:val="40"/>
              </w:rPr>
            </w:pPr>
            <w:proofErr w:type="spellStart"/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>Халиловой</w:t>
            </w:r>
            <w:proofErr w:type="spellEnd"/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>Хадиджи</w:t>
            </w:r>
            <w:proofErr w:type="spellEnd"/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color w:val="FF6357"/>
                <w:sz w:val="40"/>
                <w:szCs w:val="40"/>
              </w:rPr>
              <w:t>Насимовны</w:t>
            </w:r>
            <w:proofErr w:type="spellEnd"/>
          </w:p>
        </w:tc>
      </w:tr>
    </w:tbl>
    <w:p w:rsidR="0066510D" w:rsidRPr="0018124D" w:rsidRDefault="0066510D" w:rsidP="0018124D">
      <w:pPr>
        <w:jc w:val="center"/>
        <w:rPr>
          <w:rFonts w:ascii="Garamond" w:hAnsi="Garamond"/>
          <w:b/>
          <w:color w:val="FF6357"/>
          <w:sz w:val="76"/>
          <w:szCs w:val="76"/>
        </w:rPr>
      </w:pPr>
      <w:r w:rsidRPr="0018124D">
        <w:rPr>
          <w:rFonts w:ascii="Garamond" w:hAnsi="Garamond"/>
          <w:b/>
          <w:color w:val="FF6357"/>
          <w:sz w:val="76"/>
          <w:szCs w:val="76"/>
        </w:rPr>
        <w:br w:type="page"/>
      </w:r>
    </w:p>
    <w:p w:rsidR="001A096F" w:rsidRDefault="00E5621E" w:rsidP="00432057">
      <w:pPr>
        <w:ind w:right="1841"/>
        <w:rPr>
          <w:rFonts w:ascii="Garamond" w:hAnsi="Garamond"/>
          <w:color w:val="FF6357"/>
          <w:sz w:val="28"/>
          <w:szCs w:val="28"/>
        </w:rPr>
      </w:pPr>
      <w:r w:rsidRPr="00E5621E">
        <w:rPr>
          <w:rFonts w:ascii="Garamond" w:hAnsi="Garamond"/>
          <w:color w:val="FF6357"/>
          <w:sz w:val="28"/>
          <w:szCs w:val="28"/>
        </w:rPr>
        <w:lastRenderedPageBreak/>
        <w:drawing>
          <wp:inline distT="0" distB="0" distL="0" distR="0" wp14:anchorId="23120389" wp14:editId="46B626B7">
            <wp:extent cx="2160889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961" cy="30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3F" w:rsidRPr="0018124D" w:rsidRDefault="0010573F" w:rsidP="00432057">
      <w:pPr>
        <w:ind w:right="1841"/>
        <w:rPr>
          <w:rFonts w:ascii="Garamond" w:hAnsi="Garamond"/>
          <w:color w:val="FF6357"/>
          <w:sz w:val="28"/>
          <w:szCs w:val="28"/>
        </w:rPr>
      </w:pPr>
    </w:p>
    <w:tbl>
      <w:tblPr>
        <w:tblStyle w:val="a4"/>
        <w:tblpPr w:leftFromText="187" w:rightFromText="187" w:vertAnchor="page" w:horzAnchor="page" w:tblpX="4767" w:tblpY="2060"/>
        <w:tblOverlap w:val="never"/>
        <w:tblW w:w="6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</w:tblGrid>
      <w:tr w:rsidR="00432057" w:rsidTr="00121D05">
        <w:tc>
          <w:tcPr>
            <w:tcW w:w="6300" w:type="dxa"/>
          </w:tcPr>
          <w:p w:rsidR="00FD3E82" w:rsidRPr="003F7CD0" w:rsidRDefault="00E5621E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>
              <w:rPr>
                <w:rFonts w:ascii="Garamond" w:hAnsi="Garamond"/>
                <w:color w:val="FF6357"/>
                <w:sz w:val="28"/>
                <w:szCs w:val="28"/>
              </w:rPr>
              <w:t>ФИО</w:t>
            </w:r>
            <w:r w:rsidR="00FD3E82" w:rsidRPr="003F7CD0">
              <w:rPr>
                <w:rFonts w:ascii="Garamond" w:hAnsi="Garamond"/>
                <w:color w:val="FF6357"/>
                <w:sz w:val="28"/>
                <w:szCs w:val="28"/>
              </w:rPr>
              <w:t>:</w:t>
            </w:r>
            <w:r>
              <w:rPr>
                <w:rFonts w:ascii="Garamond" w:hAnsi="Garamond"/>
                <w:color w:val="FF6357"/>
                <w:sz w:val="28"/>
                <w:szCs w:val="28"/>
              </w:rPr>
              <w:t xml:space="preserve"> Халилова </w:t>
            </w:r>
            <w:proofErr w:type="spellStart"/>
            <w:r>
              <w:rPr>
                <w:rFonts w:ascii="Garamond" w:hAnsi="Garamond"/>
                <w:color w:val="FF6357"/>
                <w:sz w:val="28"/>
                <w:szCs w:val="28"/>
              </w:rPr>
              <w:t>Хадиджа</w:t>
            </w:r>
            <w:proofErr w:type="spellEnd"/>
            <w:r>
              <w:rPr>
                <w:rFonts w:ascii="Garamond" w:hAnsi="Garamond"/>
                <w:color w:val="FF635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aramond" w:hAnsi="Garamond"/>
                <w:color w:val="FF6357"/>
                <w:sz w:val="28"/>
                <w:szCs w:val="28"/>
              </w:rPr>
              <w:t>Насимовна</w:t>
            </w:r>
            <w:proofErr w:type="spellEnd"/>
          </w:p>
          <w:p w:rsidR="00FD3E82" w:rsidRPr="003F7CD0" w:rsidRDefault="00FD3E82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 w:rsidRPr="003F7CD0">
              <w:rPr>
                <w:rFonts w:ascii="Garamond" w:hAnsi="Garamond"/>
                <w:color w:val="FF6357"/>
                <w:sz w:val="28"/>
                <w:szCs w:val="28"/>
              </w:rPr>
              <w:t>Дата рождения:</w:t>
            </w:r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10.01.2013</w:t>
            </w:r>
          </w:p>
          <w:p w:rsidR="00FD3E82" w:rsidRPr="003F7CD0" w:rsidRDefault="00E5621E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>
              <w:rPr>
                <w:rFonts w:ascii="Garamond" w:hAnsi="Garamond"/>
                <w:color w:val="FF6357"/>
                <w:sz w:val="28"/>
                <w:szCs w:val="28"/>
              </w:rPr>
              <w:t>Село</w:t>
            </w:r>
            <w:r w:rsidR="00FD3E82" w:rsidRPr="003F7CD0">
              <w:rPr>
                <w:rFonts w:ascii="Garamond" w:hAnsi="Garamond"/>
                <w:color w:val="FF6357"/>
                <w:sz w:val="28"/>
                <w:szCs w:val="28"/>
              </w:rPr>
              <w:t>:</w:t>
            </w:r>
            <w:r>
              <w:rPr>
                <w:rFonts w:ascii="Garamond" w:hAnsi="Garamond"/>
                <w:color w:val="FF635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aramond" w:hAnsi="Garamond"/>
                <w:color w:val="FF6357"/>
                <w:sz w:val="28"/>
                <w:szCs w:val="28"/>
              </w:rPr>
              <w:t>Канциль</w:t>
            </w:r>
            <w:proofErr w:type="spellEnd"/>
          </w:p>
          <w:p w:rsidR="00FD3E82" w:rsidRPr="003F7CD0" w:rsidRDefault="00FD3E82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 w:rsidRPr="003F7CD0">
              <w:rPr>
                <w:rFonts w:ascii="Garamond" w:hAnsi="Garamond"/>
                <w:color w:val="FF6357"/>
                <w:sz w:val="28"/>
                <w:szCs w:val="28"/>
              </w:rPr>
              <w:t>Адрес:</w:t>
            </w:r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</w:t>
            </w:r>
            <w:proofErr w:type="spellStart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>Хивский</w:t>
            </w:r>
            <w:proofErr w:type="spellEnd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>район,село</w:t>
            </w:r>
            <w:proofErr w:type="spellEnd"/>
            <w:proofErr w:type="gramEnd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</w:t>
            </w:r>
            <w:proofErr w:type="spellStart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>Канциль</w:t>
            </w:r>
            <w:proofErr w:type="spellEnd"/>
          </w:p>
          <w:p w:rsidR="00FD3E82" w:rsidRPr="003F7CD0" w:rsidRDefault="00FD3E82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 w:rsidRPr="003F7CD0">
              <w:rPr>
                <w:rFonts w:ascii="Garamond" w:hAnsi="Garamond"/>
                <w:color w:val="FF6357"/>
                <w:sz w:val="28"/>
                <w:szCs w:val="28"/>
              </w:rPr>
              <w:t>Школа:</w:t>
            </w:r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МКОУ «</w:t>
            </w:r>
            <w:proofErr w:type="spellStart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>Канцильская</w:t>
            </w:r>
            <w:proofErr w:type="spellEnd"/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СОШ»</w:t>
            </w:r>
          </w:p>
          <w:p w:rsidR="00FD3E82" w:rsidRPr="00FD3E82" w:rsidRDefault="00FD3E82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  <w:r w:rsidRPr="003F7CD0">
              <w:rPr>
                <w:rFonts w:ascii="Garamond" w:hAnsi="Garamond"/>
                <w:color w:val="FF6357"/>
                <w:sz w:val="28"/>
                <w:szCs w:val="28"/>
              </w:rPr>
              <w:t>Класс, год:</w:t>
            </w:r>
            <w:r w:rsidR="00E5621E">
              <w:rPr>
                <w:rFonts w:ascii="Garamond" w:hAnsi="Garamond"/>
                <w:color w:val="FF6357"/>
                <w:sz w:val="28"/>
                <w:szCs w:val="28"/>
              </w:rPr>
              <w:t xml:space="preserve"> 5 класс, 2023год</w:t>
            </w:r>
          </w:p>
        </w:tc>
      </w:tr>
      <w:tr w:rsidR="00121D05" w:rsidTr="00121D05">
        <w:tc>
          <w:tcPr>
            <w:tcW w:w="6300" w:type="dxa"/>
          </w:tcPr>
          <w:p w:rsidR="00121D05" w:rsidRPr="003F7CD0" w:rsidRDefault="00121D05" w:rsidP="00121D05">
            <w:pPr>
              <w:spacing w:line="600" w:lineRule="auto"/>
              <w:ind w:right="-18"/>
              <w:rPr>
                <w:rFonts w:ascii="Garamond" w:hAnsi="Garamond"/>
                <w:color w:val="FF6357"/>
                <w:sz w:val="28"/>
                <w:szCs w:val="28"/>
              </w:rPr>
            </w:pPr>
          </w:p>
        </w:tc>
      </w:tr>
    </w:tbl>
    <w:p w:rsidR="00C74449" w:rsidRPr="0018124D" w:rsidRDefault="00C74449" w:rsidP="0010573F">
      <w:pPr>
        <w:ind w:right="1841"/>
        <w:rPr>
          <w:rFonts w:ascii="Garamond" w:hAnsi="Garamond"/>
          <w:color w:val="FF6357"/>
          <w:sz w:val="28"/>
          <w:szCs w:val="28"/>
        </w:rPr>
      </w:pPr>
      <w:bookmarkStart w:id="0" w:name="_GoBack"/>
      <w:bookmarkEnd w:id="0"/>
    </w:p>
    <w:p w:rsidR="007329BA" w:rsidRPr="0018124D" w:rsidRDefault="007329BA" w:rsidP="00271FD4">
      <w:pPr>
        <w:rPr>
          <w:rFonts w:ascii="Garamond" w:hAnsi="Garamond"/>
          <w:color w:val="FF6357"/>
          <w:sz w:val="28"/>
          <w:szCs w:val="28"/>
        </w:rPr>
      </w:pPr>
      <w:r w:rsidRPr="0018124D">
        <w:rPr>
          <w:rFonts w:ascii="Garamond" w:hAnsi="Garamond"/>
          <w:color w:val="FF6357"/>
          <w:sz w:val="28"/>
          <w:szCs w:val="28"/>
        </w:rPr>
        <w:br w:type="page"/>
      </w:r>
      <w:r w:rsidR="003F7CD0">
        <w:rPr>
          <w:rFonts w:ascii="Garamond" w:hAnsi="Garamond"/>
          <w:noProof/>
          <w:color w:val="FF6357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7446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8443" cy="10691495"/>
                        </a:xfrm>
                      </wpg:grpSpPr>
                      <wpg:grpSp>
                        <wpg:cNvPr id="237" name="Группа 237"/>
                        <wpg:cNvGrpSpPr/>
                        <wpg:grpSpPr>
                          <a:xfrm>
                            <a:off x="616" y="0"/>
                            <a:ext cx="7558443" cy="10691495"/>
                            <a:chOff x="616" y="0"/>
                            <a:chExt cx="7558443" cy="10691495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" y="0"/>
                              <a:ext cx="7558443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" name="Рисунок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251" y="681535"/>
                              <a:ext cx="1123315" cy="1073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2633" y="8065827"/>
                              <a:ext cx="603250" cy="4857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Рисунок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22627" y="8816454"/>
                              <a:ext cx="591185" cy="1209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6" name="Группа 236"/>
                        <wpg:cNvGrpSpPr/>
                        <wpg:grpSpPr>
                          <a:xfrm>
                            <a:off x="1351127" y="2423046"/>
                            <a:ext cx="4827825" cy="3520273"/>
                            <a:chOff x="-1" y="594246"/>
                            <a:chExt cx="4827825" cy="3520273"/>
                          </a:xfrm>
                        </wpg:grpSpPr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-1" y="594246"/>
                              <a:ext cx="4827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1097142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Прямая соединительная линия 84"/>
                          <wps:cNvCnPr/>
                          <wps:spPr>
                            <a:xfrm>
                              <a:off x="0" y="1600038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Прямая соединительная линия 85"/>
                          <wps:cNvCnPr/>
                          <wps:spPr>
                            <a:xfrm>
                              <a:off x="0" y="2102935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Прямая соединительная линия 86"/>
                          <wps:cNvCnPr/>
                          <wps:spPr>
                            <a:xfrm>
                              <a:off x="0" y="2605831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Прямая соединительная линия 87"/>
                          <wps:cNvCnPr/>
                          <wps:spPr>
                            <a:xfrm>
                              <a:off x="0" y="3108727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Прямая соединительная линия 88"/>
                          <wps:cNvCnPr/>
                          <wps:spPr>
                            <a:xfrm>
                              <a:off x="0" y="3611623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Прямая соединительная линия 93"/>
                          <wps:cNvCnPr/>
                          <wps:spPr>
                            <a:xfrm>
                              <a:off x="0" y="4114519"/>
                              <a:ext cx="482782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44B0C" id="Группа 239" o:spid="_x0000_s1026" style="position:absolute;margin-left:0;margin-top:0;width:595.3pt;height:841.9pt;z-index:-251542016;mso-position-horizontal:center;mso-position-horizontal-relative:page;mso-position-vertical:center;mso-position-vertical-relative:page;mso-width-relative:margin;mso-height-relative:margin" coordorigin="6" coordsize="75584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">
                <v:group id="Группа 237" o:spid="_x0000_s1027" style="position:absolute;left:6;width:75584;height:106914" coordorigin="6" coordsize="75584,10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Рисунок 26" o:spid="_x0000_s1028" type="#_x0000_t75" style="position:absolute;left:6;width:75584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">
                    <v:imagedata r:id="rId13" o:title=""/>
                    <v:path arrowok="t"/>
                  </v:shape>
                  <v:shape id="Рисунок 94" o:spid="_x0000_s1029" type="#_x0000_t75" style="position:absolute;left:3002;top:6815;width:11233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">
                    <v:imagedata r:id="rId20" o:title=""/>
                    <v:path arrowok="t"/>
                  </v:shape>
                  <v:shape id="Рисунок 95" o:spid="_x0000_s1030" type="#_x0000_t75" style="position:absolute;left:31526;top:80658;width:603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">
                    <v:imagedata r:id="rId21" o:title=""/>
                    <v:path arrowok="t"/>
                  </v:shape>
                  <v:shape id="Рисунок 96" o:spid="_x0000_s1031" type="#_x0000_t75" style="position:absolute;left:53226;top:88164;width:5912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">
                    <v:imagedata r:id="rId22" o:title=""/>
                    <v:path arrowok="t"/>
                  </v:shape>
                </v:group>
                <v:group id="Группа 236" o:spid="_x0000_s1032" style="position:absolute;left:13511;top:24230;width:48278;height:35203" coordorigin=",5942" coordsize="48278,3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line id="Прямая соединительная линия 82" o:spid="_x0000_s1033" style="position:absolute;visibility:visible;mso-wrap-style:square" from="0,5942" to="48278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83" o:spid="_x0000_s1034" style="position:absolute;visibility:visible;mso-wrap-style:square" from="0,10971" to="48278,10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84" o:spid="_x0000_s1035" style="position:absolute;visibility:visible;mso-wrap-style:square" from="0,16000" to="48278,1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85" o:spid="_x0000_s1036" style="position:absolute;visibility:visible;mso-wrap-style:square" from="0,21029" to="48278,2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86" o:spid="_x0000_s1037" style="position:absolute;visibility:visible;mso-wrap-style:square" from="0,26058" to="48278,2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" strokecolor="#5b9bd5 [3204]" strokeweight=".5pt">
                    <v:stroke joinstyle="miter"/>
                  </v:line>
                  <v:line id="Прямая соединительная линия 87" o:spid="_x0000_s1038" style="position:absolute;visibility:visible;mso-wrap-style:square" from="0,31087" to="48278,3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88" o:spid="_x0000_s1039" style="position:absolute;visibility:visible;mso-wrap-style:square" from="0,36116" to="48278,3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" strokecolor="#5b9bd5 [3204]" strokeweight=".5pt">
                    <v:stroke joinstyle="miter"/>
                  </v:line>
                  <v:line id="Прямая соединительная линия 93" o:spid="_x0000_s1040" style="position:absolute;visibility:visible;mso-wrap-style:square" from="0,41145" to="48278,4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" strokecolor="#5b9bd5 [3204]" strokeweight=".5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  <w:r w:rsidR="000F7184" w:rsidRPr="0018124D">
        <w:rPr>
          <w:rFonts w:ascii="Garamond" w:hAnsi="Garamond"/>
          <w:color w:val="FF6357"/>
          <w:sz w:val="28"/>
          <w:szCs w:val="28"/>
        </w:rPr>
        <w:tab/>
      </w:r>
    </w:p>
    <w:p w:rsidR="000A7FBE" w:rsidRPr="0018124D" w:rsidRDefault="000A7FBE" w:rsidP="002D2A8C">
      <w:pPr>
        <w:tabs>
          <w:tab w:val="left" w:pos="3585"/>
        </w:tabs>
        <w:rPr>
          <w:rFonts w:ascii="Garamond" w:hAnsi="Garamond"/>
          <w:color w:val="FF6357"/>
          <w:sz w:val="28"/>
          <w:szCs w:val="28"/>
        </w:rPr>
      </w:pPr>
    </w:p>
    <w:sdt>
      <w:sdtPr>
        <w:rPr>
          <w:rFonts w:ascii="Garamond" w:hAnsi="Garamond"/>
          <w:b/>
          <w:color w:val="FF6357"/>
          <w:sz w:val="72"/>
          <w:szCs w:val="72"/>
        </w:rPr>
        <w:id w:val="-548839956"/>
        <w:placeholder>
          <w:docPart w:val="B0A7542ADDF54B2CAB777F68ADE164ED"/>
        </w:placeholder>
      </w:sdtPr>
      <w:sdtEndPr/>
      <w:sdtContent>
        <w:p w:rsidR="000F239A" w:rsidRPr="00F32489" w:rsidRDefault="00FD3E82" w:rsidP="000A7FBE">
          <w:pPr>
            <w:ind w:right="-1"/>
            <w:jc w:val="center"/>
            <w:rPr>
              <w:rFonts w:ascii="Garamond" w:hAnsi="Garamond"/>
              <w:b/>
              <w:color w:val="FF6357"/>
              <w:sz w:val="72"/>
              <w:szCs w:val="72"/>
            </w:rPr>
          </w:pPr>
          <w:r w:rsidRPr="00F32489">
            <w:rPr>
              <w:rFonts w:ascii="Garamond" w:hAnsi="Garamond"/>
              <w:b/>
              <w:color w:val="FF6357"/>
              <w:sz w:val="72"/>
              <w:szCs w:val="72"/>
            </w:rPr>
            <w:t>Обо мне</w:t>
          </w:r>
        </w:p>
      </w:sdtContent>
    </w:sdt>
    <w:tbl>
      <w:tblPr>
        <w:tblStyle w:val="a4"/>
        <w:tblpPr w:leftFromText="181" w:rightFromText="181" w:vertAnchor="page" w:horzAnchor="page" w:tblpXSpec="center" w:tblpY="3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FD3E82" w:rsidTr="000A7FBE">
        <w:tc>
          <w:tcPr>
            <w:tcW w:w="7797" w:type="dxa"/>
          </w:tcPr>
          <w:p w:rsidR="000A7FBE" w:rsidRDefault="000A7FBE" w:rsidP="000A7FBE">
            <w:pPr>
              <w:spacing w:line="600" w:lineRule="auto"/>
              <w:rPr>
                <w:rFonts w:ascii="Garamond" w:hAnsi="Garamond"/>
                <w:color w:val="FF6357"/>
                <w:sz w:val="28"/>
                <w:szCs w:val="28"/>
              </w:rPr>
            </w:pPr>
          </w:p>
        </w:tc>
      </w:tr>
    </w:tbl>
    <w:p w:rsidR="000A7FBE" w:rsidRPr="0018124D" w:rsidRDefault="000A7FBE" w:rsidP="000F239A">
      <w:pPr>
        <w:tabs>
          <w:tab w:val="left" w:pos="2127"/>
          <w:tab w:val="left" w:pos="6096"/>
        </w:tabs>
        <w:rPr>
          <w:rFonts w:ascii="Garamond" w:hAnsi="Garamond"/>
          <w:color w:val="FF6357"/>
          <w:sz w:val="28"/>
          <w:szCs w:val="28"/>
        </w:rPr>
      </w:pPr>
    </w:p>
    <w:p w:rsidR="00D73CA2" w:rsidRPr="0018124D" w:rsidRDefault="00D73CA2" w:rsidP="000C0A72">
      <w:pPr>
        <w:tabs>
          <w:tab w:val="left" w:pos="2057"/>
        </w:tabs>
        <w:ind w:right="1274"/>
        <w:rPr>
          <w:rFonts w:ascii="Garamond" w:hAnsi="Garamond"/>
          <w:color w:val="FF6357"/>
          <w:sz w:val="28"/>
          <w:szCs w:val="28"/>
        </w:rPr>
      </w:pPr>
    </w:p>
    <w:p w:rsidR="003146CA" w:rsidRPr="0018124D" w:rsidRDefault="003146CA" w:rsidP="008F0F2A">
      <w:pPr>
        <w:tabs>
          <w:tab w:val="left" w:pos="1418"/>
          <w:tab w:val="left" w:pos="6096"/>
        </w:tabs>
        <w:ind w:right="1274"/>
        <w:rPr>
          <w:rFonts w:ascii="Garamond" w:hAnsi="Garamond"/>
          <w:color w:val="FF6357"/>
          <w:sz w:val="28"/>
          <w:szCs w:val="28"/>
        </w:rPr>
      </w:pPr>
    </w:p>
    <w:p w:rsidR="003146CA" w:rsidRPr="0018124D" w:rsidRDefault="003146CA" w:rsidP="008F0F2A">
      <w:pPr>
        <w:tabs>
          <w:tab w:val="left" w:pos="1418"/>
          <w:tab w:val="left" w:pos="6096"/>
        </w:tabs>
        <w:ind w:right="1274"/>
        <w:rPr>
          <w:rFonts w:ascii="Garamond" w:hAnsi="Garamond"/>
          <w:color w:val="FF6357"/>
          <w:sz w:val="28"/>
          <w:szCs w:val="28"/>
        </w:rPr>
      </w:pPr>
    </w:p>
    <w:p w:rsidR="00A707BF" w:rsidRPr="0018124D" w:rsidRDefault="00A707BF" w:rsidP="008F0F2A">
      <w:pPr>
        <w:tabs>
          <w:tab w:val="left" w:pos="1418"/>
          <w:tab w:val="left" w:pos="6096"/>
        </w:tabs>
        <w:ind w:right="1274"/>
        <w:rPr>
          <w:rFonts w:ascii="Garamond" w:hAnsi="Garamond"/>
          <w:color w:val="FF6357"/>
          <w:sz w:val="28"/>
          <w:szCs w:val="28"/>
        </w:rPr>
      </w:pPr>
    </w:p>
    <w:p w:rsidR="000F239A" w:rsidRPr="0018124D" w:rsidRDefault="000F239A">
      <w:pPr>
        <w:rPr>
          <w:rFonts w:ascii="Garamond" w:hAnsi="Garamond"/>
          <w:color w:val="FF6357"/>
          <w:sz w:val="28"/>
          <w:szCs w:val="28"/>
        </w:rPr>
      </w:pPr>
      <w:r w:rsidRPr="0018124D">
        <w:rPr>
          <w:rFonts w:ascii="Garamond" w:hAnsi="Garamond"/>
          <w:color w:val="FF6357"/>
          <w:sz w:val="28"/>
          <w:szCs w:val="28"/>
        </w:rPr>
        <w:br w:type="page"/>
      </w:r>
    </w:p>
    <w:p w:rsidR="007F5698" w:rsidRPr="0018124D" w:rsidRDefault="003F7CD0" w:rsidP="00F32489">
      <w:pPr>
        <w:tabs>
          <w:tab w:val="left" w:pos="2127"/>
          <w:tab w:val="left" w:pos="6096"/>
        </w:tabs>
        <w:rPr>
          <w:rFonts w:ascii="Garamond" w:hAnsi="Garamond"/>
          <w:color w:val="FF6357"/>
          <w:sz w:val="28"/>
          <w:szCs w:val="28"/>
        </w:rPr>
      </w:pPr>
      <w:r>
        <w:rPr>
          <w:rFonts w:ascii="Garamond" w:hAnsi="Garamond"/>
          <w:noProof/>
          <w:color w:val="FF6357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76512" behindDoc="1" locked="1" layoutInCell="1" allowOverlap="1" wp14:anchorId="01033625" wp14:editId="7340ED0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9675" cy="10691495"/>
                <wp:effectExtent l="0" t="0" r="3175" b="0"/>
                <wp:wrapNone/>
                <wp:docPr id="24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8443" cy="10691495"/>
                        </a:xfrm>
                      </wpg:grpSpPr>
                      <wpg:grpSp>
                        <wpg:cNvPr id="240" name="Группа 240"/>
                        <wpg:cNvGrpSpPr/>
                        <wpg:grpSpPr>
                          <a:xfrm>
                            <a:off x="616" y="0"/>
                            <a:ext cx="7558443" cy="10691495"/>
                            <a:chOff x="616" y="0"/>
                            <a:chExt cx="7558443" cy="10691495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" y="0"/>
                              <a:ext cx="7558443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" name="Рисунок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5337" y="7888406"/>
                              <a:ext cx="2592705" cy="1328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Рисунок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024" y="3193576"/>
                              <a:ext cx="723265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" name="Рисунок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2561" y="614149"/>
                              <a:ext cx="586740" cy="883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" name="Группа 101"/>
                        <wpg:cNvGrpSpPr/>
                        <wpg:grpSpPr>
                          <a:xfrm>
                            <a:off x="1842448" y="2242782"/>
                            <a:ext cx="3873500" cy="5252085"/>
                            <a:chOff x="0" y="288675"/>
                            <a:chExt cx="3872665" cy="5254872"/>
                          </a:xfrm>
                        </wpg:grpSpPr>
                        <pic:pic xmlns:pic="http://schemas.openxmlformats.org/drawingml/2006/picture">
                          <pic:nvPicPr>
                            <pic:cNvPr id="97" name="Рисунок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8675"/>
                              <a:ext cx="1569706" cy="22956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" name="Рисунок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47853"/>
                              <a:ext cx="1569706" cy="22956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Рисунок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2683" y="288676"/>
                              <a:ext cx="1569705" cy="22956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" name="Рисунок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2959" y="3247822"/>
                              <a:ext cx="1569706" cy="22956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E06A3" id="Группа 241" o:spid="_x0000_s1026" style="position:absolute;margin-left:0;margin-top:0;width:595.25pt;height:841.85pt;z-index:-251539968;mso-position-horizontal:center;mso-position-horizontal-relative:page;mso-position-vertical:center;mso-position-vertical-relative:page;mso-width-relative:margin;mso-height-relative:margin" coordorigin="6" coordsize="75584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">
                <v:group id="Группа 240" o:spid="_x0000_s1027" style="position:absolute;left:6;width:75584;height:106914" coordorigin="6" coordsize="75584,10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Рисунок 46" o:spid="_x0000_s1028" type="#_x0000_t75" style="position:absolute;left:6;width:75584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">
                    <v:imagedata r:id="rId13" o:title=""/>
                    <v:path arrowok="t"/>
                  </v:shape>
                  <v:shape id="Рисунок 102" o:spid="_x0000_s1029" type="#_x0000_t75" style="position:absolute;left:31253;top:78884;width:25927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">
                    <v:imagedata r:id="rId27" o:title=""/>
                    <v:path arrowok="t"/>
                  </v:shape>
                  <v:shape id="Рисунок 103" o:spid="_x0000_s1030" type="#_x0000_t75" style="position:absolute;left:4640;top:31935;width:7232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">
                    <v:imagedata r:id="rId28" o:title=""/>
                    <v:path arrowok="t"/>
                  </v:shape>
                  <v:shape id="Рисунок 124" o:spid="_x0000_s1031" type="#_x0000_t75" style="position:absolute;left:63325;top:6141;width:5868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">
                    <v:imagedata r:id="rId29" o:title=""/>
                    <v:path arrowok="t"/>
                  </v:shape>
                </v:group>
                <v:group id="Группа 101" o:spid="_x0000_s1032" style="position:absolute;left:18424;top:22427;width:38735;height:52521" coordorigin=",2886" coordsize="38726,5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Рисунок 97" o:spid="_x0000_s1033" type="#_x0000_t75" style="position:absolute;top:2886;width:15697;height:2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">
                    <v:imagedata r:id="rId30" o:title=""/>
                    <v:path arrowok="t"/>
                  </v:shape>
                  <v:shape id="Рисунок 98" o:spid="_x0000_s1034" type="#_x0000_t75" style="position:absolute;top:32478;width:15697;height:2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">
                    <v:imagedata r:id="rId30" o:title=""/>
                    <v:path arrowok="t"/>
                  </v:shape>
                  <v:shape id="Рисунок 99" o:spid="_x0000_s1035" type="#_x0000_t75" style="position:absolute;left:23026;top:2886;width:15697;height:2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">
                    <v:imagedata r:id="rId30" o:title=""/>
                    <v:path arrowok="t"/>
                  </v:shape>
                  <v:shape id="Рисунок 100" o:spid="_x0000_s1036" type="#_x0000_t75" style="position:absolute;left:23029;top:32478;width:15697;height:2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">
                    <v:imagedata r:id="rId30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677E12" w:rsidRPr="0018124D" w:rsidRDefault="00677E12" w:rsidP="00677E12">
      <w:pPr>
        <w:tabs>
          <w:tab w:val="left" w:pos="6096"/>
        </w:tabs>
        <w:rPr>
          <w:rFonts w:ascii="Garamond" w:hAnsi="Garamond"/>
          <w:color w:val="FF6357"/>
          <w:sz w:val="28"/>
          <w:szCs w:val="28"/>
        </w:rPr>
      </w:pPr>
    </w:p>
    <w:sdt>
      <w:sdtPr>
        <w:rPr>
          <w:rFonts w:ascii="Garamond" w:hAnsi="Garamond"/>
          <w:color w:val="FF6357"/>
          <w:sz w:val="72"/>
          <w:szCs w:val="72"/>
        </w:rPr>
        <w:id w:val="1802648698"/>
        <w:placeholder>
          <w:docPart w:val="07B4F33757574CF6A085F0BBBAF755F6"/>
        </w:placeholder>
      </w:sdtPr>
      <w:sdtEndPr>
        <w:rPr>
          <w:b/>
        </w:rPr>
      </w:sdtEndPr>
      <w:sdtContent>
        <w:p w:rsidR="00677E12" w:rsidRPr="00F32489" w:rsidRDefault="00F32489" w:rsidP="00F32489">
          <w:pPr>
            <w:ind w:right="-28"/>
            <w:jc w:val="center"/>
            <w:rPr>
              <w:rFonts w:ascii="Garamond" w:hAnsi="Garamond"/>
              <w:b/>
              <w:color w:val="FF6357"/>
              <w:sz w:val="72"/>
              <w:szCs w:val="72"/>
            </w:rPr>
          </w:pPr>
          <w:r w:rsidRPr="00F32489">
            <w:rPr>
              <w:rFonts w:ascii="Garamond" w:hAnsi="Garamond"/>
              <w:b/>
              <w:color w:val="FF6357"/>
              <w:sz w:val="72"/>
              <w:szCs w:val="72"/>
            </w:rPr>
            <w:t>Моя семья</w:t>
          </w:r>
        </w:p>
      </w:sdtContent>
    </w:sdt>
    <w:p w:rsidR="000A7FBE" w:rsidRDefault="000A7FBE" w:rsidP="00F32489">
      <w:pPr>
        <w:tabs>
          <w:tab w:val="left" w:pos="3060"/>
          <w:tab w:val="left" w:pos="6840"/>
        </w:tabs>
        <w:rPr>
          <w:rFonts w:ascii="Garamond" w:hAnsi="Garamond"/>
          <w:color w:val="FF6357"/>
          <w:sz w:val="28"/>
          <w:szCs w:val="28"/>
        </w:rPr>
      </w:pPr>
    </w:p>
    <w:p w:rsidR="007F5698" w:rsidRPr="00F32489" w:rsidRDefault="00F32489" w:rsidP="00F32489">
      <w:pPr>
        <w:tabs>
          <w:tab w:val="left" w:pos="3060"/>
          <w:tab w:val="left" w:pos="6840"/>
        </w:tabs>
        <w:rPr>
          <w:rFonts w:ascii="Garamond" w:hAnsi="Garamond"/>
          <w:color w:val="FF6357"/>
          <w:sz w:val="36"/>
          <w:szCs w:val="36"/>
        </w:rPr>
      </w:pPr>
      <w:r>
        <w:rPr>
          <w:rFonts w:ascii="Garamond" w:hAnsi="Garamond"/>
          <w:color w:val="FF6357"/>
          <w:sz w:val="28"/>
          <w:szCs w:val="28"/>
        </w:rPr>
        <w:tab/>
      </w:r>
      <w:r w:rsidRPr="00F32489">
        <w:rPr>
          <w:rFonts w:ascii="Garamond" w:hAnsi="Garamond"/>
          <w:color w:val="FF6357"/>
          <w:sz w:val="36"/>
          <w:szCs w:val="36"/>
        </w:rPr>
        <w:t>Мама</w:t>
      </w:r>
      <w:r>
        <w:rPr>
          <w:rFonts w:ascii="Garamond" w:hAnsi="Garamond"/>
          <w:color w:val="FF6357"/>
          <w:sz w:val="36"/>
          <w:szCs w:val="36"/>
        </w:rPr>
        <w:tab/>
        <w:t>Папа</w:t>
      </w:r>
    </w:p>
    <w:p w:rsidR="00F8540D" w:rsidRPr="0018124D" w:rsidRDefault="00EB116D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  <w:r>
        <w:rPr>
          <w:rFonts w:ascii="Garamond" w:hAnsi="Garamond"/>
          <w:noProof/>
          <w:color w:val="FF6357"/>
          <w:sz w:val="28"/>
          <w:szCs w:val="28"/>
          <w:lang w:eastAsia="ru-RU"/>
        </w:rPr>
        <w:drawing>
          <wp:anchor distT="0" distB="0" distL="114300" distR="114300" simplePos="0" relativeHeight="251799040" behindDoc="1" locked="0" layoutInCell="1" allowOverlap="1" wp14:anchorId="36BE9789" wp14:editId="48C834F7">
            <wp:simplePos x="0" y="0"/>
            <wp:positionH relativeFrom="column">
              <wp:posOffset>3916680</wp:posOffset>
            </wp:positionH>
            <wp:positionV relativeFrom="paragraph">
              <wp:posOffset>17145</wp:posOffset>
            </wp:positionV>
            <wp:extent cx="1295400" cy="205853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сто для фотографии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color w:val="FF6357"/>
          <w:sz w:val="28"/>
          <w:szCs w:val="28"/>
          <w:lang w:eastAsia="ru-RU"/>
        </w:rPr>
        <w:drawing>
          <wp:anchor distT="0" distB="0" distL="114300" distR="114300" simplePos="0" relativeHeight="251796992" behindDoc="1" locked="0" layoutInCell="1" allowOverlap="1" wp14:anchorId="43A4CB89" wp14:editId="24211E83">
            <wp:simplePos x="0" y="0"/>
            <wp:positionH relativeFrom="column">
              <wp:posOffset>1611630</wp:posOffset>
            </wp:positionH>
            <wp:positionV relativeFrom="paragraph">
              <wp:posOffset>16510</wp:posOffset>
            </wp:positionV>
            <wp:extent cx="1295400" cy="20585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сто для фотографии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40D" w:rsidRPr="0018124D" w:rsidRDefault="00F8540D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F8540D" w:rsidRPr="0018124D" w:rsidRDefault="00F8540D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F8540D" w:rsidRPr="0018124D" w:rsidRDefault="00F8540D" w:rsidP="004426FF">
      <w:pPr>
        <w:tabs>
          <w:tab w:val="left" w:pos="2200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F8540D" w:rsidRPr="0018124D" w:rsidRDefault="00F32489" w:rsidP="00F32489">
      <w:pPr>
        <w:tabs>
          <w:tab w:val="left" w:pos="7136"/>
        </w:tabs>
        <w:ind w:right="1700"/>
        <w:rPr>
          <w:rFonts w:ascii="Garamond" w:hAnsi="Garamond"/>
          <w:color w:val="FF6357"/>
          <w:sz w:val="28"/>
          <w:szCs w:val="28"/>
        </w:rPr>
      </w:pPr>
      <w:r>
        <w:rPr>
          <w:rFonts w:ascii="Garamond" w:hAnsi="Garamond"/>
          <w:color w:val="FF6357"/>
          <w:sz w:val="28"/>
          <w:szCs w:val="28"/>
        </w:rPr>
        <w:tab/>
      </w:r>
    </w:p>
    <w:p w:rsidR="00F8540D" w:rsidRPr="0018124D" w:rsidRDefault="00F8540D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C74449" w:rsidRDefault="00C74449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F32489" w:rsidRDefault="00F32489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</w:p>
    <w:p w:rsidR="00F32489" w:rsidRPr="00F32489" w:rsidRDefault="00F32489" w:rsidP="00F32489">
      <w:pPr>
        <w:tabs>
          <w:tab w:val="left" w:pos="3240"/>
          <w:tab w:val="left" w:pos="6660"/>
        </w:tabs>
        <w:ind w:right="1700"/>
        <w:rPr>
          <w:rFonts w:ascii="Garamond" w:hAnsi="Garamond"/>
          <w:color w:val="FF6357"/>
          <w:sz w:val="36"/>
          <w:szCs w:val="36"/>
        </w:rPr>
      </w:pPr>
      <w:r>
        <w:rPr>
          <w:rFonts w:ascii="Garamond" w:hAnsi="Garamond"/>
          <w:color w:val="FF6357"/>
          <w:sz w:val="28"/>
          <w:szCs w:val="28"/>
        </w:rPr>
        <w:tab/>
      </w:r>
      <w:r w:rsidRPr="00F32489">
        <w:rPr>
          <w:rFonts w:ascii="Garamond" w:hAnsi="Garamond"/>
          <w:color w:val="FF6357"/>
          <w:sz w:val="36"/>
          <w:szCs w:val="36"/>
        </w:rPr>
        <w:t>Брат</w:t>
      </w:r>
      <w:r w:rsidRPr="00F32489">
        <w:rPr>
          <w:rFonts w:ascii="Garamond" w:hAnsi="Garamond"/>
          <w:color w:val="FF6357"/>
          <w:sz w:val="36"/>
          <w:szCs w:val="36"/>
        </w:rPr>
        <w:tab/>
        <w:t>Сестра</w:t>
      </w:r>
    </w:p>
    <w:p w:rsidR="00F32489" w:rsidRPr="0018124D" w:rsidRDefault="00EB116D" w:rsidP="00F8540D">
      <w:pPr>
        <w:tabs>
          <w:tab w:val="left" w:pos="6096"/>
        </w:tabs>
        <w:ind w:right="1700"/>
        <w:rPr>
          <w:rFonts w:ascii="Garamond" w:hAnsi="Garamond"/>
          <w:color w:val="FF6357"/>
          <w:sz w:val="28"/>
          <w:szCs w:val="28"/>
        </w:rPr>
      </w:pPr>
      <w:r>
        <w:rPr>
          <w:rFonts w:ascii="Garamond" w:hAnsi="Garamond"/>
          <w:noProof/>
          <w:color w:val="FF6357"/>
          <w:sz w:val="28"/>
          <w:szCs w:val="28"/>
          <w:lang w:eastAsia="ru-RU"/>
        </w:rPr>
        <w:drawing>
          <wp:anchor distT="0" distB="0" distL="114300" distR="114300" simplePos="0" relativeHeight="251803136" behindDoc="1" locked="0" layoutInCell="1" allowOverlap="1" wp14:anchorId="5B866E54" wp14:editId="4F4375B7">
            <wp:simplePos x="0" y="0"/>
            <wp:positionH relativeFrom="column">
              <wp:posOffset>3916992</wp:posOffset>
            </wp:positionH>
            <wp:positionV relativeFrom="paragraph">
              <wp:posOffset>60325</wp:posOffset>
            </wp:positionV>
            <wp:extent cx="1295400" cy="205853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сто для фотографии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color w:val="FF6357"/>
          <w:sz w:val="28"/>
          <w:szCs w:val="28"/>
          <w:lang w:eastAsia="ru-RU"/>
        </w:rPr>
        <w:drawing>
          <wp:anchor distT="0" distB="0" distL="114300" distR="114300" simplePos="0" relativeHeight="251801088" behindDoc="1" locked="0" layoutInCell="1" allowOverlap="1" wp14:anchorId="01CC6421" wp14:editId="192A065B">
            <wp:simplePos x="0" y="0"/>
            <wp:positionH relativeFrom="column">
              <wp:posOffset>1611630</wp:posOffset>
            </wp:positionH>
            <wp:positionV relativeFrom="paragraph">
              <wp:posOffset>60325</wp:posOffset>
            </wp:positionV>
            <wp:extent cx="1295400" cy="205853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сто для фотографии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5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B55" w:rsidRPr="0018124D" w:rsidRDefault="007F5698" w:rsidP="00B07ACC">
      <w:pPr>
        <w:rPr>
          <w:rFonts w:ascii="Garamond" w:hAnsi="Garamond"/>
          <w:color w:val="FF6357"/>
          <w:sz w:val="28"/>
          <w:szCs w:val="28"/>
        </w:rPr>
      </w:pPr>
      <w:r w:rsidRPr="0018124D">
        <w:rPr>
          <w:rFonts w:ascii="Garamond" w:hAnsi="Garamond"/>
          <w:color w:val="FF6357"/>
          <w:sz w:val="28"/>
          <w:szCs w:val="28"/>
        </w:rPr>
        <w:br w:type="page"/>
      </w:r>
    </w:p>
    <w:p w:rsidR="00AD7B55" w:rsidRPr="00271FD4" w:rsidRDefault="003F7CD0" w:rsidP="00CA3E5B">
      <w:pPr>
        <w:tabs>
          <w:tab w:val="left" w:pos="5245"/>
          <w:tab w:val="left" w:pos="8789"/>
        </w:tabs>
        <w:rPr>
          <w:rFonts w:ascii="Garamond" w:hAnsi="Garamond"/>
          <w:color w:val="FF6357"/>
          <w:sz w:val="28"/>
          <w:szCs w:val="28"/>
        </w:rPr>
      </w:pPr>
      <w:r w:rsidRPr="00271FD4">
        <w:rPr>
          <w:rFonts w:ascii="Garamond" w:hAnsi="Garamond"/>
          <w:noProof/>
          <w:color w:val="FF6357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7856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2088" cy="10689336"/>
                <wp:effectExtent l="0" t="0" r="1270" b="0"/>
                <wp:wrapNone/>
                <wp:docPr id="245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885" cy="10689336"/>
                          <a:chOff x="2600" y="0"/>
                          <a:chExt cx="7554474" cy="10691495"/>
                        </a:xfrm>
                      </wpg:grpSpPr>
                      <wpg:grpSp>
                        <wpg:cNvPr id="243" name="Группа 243"/>
                        <wpg:cNvGrpSpPr/>
                        <wpg:grpSpPr>
                          <a:xfrm>
                            <a:off x="2600" y="0"/>
                            <a:ext cx="7554474" cy="10691495"/>
                            <a:chOff x="2600" y="0"/>
                            <a:chExt cx="7554474" cy="10691495"/>
                          </a:xfrm>
                        </wpg:grpSpPr>
                        <pic:pic xmlns:pic="http://schemas.openxmlformats.org/drawingml/2006/picture">
                          <pic:nvPicPr>
                            <pic:cNvPr id="76" name="Рисунок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0" y="0"/>
                              <a:ext cx="7554474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" name="Рисунок 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7970" y="1364776"/>
                              <a:ext cx="66357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" name="Рисунок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9039" y="504967"/>
                              <a:ext cx="706120" cy="643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Рисунок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967" y="5117910"/>
                              <a:ext cx="709295" cy="655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Рисунок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2513" y="6005015"/>
                              <a:ext cx="722630" cy="594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Рисунок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9051" y="6264322"/>
                              <a:ext cx="877570" cy="655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Рисунок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600" y="8557146"/>
                              <a:ext cx="669290" cy="511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Рисунок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3887" y="8557146"/>
                              <a:ext cx="764540" cy="619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2" name="Группа 242"/>
                        <wpg:cNvGrpSpPr/>
                        <wpg:grpSpPr>
                          <a:xfrm>
                            <a:off x="1337481" y="2429301"/>
                            <a:ext cx="4823460" cy="3493827"/>
                            <a:chOff x="0" y="0"/>
                            <a:chExt cx="4823460" cy="3493827"/>
                          </a:xfrm>
                        </wpg:grpSpPr>
                        <wps:wsp>
                          <wps:cNvPr id="125" name="Прямая соединительная линия 125"/>
                          <wps:cNvCnPr/>
                          <wps:spPr>
                            <a:xfrm>
                              <a:off x="0" y="0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Прямая соединительная линия 128"/>
                          <wps:cNvCnPr/>
                          <wps:spPr>
                            <a:xfrm>
                              <a:off x="0" y="491320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Прямая соединительная линия 129"/>
                          <wps:cNvCnPr/>
                          <wps:spPr>
                            <a:xfrm>
                              <a:off x="0" y="996287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Прямая соединительная линия 134"/>
                          <wps:cNvCnPr/>
                          <wps:spPr>
                            <a:xfrm>
                              <a:off x="0" y="1487606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Прямая соединительная линия 135"/>
                          <wps:cNvCnPr/>
                          <wps:spPr>
                            <a:xfrm>
                              <a:off x="0" y="1992574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Прямая соединительная линия 136"/>
                          <wps:cNvCnPr/>
                          <wps:spPr>
                            <a:xfrm>
                              <a:off x="0" y="2497541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Прямая соединительная линия 137"/>
                          <wps:cNvCnPr/>
                          <wps:spPr>
                            <a:xfrm>
                              <a:off x="0" y="2988860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Прямая соединительная линия 138"/>
                          <wps:cNvCnPr/>
                          <wps:spPr>
                            <a:xfrm>
                              <a:off x="0" y="3493827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E1D02" id="Группа 245" o:spid="_x0000_s1026" style="position:absolute;margin-left:0;margin-top:0;width:595.45pt;height:841.7pt;z-index:-251537920;mso-position-horizontal:center;mso-position-horizontal-relative:page;mso-position-vertical:center;mso-position-vertical-relative:page;mso-width-relative:margin;mso-height-relative:margin" coordorigin="26" coordsize="75544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">
                <v:group id="Группа 243" o:spid="_x0000_s1027" style="position:absolute;left:26;width:75544;height:106914" coordorigin="26" coordsize="75544,10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Рисунок 76" o:spid="_x0000_s1028" type="#_x0000_t75" style="position:absolute;left:26;width:75544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">
                    <v:imagedata r:id="rId13" o:title=""/>
                    <v:path arrowok="t"/>
                  </v:shape>
                  <v:shape id="Рисунок 165" o:spid="_x0000_s1029" type="#_x0000_t75" style="position:absolute;left:62779;top:13647;width:663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">
                    <v:imagedata r:id="rId39" o:title=""/>
                    <v:path arrowok="t"/>
                  </v:shape>
                  <v:shape id="Рисунок 166" o:spid="_x0000_s1030" type="#_x0000_t75" style="position:absolute;left:64690;top:5049;width:706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">
                    <v:imagedata r:id="rId40" o:title=""/>
                    <v:path arrowok="t"/>
                  </v:shape>
                  <v:shape id="Рисунок 167" o:spid="_x0000_s1031" type="#_x0000_t75" style="position:absolute;left:5049;top:51179;width:709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">
                    <v:imagedata r:id="rId41" o:title=""/>
                    <v:path arrowok="t"/>
                  </v:shape>
                  <v:shape id="Рисунок 178" o:spid="_x0000_s1032" type="#_x0000_t75" style="position:absolute;left:8325;top:60050;width:7226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">
                    <v:imagedata r:id="rId42" o:title=""/>
                    <v:path arrowok="t"/>
                  </v:shape>
                  <v:shape id="Рисунок 192" o:spid="_x0000_s1033" type="#_x0000_t75" style="position:absolute;left:21290;top:62643;width:8776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">
                    <v:imagedata r:id="rId43" o:title=""/>
                    <v:path arrowok="t"/>
                  </v:shape>
                  <v:shape id="Рисунок 193" o:spid="_x0000_s1034" type="#_x0000_t75" style="position:absolute;left:36576;top:85571;width:6692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">
                    <v:imagedata r:id="rId44" o:title=""/>
                    <v:path arrowok="t"/>
                  </v:shape>
                  <v:shape id="Рисунок 194" o:spid="_x0000_s1035" type="#_x0000_t75" style="position:absolute;left:46538;top:85571;width:764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">
                    <v:imagedata r:id="rId45" o:title=""/>
                    <v:path arrowok="t"/>
                  </v:shape>
                </v:group>
                <v:group id="Группа 242" o:spid="_x0000_s1036" style="position:absolute;left:13374;top:24293;width:48235;height:34938" coordsize="48234,3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line id="Прямая соединительная линия 125" o:spid="_x0000_s1037" style="position:absolute;visibility:visible;mso-wrap-style:square" from="0,0" to="482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28" o:spid="_x0000_s1038" style="position:absolute;visibility:visible;mso-wrap-style:square" from="0,4913" to="48234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129" o:spid="_x0000_s1039" style="position:absolute;visibility:visible;mso-wrap-style:square" from="0,9962" to="48234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34" o:spid="_x0000_s1040" style="position:absolute;visibility:visible;mso-wrap-style:square" from="0,14876" to="48234,1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35" o:spid="_x0000_s1041" style="position:absolute;visibility:visible;mso-wrap-style:square" from="0,19925" to="48234,1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36" o:spid="_x0000_s1042" style="position:absolute;visibility:visible;mso-wrap-style:square" from="0,24975" to="48234,24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" strokecolor="#5b9bd5 [3204]" strokeweight=".5pt">
                    <v:stroke joinstyle="miter"/>
                  </v:line>
                  <v:line id="Прямая соединительная линия 137" o:spid="_x0000_s1043" style="position:absolute;visibility:visible;mso-wrap-style:square" from="0,29888" to="48234,2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" strokecolor="#5b9bd5 [3204]" strokeweight=".5pt">
                    <v:stroke joinstyle="miter"/>
                  </v:line>
                  <v:line id="Прямая соединительная линия 138" o:spid="_x0000_s1044" style="position:absolute;visibility:visible;mso-wrap-style:square" from="0,34938" to="48234,3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" strokecolor="#5b9bd5 [3204]" strokeweight=".5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AD7B55" w:rsidRPr="00271FD4" w:rsidRDefault="00AD7B55" w:rsidP="00B22643">
      <w:pPr>
        <w:tabs>
          <w:tab w:val="left" w:pos="2985"/>
          <w:tab w:val="left" w:pos="3855"/>
        </w:tabs>
        <w:rPr>
          <w:rFonts w:ascii="Garamond" w:hAnsi="Garamond"/>
          <w:color w:val="FF6357"/>
          <w:sz w:val="28"/>
          <w:szCs w:val="28"/>
        </w:rPr>
      </w:pPr>
    </w:p>
    <w:p w:rsidR="00AD7B55" w:rsidRPr="00B07ACC" w:rsidRDefault="00D00E2E" w:rsidP="00B07ACC">
      <w:pPr>
        <w:ind w:right="-1"/>
        <w:jc w:val="center"/>
        <w:rPr>
          <w:rFonts w:ascii="Garamond" w:hAnsi="Garamond"/>
          <w:b/>
          <w:color w:val="FF6357"/>
          <w:sz w:val="72"/>
          <w:szCs w:val="72"/>
        </w:rPr>
      </w:pPr>
      <w:sdt>
        <w:sdtPr>
          <w:rPr>
            <w:rFonts w:ascii="Garamond" w:hAnsi="Garamond"/>
            <w:b/>
            <w:color w:val="FF6357"/>
            <w:sz w:val="72"/>
            <w:szCs w:val="72"/>
          </w:rPr>
          <w:id w:val="2017659341"/>
          <w:placeholder>
            <w:docPart w:val="B0A7542ADDF54B2CAB777F68ADE164ED"/>
          </w:placeholder>
        </w:sdtPr>
        <w:sdtEndPr/>
        <w:sdtContent>
          <w:r w:rsidR="00B07ACC">
            <w:rPr>
              <w:rFonts w:ascii="Garamond" w:hAnsi="Garamond"/>
              <w:b/>
              <w:color w:val="FF6357"/>
              <w:sz w:val="72"/>
              <w:szCs w:val="72"/>
            </w:rPr>
            <w:t>Моё хобби</w:t>
          </w:r>
        </w:sdtContent>
      </w:sdt>
    </w:p>
    <w:p w:rsidR="006B0A8E" w:rsidRPr="0018124D" w:rsidRDefault="006B0A8E" w:rsidP="002D7F68">
      <w:pPr>
        <w:tabs>
          <w:tab w:val="left" w:pos="8789"/>
        </w:tabs>
        <w:rPr>
          <w:rFonts w:ascii="Garamond" w:hAnsi="Garamond"/>
          <w:color w:val="FF6357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348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B07ACC" w:rsidTr="00B07ACC">
        <w:tc>
          <w:tcPr>
            <w:tcW w:w="7796" w:type="dxa"/>
          </w:tcPr>
          <w:p w:rsidR="00B07ACC" w:rsidRPr="00B07ACC" w:rsidRDefault="00B07ACC" w:rsidP="00B07ACC">
            <w:pPr>
              <w:spacing w:line="600" w:lineRule="auto"/>
              <w:rPr>
                <w:rFonts w:ascii="Garamond" w:hAnsi="Garamond"/>
                <w:color w:val="FF6357"/>
                <w:sz w:val="28"/>
                <w:szCs w:val="28"/>
              </w:rPr>
            </w:pPr>
          </w:p>
        </w:tc>
      </w:tr>
    </w:tbl>
    <w:p w:rsidR="00B07ACC" w:rsidRDefault="00B07ACC" w:rsidP="002D7F68">
      <w:pPr>
        <w:tabs>
          <w:tab w:val="left" w:pos="8789"/>
        </w:tabs>
        <w:rPr>
          <w:rFonts w:ascii="Garamond" w:hAnsi="Garamond"/>
          <w:color w:val="FF6357"/>
          <w:sz w:val="36"/>
          <w:szCs w:val="36"/>
        </w:rPr>
      </w:pPr>
    </w:p>
    <w:p w:rsidR="00B07ACC" w:rsidRDefault="00B07ACC" w:rsidP="002D7F68">
      <w:pPr>
        <w:tabs>
          <w:tab w:val="left" w:pos="8789"/>
        </w:tabs>
        <w:rPr>
          <w:rFonts w:ascii="Garamond" w:hAnsi="Garamond"/>
          <w:color w:val="FF6357"/>
          <w:sz w:val="36"/>
          <w:szCs w:val="36"/>
        </w:rPr>
      </w:pPr>
    </w:p>
    <w:p w:rsidR="00B07ACC" w:rsidRDefault="00B07ACC" w:rsidP="002D7F68">
      <w:pPr>
        <w:tabs>
          <w:tab w:val="left" w:pos="8789"/>
        </w:tabs>
        <w:rPr>
          <w:rFonts w:ascii="Garamond" w:hAnsi="Garamond"/>
          <w:color w:val="FF6357"/>
          <w:sz w:val="36"/>
          <w:szCs w:val="36"/>
        </w:rPr>
      </w:pPr>
    </w:p>
    <w:p w:rsidR="00291135" w:rsidRPr="0018124D" w:rsidRDefault="00291135" w:rsidP="002D7F68">
      <w:pPr>
        <w:tabs>
          <w:tab w:val="left" w:pos="8789"/>
        </w:tabs>
        <w:rPr>
          <w:rFonts w:ascii="Garamond" w:hAnsi="Garamond"/>
          <w:color w:val="FF6357"/>
          <w:sz w:val="36"/>
          <w:szCs w:val="36"/>
        </w:rPr>
      </w:pPr>
    </w:p>
    <w:p w:rsidR="006B0A8E" w:rsidRPr="00271FD4" w:rsidRDefault="006B0A8E" w:rsidP="003A5FC0">
      <w:pPr>
        <w:tabs>
          <w:tab w:val="left" w:pos="1113"/>
          <w:tab w:val="left" w:pos="8789"/>
        </w:tabs>
        <w:ind w:right="1416"/>
        <w:rPr>
          <w:rFonts w:ascii="Garamond" w:hAnsi="Garamond"/>
          <w:color w:val="FF6357"/>
          <w:sz w:val="28"/>
          <w:szCs w:val="28"/>
        </w:rPr>
      </w:pPr>
      <w:r w:rsidRPr="0018124D">
        <w:rPr>
          <w:rFonts w:ascii="Garamond" w:hAnsi="Garamond"/>
          <w:color w:val="FF6357"/>
          <w:sz w:val="36"/>
          <w:szCs w:val="36"/>
        </w:rPr>
        <w:br w:type="page"/>
      </w:r>
      <w:r w:rsidR="003F7CD0" w:rsidRPr="00271FD4">
        <w:rPr>
          <w:rFonts w:ascii="Garamond" w:hAnsi="Garamond"/>
          <w:noProof/>
          <w:color w:val="FF6357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8265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49" name="Группа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8443" cy="10691495"/>
                        </a:xfrm>
                      </wpg:grpSpPr>
                      <wpg:grpSp>
                        <wpg:cNvPr id="247" name="Группа 247"/>
                        <wpg:cNvGrpSpPr/>
                        <wpg:grpSpPr>
                          <a:xfrm>
                            <a:off x="616" y="0"/>
                            <a:ext cx="7558443" cy="10691495"/>
                            <a:chOff x="616" y="0"/>
                            <a:chExt cx="7558443" cy="10691495"/>
                          </a:xfrm>
                        </wpg:grpSpPr>
                        <pic:pic xmlns:pic="http://schemas.openxmlformats.org/drawingml/2006/picture">
                          <pic:nvPicPr>
                            <pic:cNvPr id="89" name="Рисунок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" y="0"/>
                              <a:ext cx="7558443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" name="Рисунок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6782" y="7902054"/>
                              <a:ext cx="1855470" cy="1149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6" name="Группа 246"/>
                        <wpg:cNvGrpSpPr/>
                        <wpg:grpSpPr>
                          <a:xfrm>
                            <a:off x="1351128" y="2442949"/>
                            <a:ext cx="4824000" cy="3493827"/>
                            <a:chOff x="0" y="0"/>
                            <a:chExt cx="4824000" cy="3493827"/>
                          </a:xfrm>
                        </wpg:grpSpPr>
                        <wps:wsp>
                          <wps:cNvPr id="195" name="Прямая соединительная линия 195"/>
                          <wps:cNvCnPr/>
                          <wps:spPr>
                            <a:xfrm>
                              <a:off x="0" y="0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Прямая соединительная линия 196"/>
                          <wps:cNvCnPr/>
                          <wps:spPr>
                            <a:xfrm>
                              <a:off x="0" y="491320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Прямая соединительная линия 197"/>
                          <wps:cNvCnPr/>
                          <wps:spPr>
                            <a:xfrm>
                              <a:off x="0" y="996287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Прямая соединительная линия 198"/>
                          <wps:cNvCnPr/>
                          <wps:spPr>
                            <a:xfrm>
                              <a:off x="0" y="1501254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Прямая соединительная линия 199"/>
                          <wps:cNvCnPr/>
                          <wps:spPr>
                            <a:xfrm>
                              <a:off x="0" y="1992573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Прямая соединительная линия 200"/>
                          <wps:cNvCnPr/>
                          <wps:spPr>
                            <a:xfrm>
                              <a:off x="0" y="2497541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Прямая соединительная линия 201"/>
                          <wps:cNvCnPr/>
                          <wps:spPr>
                            <a:xfrm>
                              <a:off x="0" y="2988860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Прямая соединительная линия 202"/>
                          <wps:cNvCnPr/>
                          <wps:spPr>
                            <a:xfrm>
                              <a:off x="0" y="3493827"/>
                              <a:ext cx="482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3BBD5" id="Группа 249" o:spid="_x0000_s1026" style="position:absolute;margin-left:0;margin-top:0;width:595.3pt;height:841.9pt;z-index:-251533824;mso-position-horizontal:center;mso-position-horizontal-relative:page;mso-position-vertical:center;mso-position-vertical-relative:page;mso-width-relative:margin;mso-height-relative:margin" coordorigin="6" coordsize="75584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">
                <v:group id="Группа 247" o:spid="_x0000_s1027" style="position:absolute;left:6;width:75584;height:106914" coordorigin="6" coordsize="75584,10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Рисунок 89" o:spid="_x0000_s1028" type="#_x0000_t75" style="position:absolute;left:6;width:75584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">
                    <v:imagedata r:id="rId13" o:title=""/>
                    <v:path arrowok="t"/>
                  </v:shape>
                  <v:shape id="Рисунок 228" o:spid="_x0000_s1029" type="#_x0000_t75" style="position:absolute;left:37667;top:79020;width:18555;height:1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">
                    <v:imagedata r:id="rId47" o:title=""/>
                    <v:path arrowok="t"/>
                  </v:shape>
                </v:group>
                <v:group id="Группа 246" o:spid="_x0000_s1030" style="position:absolute;left:13511;top:24429;width:48240;height:34938" coordsize="48240,3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line id="Прямая соединительная линия 195" o:spid="_x0000_s1031" style="position:absolute;visibility:visible;mso-wrap-style:square" from="0,0" to="482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96" o:spid="_x0000_s1032" style="position:absolute;visibility:visible;mso-wrap-style:square" from="0,4913" to="48240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" strokecolor="#5b9bd5 [3204]" strokeweight=".5pt">
                    <v:stroke joinstyle="miter"/>
                  </v:line>
                  <v:line id="Прямая соединительная линия 197" o:spid="_x0000_s1033" style="position:absolute;visibility:visible;mso-wrap-style:square" from="0,9962" to="48240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198" o:spid="_x0000_s1034" style="position:absolute;visibility:visible;mso-wrap-style:square" from="0,15012" to="48240,1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199" o:spid="_x0000_s1035" style="position:absolute;visibility:visible;mso-wrap-style:square" from="0,19925" to="48240,1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200" o:spid="_x0000_s1036" style="position:absolute;visibility:visible;mso-wrap-style:square" from="0,24975" to="48240,24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201" o:spid="_x0000_s1037" style="position:absolute;visibility:visible;mso-wrap-style:square" from="0,29888" to="48240,2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202" o:spid="_x0000_s1038" style="position:absolute;visibility:visible;mso-wrap-style:square" from="0,34938" to="48240,3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" strokecolor="#5b9bd5 [3204]" strokeweight=".5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271FD4">
        <w:rPr>
          <w:rFonts w:ascii="Garamond" w:hAnsi="Garamond"/>
          <w:color w:val="FF6357"/>
          <w:sz w:val="28"/>
          <w:szCs w:val="28"/>
        </w:rPr>
        <w:tab/>
      </w:r>
    </w:p>
    <w:p w:rsidR="00881AB4" w:rsidRPr="00271FD4" w:rsidRDefault="00881AB4" w:rsidP="006B0A8E">
      <w:pPr>
        <w:tabs>
          <w:tab w:val="left" w:pos="2268"/>
          <w:tab w:val="left" w:pos="8789"/>
        </w:tabs>
        <w:rPr>
          <w:rFonts w:ascii="Garamond" w:hAnsi="Garamond"/>
          <w:color w:val="FF6357"/>
          <w:sz w:val="28"/>
          <w:szCs w:val="28"/>
          <w:lang w:val="en-US"/>
        </w:rPr>
      </w:pPr>
    </w:p>
    <w:sdt>
      <w:sdtPr>
        <w:rPr>
          <w:rFonts w:ascii="Garamond" w:hAnsi="Garamond"/>
          <w:color w:val="FF6357"/>
          <w:sz w:val="72"/>
          <w:szCs w:val="72"/>
        </w:rPr>
        <w:id w:val="1476639357"/>
        <w:placeholder>
          <w:docPart w:val="B0A7542ADDF54B2CAB777F68ADE164ED"/>
        </w:placeholder>
      </w:sdtPr>
      <w:sdtEndPr>
        <w:rPr>
          <w:b/>
        </w:rPr>
      </w:sdtEndPr>
      <w:sdtContent>
        <w:p w:rsidR="006B0A8E" w:rsidRPr="0015449A" w:rsidRDefault="0015449A" w:rsidP="0015449A">
          <w:pPr>
            <w:ind w:right="-1"/>
            <w:jc w:val="center"/>
            <w:rPr>
              <w:rFonts w:ascii="Garamond" w:hAnsi="Garamond"/>
              <w:b/>
              <w:color w:val="FF6357"/>
              <w:sz w:val="72"/>
              <w:szCs w:val="72"/>
            </w:rPr>
          </w:pPr>
          <w:r w:rsidRPr="0015449A">
            <w:rPr>
              <w:rFonts w:ascii="Garamond" w:hAnsi="Garamond"/>
              <w:b/>
              <w:color w:val="FF6357"/>
              <w:sz w:val="72"/>
              <w:szCs w:val="72"/>
            </w:rPr>
            <w:t>Мои цели</w:t>
          </w:r>
        </w:p>
      </w:sdtContent>
    </w:sdt>
    <w:p w:rsidR="00881AB4" w:rsidRPr="0018124D" w:rsidRDefault="00881AB4" w:rsidP="00881AB4">
      <w:pPr>
        <w:ind w:right="2550"/>
        <w:rPr>
          <w:rFonts w:ascii="Garamond" w:hAnsi="Garamond"/>
          <w:color w:val="FF6357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348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15449A" w:rsidTr="002D66C6">
        <w:tc>
          <w:tcPr>
            <w:tcW w:w="7796" w:type="dxa"/>
          </w:tcPr>
          <w:p w:rsidR="0015449A" w:rsidRPr="0015449A" w:rsidRDefault="0015449A" w:rsidP="002D66C6">
            <w:pPr>
              <w:spacing w:line="600" w:lineRule="auto"/>
              <w:rPr>
                <w:rFonts w:ascii="Garamond" w:hAnsi="Garamond"/>
                <w:color w:val="FF6357"/>
                <w:sz w:val="28"/>
                <w:szCs w:val="28"/>
                <w:lang w:val="en-US"/>
              </w:rPr>
            </w:pPr>
          </w:p>
        </w:tc>
      </w:tr>
    </w:tbl>
    <w:p w:rsidR="006B0A8E" w:rsidRPr="0018124D" w:rsidRDefault="006B0A8E" w:rsidP="00291135">
      <w:pPr>
        <w:tabs>
          <w:tab w:val="left" w:pos="2268"/>
          <w:tab w:val="left" w:pos="8789"/>
        </w:tabs>
        <w:spacing w:line="276" w:lineRule="auto"/>
        <w:rPr>
          <w:rFonts w:ascii="Garamond" w:hAnsi="Garamond"/>
          <w:color w:val="FF6357"/>
          <w:sz w:val="36"/>
          <w:szCs w:val="36"/>
        </w:rPr>
      </w:pPr>
    </w:p>
    <w:p w:rsidR="00291135" w:rsidRPr="0018124D" w:rsidRDefault="00291135" w:rsidP="00742514">
      <w:pPr>
        <w:spacing w:line="360" w:lineRule="auto"/>
        <w:ind w:right="-108"/>
        <w:rPr>
          <w:rFonts w:ascii="Garamond" w:hAnsi="Garamond"/>
          <w:color w:val="FF6357"/>
          <w:sz w:val="28"/>
          <w:szCs w:val="28"/>
        </w:rPr>
      </w:pPr>
    </w:p>
    <w:p w:rsidR="003146CA" w:rsidRPr="0018124D" w:rsidRDefault="003146CA" w:rsidP="00D9687D">
      <w:pPr>
        <w:tabs>
          <w:tab w:val="left" w:pos="2127"/>
        </w:tabs>
        <w:ind w:right="1841"/>
        <w:rPr>
          <w:rFonts w:ascii="Garamond" w:hAnsi="Garamond"/>
          <w:color w:val="FF6357"/>
          <w:sz w:val="36"/>
          <w:szCs w:val="36"/>
        </w:rPr>
      </w:pPr>
    </w:p>
    <w:p w:rsidR="0015449A" w:rsidRDefault="0015449A">
      <w:pPr>
        <w:rPr>
          <w:rFonts w:ascii="Garamond" w:hAnsi="Garamond"/>
          <w:color w:val="FF6357"/>
          <w:sz w:val="36"/>
          <w:szCs w:val="36"/>
        </w:rPr>
      </w:pPr>
      <w:r>
        <w:rPr>
          <w:rFonts w:ascii="Garamond" w:hAnsi="Garamond"/>
          <w:color w:val="FF6357"/>
          <w:sz w:val="36"/>
          <w:szCs w:val="36"/>
        </w:rPr>
        <w:br w:type="page"/>
      </w:r>
    </w:p>
    <w:p w:rsidR="00271FD4" w:rsidRPr="00271FD4" w:rsidRDefault="00271FD4" w:rsidP="003146CA">
      <w:pPr>
        <w:tabs>
          <w:tab w:val="left" w:pos="2127"/>
        </w:tabs>
        <w:ind w:right="1841"/>
        <w:rPr>
          <w:rFonts w:ascii="Garamond" w:hAnsi="Garamond"/>
          <w:color w:val="FF6357"/>
          <w:sz w:val="28"/>
          <w:szCs w:val="28"/>
        </w:rPr>
      </w:pPr>
    </w:p>
    <w:p w:rsidR="0015449A" w:rsidRPr="00271FD4" w:rsidRDefault="00271FD4" w:rsidP="003146CA">
      <w:pPr>
        <w:tabs>
          <w:tab w:val="left" w:pos="2127"/>
        </w:tabs>
        <w:ind w:right="1841"/>
        <w:rPr>
          <w:rFonts w:ascii="Garamond" w:hAnsi="Garamond"/>
          <w:color w:val="FF6357"/>
          <w:sz w:val="28"/>
          <w:szCs w:val="28"/>
        </w:rPr>
      </w:pPr>
      <w:r w:rsidRPr="00271FD4">
        <w:rPr>
          <w:rFonts w:ascii="Garamond" w:hAnsi="Garamond"/>
          <w:noProof/>
          <w:color w:val="FF6357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470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8400" cy="10663200"/>
                <wp:effectExtent l="0" t="0" r="5715" b="5080"/>
                <wp:wrapNone/>
                <wp:docPr id="253" name="Группа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00" cy="10663188"/>
                          <a:chOff x="0" y="6"/>
                          <a:chExt cx="7538085" cy="10662908"/>
                        </a:xfrm>
                      </wpg:grpSpPr>
                      <wpg:grpSp>
                        <wpg:cNvPr id="250" name="Группа 250"/>
                        <wpg:cNvGrpSpPr/>
                        <wpg:grpSpPr>
                          <a:xfrm>
                            <a:off x="0" y="6"/>
                            <a:ext cx="7538085" cy="10662908"/>
                            <a:chOff x="0" y="6"/>
                            <a:chExt cx="7538085" cy="10662908"/>
                          </a:xfrm>
                        </wpg:grpSpPr>
                        <pic:pic xmlns:pic="http://schemas.openxmlformats.org/drawingml/2006/picture">
                          <pic:nvPicPr>
                            <pic:cNvPr id="203" name="Рисунок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1498" y="6509982"/>
                              <a:ext cx="1520190" cy="94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" name="Рисунок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"/>
                              <a:ext cx="7538085" cy="106629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Рисунок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194" y="1692322"/>
                              <a:ext cx="638810" cy="539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Рисунок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194" y="3521122"/>
                              <a:ext cx="638810" cy="4908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Рисунок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50674" y="1187355"/>
                              <a:ext cx="472440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Рисунок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0800" y="450376"/>
                              <a:ext cx="395605" cy="316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Рисунок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2824" y="7451677"/>
                              <a:ext cx="1132205" cy="887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Рисунок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26842" y="7806519"/>
                              <a:ext cx="968375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Рисунок 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3456" y="7301552"/>
                              <a:ext cx="605790" cy="505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1" name="Группа 251"/>
                        <wpg:cNvGrpSpPr/>
                        <wpg:grpSpPr>
                          <a:xfrm>
                            <a:off x="1337480" y="2402006"/>
                            <a:ext cx="4823460" cy="3507474"/>
                            <a:chOff x="0" y="0"/>
                            <a:chExt cx="4823460" cy="3507474"/>
                          </a:xfrm>
                        </wpg:grpSpPr>
                        <wps:wsp>
                          <wps:cNvPr id="213" name="Прямая соединительная линия 213"/>
                          <wps:cNvCnPr/>
                          <wps:spPr>
                            <a:xfrm>
                              <a:off x="0" y="0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Прямая соединительная линия 214"/>
                          <wps:cNvCnPr/>
                          <wps:spPr>
                            <a:xfrm>
                              <a:off x="0" y="504967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Прямая соединительная линия 215"/>
                          <wps:cNvCnPr/>
                          <wps:spPr>
                            <a:xfrm>
                              <a:off x="0" y="1009934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Прямая соединительная линия 216"/>
                          <wps:cNvCnPr/>
                          <wps:spPr>
                            <a:xfrm>
                              <a:off x="0" y="1501253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Прямая соединительная линия 217"/>
                          <wps:cNvCnPr/>
                          <wps:spPr>
                            <a:xfrm>
                              <a:off x="0" y="2006221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Прямая соединительная линия 218"/>
                          <wps:cNvCnPr/>
                          <wps:spPr>
                            <a:xfrm>
                              <a:off x="0" y="2511188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Прямая соединительная линия 219"/>
                          <wps:cNvCnPr/>
                          <wps:spPr>
                            <a:xfrm>
                              <a:off x="0" y="3002507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Прямая соединительная линия 220"/>
                          <wps:cNvCnPr/>
                          <wps:spPr>
                            <a:xfrm>
                              <a:off x="0" y="3507474"/>
                              <a:ext cx="48234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CB63F" id="Группа 253" o:spid="_x0000_s1026" style="position:absolute;margin-left:0;margin-top:0;width:593.55pt;height:839.6pt;z-index:-251531776;mso-position-horizontal:center;mso-position-horizontal-relative:page;mso-position-vertical:center;mso-position-vertical-relative:page;mso-width-relative:margin;mso-height-relative:margin" coordorigin="" coordsize="75380,10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">
                <v:group id="Группа 250" o:spid="_x0000_s1027" style="position:absolute;width:75380;height:106629" coordorigin="" coordsize="75380,10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Рисунок 203" o:spid="_x0000_s1028" type="#_x0000_t75" style="position:absolute;left:39714;top:65099;width:15202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">
                    <v:imagedata r:id="rId56" o:title=""/>
                    <v:path arrowok="t"/>
                  </v:shape>
                  <v:shape id="Рисунок 204" o:spid="_x0000_s1029" type="#_x0000_t75" style="position:absolute;width:75380;height:10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">
                    <v:imagedata r:id="rId13" o:title=""/>
                    <v:path arrowok="t"/>
                  </v:shape>
                  <v:shape id="Рисунок 221" o:spid="_x0000_s1030" type="#_x0000_t75" style="position:absolute;left:3411;top:16923;width:6389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">
                    <v:imagedata r:id="rId57" o:title=""/>
                    <v:path arrowok="t"/>
                  </v:shape>
                  <v:shape id="Рисунок 222" o:spid="_x0000_s1031" type="#_x0000_t75" style="position:absolute;left:3411;top:35211;width:638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">
                    <v:imagedata r:id="rId58" o:title=""/>
                    <v:path arrowok="t"/>
                  </v:shape>
                  <v:shape id="Рисунок 223" o:spid="_x0000_s1032" type="#_x0000_t75" style="position:absolute;left:62506;top:11873;width:4725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">
                    <v:imagedata r:id="rId59" o:title=""/>
                    <v:path arrowok="t"/>
                  </v:shape>
                  <v:shape id="Рисунок 224" o:spid="_x0000_s1033" type="#_x0000_t75" style="position:absolute;left:64008;top:4503;width:395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">
                    <v:imagedata r:id="rId60" o:title=""/>
                    <v:path arrowok="t"/>
                  </v:shape>
                  <v:shape id="Рисунок 225" o:spid="_x0000_s1034" type="#_x0000_t75" style="position:absolute;left:22928;top:74516;width:11322;height: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">
                    <v:imagedata r:id="rId61" o:title=""/>
                    <v:path arrowok="t"/>
                  </v:shape>
                  <v:shape id="Рисунок 226" o:spid="_x0000_s1035" type="#_x0000_t75" style="position:absolute;left:49268;top:78065;width:9684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">
                    <v:imagedata r:id="rId62" o:title=""/>
                    <v:path arrowok="t"/>
                  </v:shape>
                  <v:shape id="Рисунок 227" o:spid="_x0000_s1036" type="#_x0000_t75" style="position:absolute;left:8734;top:73015;width:6058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">
                    <v:imagedata r:id="rId63" o:title=""/>
                    <v:path arrowok="t"/>
                  </v:shape>
                </v:group>
                <v:group id="Группа 251" o:spid="_x0000_s1037" style="position:absolute;left:13374;top:24020;width:48235;height:35074" coordsize="48234,3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line id="Прямая соединительная линия 213" o:spid="_x0000_s1038" style="position:absolute;visibility:visible;mso-wrap-style:square" from="0,0" to="482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214" o:spid="_x0000_s1039" style="position:absolute;visibility:visible;mso-wrap-style:square" from="0,5049" to="48234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215" o:spid="_x0000_s1040" style="position:absolute;visibility:visible;mso-wrap-style:square" from="0,10099" to="48234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216" o:spid="_x0000_s1041" style="position:absolute;visibility:visible;mso-wrap-style:square" from="0,15012" to="48234,1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217" o:spid="_x0000_s1042" style="position:absolute;visibility:visible;mso-wrap-style:square" from="0,20062" to="48234,20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218" o:spid="_x0000_s1043" style="position:absolute;visibility:visible;mso-wrap-style:square" from="0,25111" to="48234,2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219" o:spid="_x0000_s1044" style="position:absolute;visibility:visible;mso-wrap-style:square" from="0,30025" to="48234,3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220" o:spid="_x0000_s1045" style="position:absolute;visibility:visible;mso-wrap-style:square" from="0,35074" to="48234,3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" strokecolor="#5b9bd5 [3204]" strokeweight=".5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sdt>
      <w:sdtPr>
        <w:rPr>
          <w:rFonts w:ascii="Garamond" w:hAnsi="Garamond"/>
          <w:color w:val="FF6357"/>
          <w:sz w:val="72"/>
          <w:szCs w:val="72"/>
        </w:rPr>
        <w:id w:val="1978420428"/>
        <w:placeholder>
          <w:docPart w:val="5906EBB7C64841128400D964C74C85B6"/>
        </w:placeholder>
      </w:sdtPr>
      <w:sdtEndPr>
        <w:rPr>
          <w:b/>
        </w:rPr>
      </w:sdtEndPr>
      <w:sdtContent>
        <w:p w:rsidR="0015449A" w:rsidRDefault="0015449A" w:rsidP="0015449A">
          <w:pPr>
            <w:ind w:right="-1"/>
            <w:jc w:val="center"/>
            <w:rPr>
              <w:rFonts w:ascii="Garamond" w:hAnsi="Garamond"/>
              <w:b/>
              <w:color w:val="FF6357"/>
              <w:sz w:val="72"/>
              <w:szCs w:val="72"/>
            </w:rPr>
          </w:pPr>
          <w:r w:rsidRPr="0015449A">
            <w:rPr>
              <w:rFonts w:ascii="Garamond" w:hAnsi="Garamond"/>
              <w:b/>
              <w:color w:val="FF6357"/>
              <w:sz w:val="72"/>
              <w:szCs w:val="72"/>
            </w:rPr>
            <w:t xml:space="preserve">Мои </w:t>
          </w:r>
          <w:r w:rsidR="008B7DB4">
            <w:rPr>
              <w:rFonts w:ascii="Garamond" w:hAnsi="Garamond"/>
              <w:b/>
              <w:color w:val="FF6357"/>
              <w:sz w:val="72"/>
              <w:szCs w:val="72"/>
            </w:rPr>
            <w:t>достижения</w:t>
          </w:r>
        </w:p>
      </w:sdtContent>
    </w:sdt>
    <w:p w:rsidR="003F7CD0" w:rsidRDefault="0015449A" w:rsidP="0015449A">
      <w:pPr>
        <w:tabs>
          <w:tab w:val="left" w:pos="2127"/>
        </w:tabs>
        <w:ind w:right="1841"/>
        <w:rPr>
          <w:rFonts w:ascii="Garamond" w:hAnsi="Garamond"/>
          <w:noProof/>
          <w:color w:val="FF6357"/>
          <w:sz w:val="36"/>
          <w:szCs w:val="36"/>
          <w:lang w:eastAsia="ru-RU"/>
        </w:rPr>
      </w:pPr>
      <w:r>
        <w:rPr>
          <w:rFonts w:ascii="Garamond" w:hAnsi="Garamond"/>
          <w:noProof/>
          <w:color w:val="FF6357"/>
          <w:sz w:val="36"/>
          <w:szCs w:val="36"/>
          <w:lang w:eastAsia="ru-RU"/>
        </w:rPr>
        <w:t xml:space="preserve"> </w:t>
      </w:r>
    </w:p>
    <w:tbl>
      <w:tblPr>
        <w:tblStyle w:val="a4"/>
        <w:tblpPr w:leftFromText="181" w:rightFromText="181" w:vertAnchor="page" w:horzAnchor="page" w:tblpXSpec="center" w:tblpY="348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3F7CD0" w:rsidTr="002D66C6">
        <w:tc>
          <w:tcPr>
            <w:tcW w:w="7796" w:type="dxa"/>
          </w:tcPr>
          <w:p w:rsidR="003F7CD0" w:rsidRPr="003F7CD0" w:rsidRDefault="003F7CD0" w:rsidP="002D66C6">
            <w:pPr>
              <w:spacing w:line="600" w:lineRule="auto"/>
              <w:rPr>
                <w:rFonts w:ascii="Garamond" w:hAnsi="Garamond"/>
                <w:color w:val="FF6357"/>
                <w:sz w:val="28"/>
                <w:szCs w:val="28"/>
              </w:rPr>
            </w:pPr>
          </w:p>
        </w:tc>
      </w:tr>
    </w:tbl>
    <w:p w:rsidR="00BB1236" w:rsidRPr="0018124D" w:rsidRDefault="00BB1236" w:rsidP="0015449A">
      <w:pPr>
        <w:tabs>
          <w:tab w:val="left" w:pos="2127"/>
        </w:tabs>
        <w:ind w:right="1841"/>
        <w:rPr>
          <w:rFonts w:ascii="Garamond" w:hAnsi="Garamond"/>
          <w:color w:val="FF6357"/>
          <w:sz w:val="36"/>
          <w:szCs w:val="36"/>
        </w:rPr>
      </w:pPr>
    </w:p>
    <w:sectPr w:rsidR="00BB1236" w:rsidRPr="0018124D" w:rsidSect="0018124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E2E" w:rsidRDefault="00D00E2E" w:rsidP="002722F5">
      <w:pPr>
        <w:spacing w:after="0" w:line="240" w:lineRule="auto"/>
      </w:pPr>
      <w:r>
        <w:separator/>
      </w:r>
    </w:p>
  </w:endnote>
  <w:endnote w:type="continuationSeparator" w:id="0">
    <w:p w:rsidR="00D00E2E" w:rsidRDefault="00D00E2E" w:rsidP="0027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E2E" w:rsidRDefault="00D00E2E" w:rsidP="002722F5">
      <w:pPr>
        <w:spacing w:after="0" w:line="240" w:lineRule="auto"/>
      </w:pPr>
      <w:r>
        <w:separator/>
      </w:r>
    </w:p>
  </w:footnote>
  <w:footnote w:type="continuationSeparator" w:id="0">
    <w:p w:rsidR="00D00E2E" w:rsidRDefault="00D00E2E" w:rsidP="00272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2F5" w:rsidRDefault="002722F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0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1E"/>
    <w:rsid w:val="00001D3D"/>
    <w:rsid w:val="000666F5"/>
    <w:rsid w:val="00084F1D"/>
    <w:rsid w:val="000A7FBE"/>
    <w:rsid w:val="000C0A72"/>
    <w:rsid w:val="000C1548"/>
    <w:rsid w:val="000C3472"/>
    <w:rsid w:val="000E099E"/>
    <w:rsid w:val="000F239A"/>
    <w:rsid w:val="000F7184"/>
    <w:rsid w:val="0010573F"/>
    <w:rsid w:val="00121D05"/>
    <w:rsid w:val="001348FF"/>
    <w:rsid w:val="00142516"/>
    <w:rsid w:val="0015449A"/>
    <w:rsid w:val="001665E4"/>
    <w:rsid w:val="0018124D"/>
    <w:rsid w:val="00184B46"/>
    <w:rsid w:val="001A096F"/>
    <w:rsid w:val="001B618F"/>
    <w:rsid w:val="00207F4E"/>
    <w:rsid w:val="00212AEB"/>
    <w:rsid w:val="0024253E"/>
    <w:rsid w:val="00265A5F"/>
    <w:rsid w:val="0026727B"/>
    <w:rsid w:val="00271FD4"/>
    <w:rsid w:val="002722F5"/>
    <w:rsid w:val="00291135"/>
    <w:rsid w:val="002D2A8C"/>
    <w:rsid w:val="002D7F68"/>
    <w:rsid w:val="003146CA"/>
    <w:rsid w:val="003A5FC0"/>
    <w:rsid w:val="003E0B5C"/>
    <w:rsid w:val="003F7CD0"/>
    <w:rsid w:val="00432057"/>
    <w:rsid w:val="004426FF"/>
    <w:rsid w:val="00466B35"/>
    <w:rsid w:val="00466F7D"/>
    <w:rsid w:val="00483B19"/>
    <w:rsid w:val="004C4515"/>
    <w:rsid w:val="005629CB"/>
    <w:rsid w:val="00625733"/>
    <w:rsid w:val="0066510D"/>
    <w:rsid w:val="00677E12"/>
    <w:rsid w:val="00680D57"/>
    <w:rsid w:val="006B0A8E"/>
    <w:rsid w:val="007329BA"/>
    <w:rsid w:val="00735A74"/>
    <w:rsid w:val="00742514"/>
    <w:rsid w:val="007F5698"/>
    <w:rsid w:val="0087629F"/>
    <w:rsid w:val="00881AB4"/>
    <w:rsid w:val="0089398F"/>
    <w:rsid w:val="008B7DB4"/>
    <w:rsid w:val="008D200A"/>
    <w:rsid w:val="008D53A7"/>
    <w:rsid w:val="008D63A7"/>
    <w:rsid w:val="008F0F2A"/>
    <w:rsid w:val="00920083"/>
    <w:rsid w:val="009548A6"/>
    <w:rsid w:val="00990CEE"/>
    <w:rsid w:val="009D1250"/>
    <w:rsid w:val="009F3A62"/>
    <w:rsid w:val="00A2462F"/>
    <w:rsid w:val="00A707BF"/>
    <w:rsid w:val="00A832AB"/>
    <w:rsid w:val="00AD7B55"/>
    <w:rsid w:val="00AF35EC"/>
    <w:rsid w:val="00B07ACC"/>
    <w:rsid w:val="00B22643"/>
    <w:rsid w:val="00B47A29"/>
    <w:rsid w:val="00B61541"/>
    <w:rsid w:val="00B902F5"/>
    <w:rsid w:val="00BB1236"/>
    <w:rsid w:val="00BB25FB"/>
    <w:rsid w:val="00C74449"/>
    <w:rsid w:val="00C7518D"/>
    <w:rsid w:val="00C93A5B"/>
    <w:rsid w:val="00CA3E5B"/>
    <w:rsid w:val="00D00E2E"/>
    <w:rsid w:val="00D616D3"/>
    <w:rsid w:val="00D73CA2"/>
    <w:rsid w:val="00D9687D"/>
    <w:rsid w:val="00DC5246"/>
    <w:rsid w:val="00E23AED"/>
    <w:rsid w:val="00E54F44"/>
    <w:rsid w:val="00E5621E"/>
    <w:rsid w:val="00E87BE7"/>
    <w:rsid w:val="00EB116D"/>
    <w:rsid w:val="00EB2AB3"/>
    <w:rsid w:val="00EB30DC"/>
    <w:rsid w:val="00EC4279"/>
    <w:rsid w:val="00EE3EA1"/>
    <w:rsid w:val="00F32489"/>
    <w:rsid w:val="00F77CCF"/>
    <w:rsid w:val="00F8540D"/>
    <w:rsid w:val="00FD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CAE7FC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A7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7FBE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722F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22F5"/>
  </w:style>
  <w:style w:type="paragraph" w:styleId="ab">
    <w:name w:val="footer"/>
    <w:basedOn w:val="a"/>
    <w:link w:val="ac"/>
    <w:uiPriority w:val="99"/>
    <w:unhideWhenUsed/>
    <w:rsid w:val="002722F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2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eader" Target="header3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A7542ADDF54B2CAB777F68ADE164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A1A37-110F-49A9-BF4E-B73E35975626}"/>
      </w:docPartPr>
      <w:docPartBody>
        <w:p w:rsidR="00000000" w:rsidRDefault="008A6FBF">
          <w:pPr>
            <w:pStyle w:val="B0A7542ADDF54B2CAB777F68ADE164ED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07B4F33757574CF6A085F0BBBAF755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658E39-AD9C-4093-9327-C08589ABED2F}"/>
      </w:docPartPr>
      <w:docPartBody>
        <w:p w:rsidR="00000000" w:rsidRDefault="008A6FBF">
          <w:pPr>
            <w:pStyle w:val="07B4F33757574CF6A085F0BBBAF755F6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906EBB7C64841128400D964C74C85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110F10-3F55-417C-B8F8-B0980144D20D}"/>
      </w:docPartPr>
      <w:docPartBody>
        <w:p w:rsidR="00000000" w:rsidRDefault="008A6FBF">
          <w:pPr>
            <w:pStyle w:val="5906EBB7C64841128400D964C74C85B6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BF"/>
    <w:rsid w:val="008A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A7542ADDF54B2CAB777F68ADE164ED">
    <w:name w:val="B0A7542ADDF54B2CAB777F68ADE164ED"/>
  </w:style>
  <w:style w:type="paragraph" w:customStyle="1" w:styleId="07B4F33757574CF6A085F0BBBAF755F6">
    <w:name w:val="07B4F33757574CF6A085F0BBBAF755F6"/>
  </w:style>
  <w:style w:type="paragraph" w:customStyle="1" w:styleId="5906EBB7C64841128400D964C74C85B6">
    <w:name w:val="5906EBB7C64841128400D964C74C85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565315-6D98-481D-86B8-9E83C8120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AF7667-9A4D-4A9D-A272-3860320853B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61B8811-2182-435A-8F30-1445F7E515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8.dotx</Template>
  <TotalTime>0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2023-11-15T20:02:00Z</dcterms:created>
  <dcterms:modified xsi:type="dcterms:W3CDTF">2023-11-15T20:04:00Z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