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FC524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">
                  <v:imagedata r:id="rId14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">
                  <v:imagedata r:id="rId1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7610EF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5DCBD6BD37B24097A6F2AD631258D839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A834CF" w:rsidP="00FC5508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ФИО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 Рамазанов  Мевлюд  Тельманович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A834CF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57F6E">
              <w:rPr>
                <w:color w:val="AFB906"/>
                <w:sz w:val="28"/>
                <w:szCs w:val="28"/>
              </w:rPr>
              <w:t xml:space="preserve"> 05.11.2012</w:t>
            </w:r>
            <w:bookmarkStart w:id="0" w:name="_GoBack"/>
            <w:bookmarkEnd w:id="0"/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A834CF" w:rsidP="00A834CF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Село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Канциль</w:t>
            </w:r>
          </w:p>
        </w:tc>
      </w:tr>
    </w:tbl>
    <w:p w:rsidR="008A5AF7" w:rsidRDefault="00A834CF">
      <w:r w:rsidRPr="00A834CF">
        <w:rPr>
          <w:noProof/>
          <w:lang w:eastAsia="ru-RU"/>
        </w:rPr>
        <w:drawing>
          <wp:inline distT="0" distB="0" distL="0" distR="0" wp14:anchorId="72DF07ED" wp14:editId="7140142B">
            <wp:extent cx="2076450" cy="28187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0465" cy="28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4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342900</wp:posOffset>
                </wp:positionH>
                <wp:positionV relativeFrom="page">
                  <wp:posOffset>2761615</wp:posOffset>
                </wp:positionV>
                <wp:extent cx="6875780" cy="773620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7736205"/>
                          <a:chOff x="0" y="1745672"/>
                          <a:chExt cx="6880907" cy="77391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BC0A9" id="Group 14" o:spid="_x0000_s1026" style="position:absolute;margin-left:27pt;margin-top:217.45pt;width:541.4pt;height:609.15pt;z-index:-251695104;mso-position-horizontal-relative:page;mso-position-vertical-relative:page;mso-width-relative:margin;mso-height-relative:margin" coordorigin=",17456" coordsize="68809,7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">
                  <v:imagedata r:id="rId27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">
                  <v:imagedata r:id="rId28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">
                  <v:imagedata r:id="rId29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834CF">
              <w:rPr>
                <w:color w:val="AFB906"/>
                <w:sz w:val="28"/>
                <w:szCs w:val="28"/>
              </w:rPr>
              <w:t xml:space="preserve"> МКОУ «Канцильская СОШ»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834CF">
              <w:rPr>
                <w:color w:val="AFB906"/>
                <w:sz w:val="28"/>
                <w:szCs w:val="28"/>
              </w:rPr>
              <w:t xml:space="preserve"> 5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A834CF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834CF">
              <w:rPr>
                <w:color w:val="AFB906"/>
                <w:sz w:val="28"/>
                <w:szCs w:val="28"/>
              </w:rPr>
              <w:t xml:space="preserve">  2023</w:t>
            </w:r>
          </w:p>
        </w:tc>
        <w:tc>
          <w:tcPr>
            <w:tcW w:w="5386" w:type="dxa"/>
            <w:vAlign w:val="center"/>
          </w:tcPr>
          <w:p w:rsidR="00704073" w:rsidRPr="00564FC7" w:rsidRDefault="00704073" w:rsidP="000149CB">
            <w:pPr>
              <w:rPr>
                <w:color w:val="AFB906"/>
                <w:sz w:val="28"/>
                <w:szCs w:val="28"/>
              </w:rPr>
            </w:pP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A834CF">
              <w:rPr>
                <w:color w:val="AFB906"/>
                <w:sz w:val="28"/>
                <w:szCs w:val="28"/>
              </w:rPr>
              <w:t xml:space="preserve"> с.Канциль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A834CF">
              <w:rPr>
                <w:color w:val="AFB906"/>
                <w:sz w:val="28"/>
                <w:szCs w:val="28"/>
              </w:rPr>
              <w:t xml:space="preserve"> Хивский район,село Канциль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7F78D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">
                  <v:imagedata r:id="rId15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">
                  <v:imagedata r:id="rId32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">
                  <v:imagedata r:id="rId33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7610EF" w:rsidP="00E50A18">
      <w:pPr>
        <w:jc w:val="center"/>
      </w:pPr>
      <w:sdt>
        <w:sdtPr>
          <w:id w:val="-1826583867"/>
          <w:placeholder>
            <w:docPart w:val="6EA9376D9F6E4535B4C43A9A8984169A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D8C09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BF965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">
                  <v:imagedata r:id="rId39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">
                  <v:imagedata r:id="rId40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">
                  <v:imagedata r:id="rId4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7610EF" w:rsidP="00634FA6">
      <w:pPr>
        <w:jc w:val="center"/>
      </w:pPr>
      <w:sdt>
        <w:sdtPr>
          <w:id w:val="-933977909"/>
          <w:placeholder>
            <w:docPart w:val="D935A871591042BF937457AC25D3888A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514595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7610EF" w:rsidP="00E0747D">
      <w:pPr>
        <w:jc w:val="center"/>
      </w:pPr>
      <w:sdt>
        <w:sdtPr>
          <w:id w:val="-1709022715"/>
          <w:placeholder>
            <w:docPart w:val="CC64630163C74A5EB79B1804811A4DB2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75835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7610EF" w:rsidP="00D40784">
      <w:pPr>
        <w:jc w:val="center"/>
      </w:pPr>
      <w:sdt>
        <w:sdtPr>
          <w:id w:val="1182782528"/>
          <w:placeholder>
            <w:docPart w:val="BCE932B22D444229BC8D724EBC910482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015CFE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5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BA5ED"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">
                  <v:imagedata r:id="rId50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">
                  <v:imagedata r:id="rId51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0EF" w:rsidRDefault="007610EF" w:rsidP="00417D8A">
      <w:pPr>
        <w:spacing w:after="0" w:line="240" w:lineRule="auto"/>
      </w:pPr>
      <w:r>
        <w:separator/>
      </w:r>
    </w:p>
  </w:endnote>
  <w:endnote w:type="continuationSeparator" w:id="0">
    <w:p w:rsidR="007610EF" w:rsidRDefault="007610EF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0EF" w:rsidRDefault="007610EF" w:rsidP="00417D8A">
      <w:pPr>
        <w:spacing w:after="0" w:line="240" w:lineRule="auto"/>
      </w:pPr>
      <w:r>
        <w:separator/>
      </w:r>
    </w:p>
  </w:footnote>
  <w:footnote w:type="continuationSeparator" w:id="0">
    <w:p w:rsidR="007610EF" w:rsidRDefault="007610EF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4CF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610EF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57F6E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834CF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BF273B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6DF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3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CBD6BD37B24097A6F2AD631258D8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2C33F1-5E2B-484D-9895-E96BD437E538}"/>
      </w:docPartPr>
      <w:docPartBody>
        <w:p w:rsidR="00C77B11" w:rsidRDefault="00051985">
          <w:pPr>
            <w:pStyle w:val="5DCBD6BD37B24097A6F2AD631258D839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6EA9376D9F6E4535B4C43A9A898416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E3009F-BF6B-4A1C-962E-497911960B3C}"/>
      </w:docPartPr>
      <w:docPartBody>
        <w:p w:rsidR="00C77B11" w:rsidRDefault="00051985">
          <w:pPr>
            <w:pStyle w:val="6EA9376D9F6E4535B4C43A9A8984169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935A871591042BF937457AC25D388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5556C6-35B9-415E-894C-622B3D1714D2}"/>
      </w:docPartPr>
      <w:docPartBody>
        <w:p w:rsidR="00C77B11" w:rsidRDefault="00051985">
          <w:pPr>
            <w:pStyle w:val="D935A871591042BF937457AC25D3888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CC64630163C74A5EB79B1804811A4D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475CB6-8472-4E6A-91EC-71E86C603709}"/>
      </w:docPartPr>
      <w:docPartBody>
        <w:p w:rsidR="00C77B11" w:rsidRDefault="00051985">
          <w:pPr>
            <w:pStyle w:val="CC64630163C74A5EB79B1804811A4DB2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BCE932B22D444229BC8D724EBC9104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13DDFA-835B-4F47-9559-2F7AB0623D78}"/>
      </w:docPartPr>
      <w:docPartBody>
        <w:p w:rsidR="00C77B11" w:rsidRDefault="00051985">
          <w:pPr>
            <w:pStyle w:val="BCE932B22D444229BC8D724EBC91048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85"/>
    <w:rsid w:val="00051985"/>
    <w:rsid w:val="007A538F"/>
    <w:rsid w:val="00C7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5DCBD6BD37B24097A6F2AD631258D839">
    <w:name w:val="5DCBD6BD37B24097A6F2AD631258D839"/>
  </w:style>
  <w:style w:type="paragraph" w:customStyle="1" w:styleId="6EA9376D9F6E4535B4C43A9A8984169A">
    <w:name w:val="6EA9376D9F6E4535B4C43A9A8984169A"/>
  </w:style>
  <w:style w:type="paragraph" w:customStyle="1" w:styleId="D935A871591042BF937457AC25D3888A">
    <w:name w:val="D935A871591042BF937457AC25D3888A"/>
  </w:style>
  <w:style w:type="paragraph" w:customStyle="1" w:styleId="CC64630163C74A5EB79B1804811A4DB2">
    <w:name w:val="CC64630163C74A5EB79B1804811A4DB2"/>
  </w:style>
  <w:style w:type="paragraph" w:customStyle="1" w:styleId="BCE932B22D444229BC8D724EBC910482">
    <w:name w:val="BCE932B22D444229BC8D724EBC9104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(1).dotx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2023-11-15T19:16:00Z</dcterms:created>
  <dcterms:modified xsi:type="dcterms:W3CDTF">2023-11-15T20:08:00Z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