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D6027C"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">
                    <v:imagedata r:id="rId13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">
                    <v:imagedata r:id="rId14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">
                    <v:imagedata r:id="rId15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line id="Прямая соединительная линия 44" o:spid="_x0000_s1032" style="position:absolute;visibility:visible;mso-wrap-style:square" from="0,442" to="36898,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AE76D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E69369A250BB4D9CB5D113F85E5C4B7B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49357F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 5-го класса</w:t>
            </w:r>
          </w:p>
          <w:p w:rsidR="0049357F" w:rsidRPr="000A7FBE" w:rsidRDefault="0049357F" w:rsidP="0049357F">
            <w:pPr>
              <w:spacing w:line="480" w:lineRule="auto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Балакеримовой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Зои Артемовны</w:t>
            </w: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bookmarkStart w:id="0" w:name="_GoBack"/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9525</wp:posOffset>
                </wp:positionH>
                <wp:positionV relativeFrom="page">
                  <wp:posOffset>9525</wp:posOffset>
                </wp:positionV>
                <wp:extent cx="7541895" cy="10668000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000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05BA07" id="Группа 5" o:spid="_x0000_s1026" style="position:absolute;margin-left:.75pt;margin-top:.75pt;width:593.85pt;height:840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">
                <v:group id="Группа 4" o:spid="_x0000_s1027" style="position:absolute;left:86;top:-77;width:75419;height:106680" coordorigin="86,-77" coordsize="75418,106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Рисунок 53" o:spid="_x0000_s1028" type="#_x0000_t75" style="position:absolute;left:86;top:-77;width:75419;height:10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">
                    <v:imagedata r:id="rId13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">
                    <v:imagedata r:id="rId17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line id="Прямая соединительная линия 54" o:spid="_x0000_s1031" style="position:absolute;visibility:visible;mso-wrap-style:square" from="13239,-3201" to="52100,-3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bookmarkEnd w:id="0"/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49357F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>
              <w:rPr>
                <w:rFonts w:ascii="Garamond" w:hAnsi="Garamond"/>
                <w:color w:val="FF6357"/>
                <w:sz w:val="28"/>
                <w:szCs w:val="28"/>
              </w:rPr>
              <w:t>ФИО</w:t>
            </w:r>
            <w:r w:rsidR="00FD3E82" w:rsidRPr="003F7CD0">
              <w:rPr>
                <w:rFonts w:ascii="Garamond" w:hAnsi="Garamond"/>
                <w:color w:val="FF6357"/>
                <w:sz w:val="28"/>
                <w:szCs w:val="28"/>
              </w:rPr>
              <w:t>:</w:t>
            </w:r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Garamond" w:hAnsi="Garamond"/>
                <w:color w:val="FF6357"/>
                <w:sz w:val="28"/>
                <w:szCs w:val="28"/>
              </w:rPr>
              <w:t>Балакеримова</w:t>
            </w:r>
            <w:proofErr w:type="spellEnd"/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 Зоя Артемовна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29.01.2012</w:t>
            </w:r>
          </w:p>
          <w:p w:rsidR="00FD3E82" w:rsidRPr="003F7CD0" w:rsidRDefault="0049357F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>
              <w:rPr>
                <w:rFonts w:ascii="Garamond" w:hAnsi="Garamond"/>
                <w:color w:val="FF6357"/>
                <w:sz w:val="28"/>
                <w:szCs w:val="28"/>
              </w:rPr>
              <w:t>Село</w:t>
            </w:r>
            <w:r w:rsidR="00FD3E82" w:rsidRPr="003F7CD0">
              <w:rPr>
                <w:rFonts w:ascii="Garamond" w:hAnsi="Garamond"/>
                <w:color w:val="FF6357"/>
                <w:sz w:val="28"/>
                <w:szCs w:val="28"/>
              </w:rPr>
              <w:t>:</w:t>
            </w:r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Garamond" w:hAnsi="Garamond"/>
                <w:color w:val="FF6357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>Хивский</w:t>
            </w:r>
            <w:proofErr w:type="spellEnd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>район,село</w:t>
            </w:r>
            <w:proofErr w:type="spellEnd"/>
            <w:proofErr w:type="gramEnd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МКОУ «</w:t>
            </w:r>
            <w:proofErr w:type="spellStart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>Канцильская</w:t>
            </w:r>
            <w:proofErr w:type="spellEnd"/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49357F">
              <w:rPr>
                <w:rFonts w:ascii="Garamond" w:hAnsi="Garamond"/>
                <w:color w:val="FF6357"/>
                <w:sz w:val="28"/>
                <w:szCs w:val="28"/>
              </w:rPr>
              <w:t xml:space="preserve"> 5 класс, 2023год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49357F" w:rsidP="00271FD4">
      <w:pPr>
        <w:rPr>
          <w:rFonts w:ascii="Garamond" w:hAnsi="Garamond"/>
          <w:color w:val="FF6357"/>
          <w:sz w:val="28"/>
          <w:szCs w:val="28"/>
        </w:rPr>
      </w:pPr>
      <w:r w:rsidRPr="0049357F">
        <w:rPr>
          <w:rFonts w:ascii="Garamond" w:hAnsi="Garamond"/>
          <w:color w:val="FF6357"/>
          <w:sz w:val="28"/>
          <w:szCs w:val="28"/>
        </w:rPr>
        <w:drawing>
          <wp:inline distT="0" distB="0" distL="0" distR="0" wp14:anchorId="6FE7079A" wp14:editId="0D1B91AA">
            <wp:extent cx="2343477" cy="32580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43477" cy="32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BE4B18"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Рисунок 26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">
                    <v:imagedata r:id="rId13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">
                    <v:imagedata r:id="rId22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">
                    <v:imagedata r:id="rId23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">
                    <v:imagedata r:id="rId24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line id="Прямая соединительная линия 82" o:spid="_x0000_s1033" style="position:absolute;visibility:visible;mso-wrap-style:square" from="0,5942" to="48278,5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E69369A250BB4D9CB5D113F85E5C4B7B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8D4C6"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Рисунок 46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">
                    <v:imagedata r:id="rId13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">
                    <v:imagedata r:id="rId29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">
                    <v:imagedata r:id="rId30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">
                    <v:imagedata r:id="rId31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Рисунок 97" o:spid="_x0000_s1033" type="#_x0000_t75" style="position:absolute;top:2886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">
                    <v:imagedata r:id="rId32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">
                    <v:imagedata r:id="rId32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">
                    <v:imagedata r:id="rId32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">
                    <v:imagedata r:id="rId32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99B1CCD449154B839A7F6B5BA41716CB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96E503"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">
                <v:group id="Группа 243" o:spid="_x0000_s1027" style="position:absolute;left:26;width:75544;height:106914" coordorigin="26" coordsize="7554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Рисунок 76" o:spid="_x0000_s1028" type="#_x0000_t75" style="position:absolute;left:26;width:7554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">
                    <v:imagedata r:id="rId13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">
                    <v:imagedata r:id="rId41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">
                    <v:imagedata r:id="rId42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">
                    <v:imagedata r:id="rId43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">
                    <v:imagedata r:id="rId44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">
                    <v:imagedata r:id="rId45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">
                    <v:imagedata r:id="rId46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">
                    <v:imagedata r:id="rId47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line id="Прямая соединительная линия 125" o:spid="_x0000_s1037" style="position:absolute;visibility:visible;mso-wrap-style:square" from="0,0" to="4823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AE76DD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E69369A250BB4D9CB5D113F85E5C4B7B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5EDA02"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Рисунок 89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">
                    <v:imagedata r:id="rId13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">
                    <v:imagedata r:id="rId49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line id="Прямая соединительная линия 195" o:spid="_x0000_s1031" style="position:absolute;visibility:visible;mso-wrap-style:square" from="0,0" to="4824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271FD4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  <w:lang w:val="en-US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E69369A250BB4D9CB5D113F85E5C4B7B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15449A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  <w:lang w:val="en-US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BB6FF6"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    <v:group id="Группа 250" o:spid="_x0000_s1027" style="position:absolute;width:75380;height:106629" coordorigin="" coordsize="75380,106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Рисунок 203" o:spid="_x0000_s1028" type="#_x0000_t75" style="position:absolute;left:39714;top:65099;width:15202;height:9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">
                    <v:imagedata r:id="rId58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">
                    <v:imagedata r:id="rId13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">
                    <v:imagedata r:id="rId59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">
                    <v:imagedata r:id="rId60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">
                    <v:imagedata r:id="rId61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">
                    <v:imagedata r:id="rId62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">
                    <v:imagedata r:id="rId63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">
                    <v:imagedata r:id="rId64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">
                    <v:imagedata r:id="rId65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line id="Прямая соединительная линия 213" o:spid="_x0000_s1038" style="position:absolute;visibility:visible;mso-wrap-style:square" from="0,0" to="4823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467BABCAFC7343718D96307428106BC7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6"/>
      <w:headerReference w:type="default" r:id="rId67"/>
      <w:footerReference w:type="even" r:id="rId68"/>
      <w:footerReference w:type="default" r:id="rId69"/>
      <w:headerReference w:type="first" r:id="rId70"/>
      <w:footerReference w:type="first" r:id="rId71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76DD" w:rsidRDefault="00AE76DD" w:rsidP="002722F5">
      <w:pPr>
        <w:spacing w:after="0" w:line="240" w:lineRule="auto"/>
      </w:pPr>
      <w:r>
        <w:separator/>
      </w:r>
    </w:p>
  </w:endnote>
  <w:endnote w:type="continuationSeparator" w:id="0">
    <w:p w:rsidR="00AE76DD" w:rsidRDefault="00AE76DD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76DD" w:rsidRDefault="00AE76DD" w:rsidP="002722F5">
      <w:pPr>
        <w:spacing w:after="0" w:line="240" w:lineRule="auto"/>
      </w:pPr>
      <w:r>
        <w:separator/>
      </w:r>
    </w:p>
  </w:footnote>
  <w:footnote w:type="continuationSeparator" w:id="0">
    <w:p w:rsidR="00AE76DD" w:rsidRDefault="00AE76DD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 w15:restartNumberingAfterBreak="0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57F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32057"/>
    <w:rsid w:val="004426FF"/>
    <w:rsid w:val="00466B35"/>
    <w:rsid w:val="00466F7D"/>
    <w:rsid w:val="00483B19"/>
    <w:rsid w:val="0049357F"/>
    <w:rsid w:val="004C4515"/>
    <w:rsid w:val="005629CB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707BF"/>
    <w:rsid w:val="00A832AB"/>
    <w:rsid w:val="00AD7B55"/>
    <w:rsid w:val="00AE76DD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2CC54C"/>
  <w14:discardImageEditingData/>
  <w14:defaultImageDpi w14:val="9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footer" Target="footer1.xml"/><Relationship Id="rId7" Type="http://schemas.openxmlformats.org/officeDocument/2006/relationships/webSettings" Target="webSettings.xml"/><Relationship Id="rId71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header" Target="header1.xml"/><Relationship Id="rId7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glossaryDocument" Target="glossary/document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footer" Target="footer2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header" Target="header2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ver\Downloads\8%20(1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E69369A250BB4D9CB5D113F85E5C4B7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67D637E-2025-4444-93B2-123C3D2AD3E4}"/>
      </w:docPartPr>
      <w:docPartBody>
        <w:p w:rsidR="00000000" w:rsidRDefault="00FC52E3">
          <w:pPr>
            <w:pStyle w:val="E69369A250BB4D9CB5D113F85E5C4B7B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99B1CCD449154B839A7F6B5BA41716C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8C5A264-0527-492E-A426-53C34700482F}"/>
      </w:docPartPr>
      <w:docPartBody>
        <w:p w:rsidR="00000000" w:rsidRDefault="00FC52E3">
          <w:pPr>
            <w:pStyle w:val="99B1CCD449154B839A7F6B5BA41716CB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467BABCAFC7343718D96307428106BC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FEDF293-A8F9-4117-B34B-97B7DEDCF3F4}"/>
      </w:docPartPr>
      <w:docPartBody>
        <w:p w:rsidR="00000000" w:rsidRDefault="00FC52E3">
          <w:pPr>
            <w:pStyle w:val="467BABCAFC7343718D96307428106BC7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2E3"/>
    <w:rsid w:val="00FC5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E69369A250BB4D9CB5D113F85E5C4B7B">
    <w:name w:val="E69369A250BB4D9CB5D113F85E5C4B7B"/>
  </w:style>
  <w:style w:type="paragraph" w:customStyle="1" w:styleId="99B1CCD449154B839A7F6B5BA41716CB">
    <w:name w:val="99B1CCD449154B839A7F6B5BA41716CB"/>
  </w:style>
  <w:style w:type="paragraph" w:customStyle="1" w:styleId="467BABCAFC7343718D96307428106BC7">
    <w:name w:val="467BABCAFC7343718D96307428106BC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 (1).dotx</Template>
  <TotalTime>0</TotalTime>
  <Pages>1</Pages>
  <Words>58</Words>
  <Characters>332</Characters>
  <Application>Microsoft Office Word</Application>
  <DocSecurity>0</DocSecurity>
  <Lines>2</Lines>
  <Paragraphs>1</Paragraphs>
  <ScaleCrop>false</ScaleCrop>
  <Company/>
  <LinksUpToDate>false</LinksUpToDate>
  <CharactersWithSpaces>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2023-11-15T19:21:00Z</dcterms:created>
  <dcterms:modified xsi:type="dcterms:W3CDTF">2023-11-15T19:25:00Z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