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890D27"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">
                  <v:imagedata r:id="rId13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">
                  <v:imagedata r:id="rId14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">
                  <v:imagedata r:id="rId15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">
                  <v:imagedata r:id="rId1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FB5C7C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382A02F681AB492897179C5FC19F31DF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5C447B">
      <w:r w:rsidRPr="005C447B">
        <w:lastRenderedPageBreak/>
        <w:drawing>
          <wp:inline distT="0" distB="0" distL="0" distR="0" wp14:anchorId="40C435E7" wp14:editId="4254A846">
            <wp:extent cx="2791215" cy="3315163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91215" cy="331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5C447B" w:rsidP="00FC5508">
            <w:pPr>
              <w:rPr>
                <w:color w:val="AFB906"/>
                <w:sz w:val="28"/>
                <w:szCs w:val="28"/>
              </w:rPr>
            </w:pPr>
            <w:r>
              <w:rPr>
                <w:color w:val="AFB906"/>
                <w:sz w:val="28"/>
                <w:szCs w:val="28"/>
              </w:rPr>
              <w:t>ФИО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FB906"/>
                <w:sz w:val="28"/>
                <w:szCs w:val="28"/>
              </w:rPr>
              <w:t>Демиров</w:t>
            </w:r>
            <w:proofErr w:type="spellEnd"/>
            <w:r>
              <w:rPr>
                <w:color w:val="AFB906"/>
                <w:sz w:val="28"/>
                <w:szCs w:val="28"/>
              </w:rPr>
              <w:t xml:space="preserve"> Сулейман </w:t>
            </w:r>
            <w:proofErr w:type="spellStart"/>
            <w:r>
              <w:rPr>
                <w:color w:val="AFB906"/>
                <w:sz w:val="28"/>
                <w:szCs w:val="28"/>
              </w:rPr>
              <w:t>Курбанович</w:t>
            </w:r>
            <w:proofErr w:type="spellEnd"/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5C447B">
              <w:rPr>
                <w:color w:val="AFB906"/>
                <w:sz w:val="28"/>
                <w:szCs w:val="28"/>
              </w:rPr>
              <w:t xml:space="preserve"> 10.01.2013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5C447B" w:rsidP="00FC5508">
            <w:pPr>
              <w:rPr>
                <w:color w:val="AFB906"/>
                <w:sz w:val="28"/>
                <w:szCs w:val="28"/>
              </w:rPr>
            </w:pPr>
            <w:r>
              <w:rPr>
                <w:color w:val="AFB906"/>
                <w:sz w:val="28"/>
                <w:szCs w:val="28"/>
              </w:rPr>
              <w:t>Село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8A5AF7" w:rsidRDefault="008A5AF7"/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5C447B">
              <w:rPr>
                <w:color w:val="AFB906"/>
                <w:sz w:val="28"/>
                <w:szCs w:val="28"/>
              </w:rPr>
              <w:t xml:space="preserve"> МКОУ «</w:t>
            </w:r>
            <w:proofErr w:type="spellStart"/>
            <w:r w:rsidR="005C447B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5C447B">
              <w:rPr>
                <w:color w:val="AFB906"/>
                <w:sz w:val="28"/>
                <w:szCs w:val="28"/>
              </w:rPr>
              <w:t xml:space="preserve"> СОШ»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5C447B">
              <w:rPr>
                <w:color w:val="AFB906"/>
                <w:sz w:val="28"/>
                <w:szCs w:val="28"/>
              </w:rPr>
              <w:t xml:space="preserve"> 5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5C447B">
              <w:rPr>
                <w:color w:val="AFB906"/>
                <w:sz w:val="28"/>
                <w:szCs w:val="28"/>
              </w:rPr>
              <w:t xml:space="preserve"> 2023</w:t>
            </w:r>
          </w:p>
        </w:tc>
        <w:tc>
          <w:tcPr>
            <w:tcW w:w="5386" w:type="dxa"/>
            <w:vAlign w:val="center"/>
          </w:tcPr>
          <w:p w:rsidR="00704073" w:rsidRPr="00564FC7" w:rsidRDefault="00704073" w:rsidP="000149CB">
            <w:pPr>
              <w:rPr>
                <w:color w:val="AFB906"/>
                <w:sz w:val="28"/>
                <w:szCs w:val="28"/>
              </w:rPr>
            </w:pP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5C447B">
              <w:rPr>
                <w:color w:val="AFB906"/>
                <w:sz w:val="28"/>
                <w:szCs w:val="28"/>
              </w:rPr>
              <w:t xml:space="preserve"> село </w:t>
            </w:r>
            <w:proofErr w:type="spellStart"/>
            <w:r w:rsidR="005C447B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5C447B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5C447B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5C447B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5C447B">
              <w:rPr>
                <w:color w:val="AFB906"/>
                <w:sz w:val="28"/>
                <w:szCs w:val="28"/>
              </w:rPr>
              <w:t>район,село</w:t>
            </w:r>
            <w:proofErr w:type="spellEnd"/>
            <w:r w:rsidR="005C447B">
              <w:rPr>
                <w:color w:val="AFB906"/>
                <w:sz w:val="28"/>
                <w:szCs w:val="28"/>
              </w:rPr>
              <w:t xml:space="preserve"> Канциль</w:t>
            </w:r>
            <w:bookmarkStart w:id="0" w:name="_GoBack"/>
            <w:bookmarkEnd w:id="0"/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E1906C"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">
                  <v:imagedata r:id="rId15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">
                  <v:imagedata r:id="rId26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">
                  <v:imagedata r:id="rId2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FB5C7C" w:rsidP="00E50A18">
      <w:pPr>
        <w:jc w:val="center"/>
      </w:pPr>
      <w:sdt>
        <w:sdtPr>
          <w:id w:val="-1826583867"/>
          <w:placeholder>
            <w:docPart w:val="36DE15F67FE845D29809A4C379A65C1A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3078CC"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F7128C"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">
                  <v:imagedata r:id="rId33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">
                  <v:imagedata r:id="rId34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">
                  <v:imagedata r:id="rId35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FB5C7C" w:rsidP="00634FA6">
      <w:pPr>
        <w:jc w:val="center"/>
      </w:pPr>
      <w:sdt>
        <w:sdtPr>
          <w:id w:val="-933977909"/>
          <w:placeholder>
            <w:docPart w:val="098832570A984799B5C60451A2454B3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168A65"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FB5C7C" w:rsidP="00E0747D">
      <w:pPr>
        <w:jc w:val="center"/>
      </w:pPr>
      <w:sdt>
        <w:sdtPr>
          <w:id w:val="-1709022715"/>
          <w:placeholder>
            <w:docPart w:val="D3003E0FDECE44D28E13AC726B0345E7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B5F6AF"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FB5C7C" w:rsidP="00D40784">
      <w:pPr>
        <w:jc w:val="center"/>
      </w:pPr>
      <w:sdt>
        <w:sdtPr>
          <w:id w:val="1182782528"/>
          <w:placeholder>
            <w:docPart w:val="EBB1D20FBF06449DA7DB37529A5ACCAB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29063F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EFB145"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">
                  <v:imagedata r:id="rId44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">
                  <v:imagedata r:id="rId45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C7C" w:rsidRDefault="00FB5C7C" w:rsidP="00417D8A">
      <w:pPr>
        <w:spacing w:after="0" w:line="240" w:lineRule="auto"/>
      </w:pPr>
      <w:r>
        <w:separator/>
      </w:r>
    </w:p>
  </w:endnote>
  <w:endnote w:type="continuationSeparator" w:id="0">
    <w:p w:rsidR="00FB5C7C" w:rsidRDefault="00FB5C7C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C7C" w:rsidRDefault="00FB5C7C" w:rsidP="00417D8A">
      <w:pPr>
        <w:spacing w:after="0" w:line="240" w:lineRule="auto"/>
      </w:pPr>
      <w:r>
        <w:separator/>
      </w:r>
    </w:p>
  </w:footnote>
  <w:footnote w:type="continuationSeparator" w:id="0">
    <w:p w:rsidR="00FB5C7C" w:rsidRDefault="00FB5C7C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7B"/>
    <w:rsid w:val="000149CB"/>
    <w:rsid w:val="00020AA9"/>
    <w:rsid w:val="00090CE4"/>
    <w:rsid w:val="0009277E"/>
    <w:rsid w:val="000A3FD9"/>
    <w:rsid w:val="000B75E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C447B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B5C7C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858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ver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2A02F681AB492897179C5FC19F31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3F3E56-64DE-4D23-91B4-27E54BEE6CAB}"/>
      </w:docPartPr>
      <w:docPartBody>
        <w:p w:rsidR="00000000" w:rsidRDefault="00DB1B73">
          <w:pPr>
            <w:pStyle w:val="382A02F681AB492897179C5FC19F31DF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DE15F67FE845D29809A4C379A65C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F32F8E-5491-4120-8F41-E7297451FA32}"/>
      </w:docPartPr>
      <w:docPartBody>
        <w:p w:rsidR="00000000" w:rsidRDefault="00DB1B73">
          <w:pPr>
            <w:pStyle w:val="36DE15F67FE845D29809A4C379A65C1A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98832570A984799B5C60451A2454B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80D7CC-8F94-4C67-A784-C9D946824EDE}"/>
      </w:docPartPr>
      <w:docPartBody>
        <w:p w:rsidR="00000000" w:rsidRDefault="00DB1B73">
          <w:pPr>
            <w:pStyle w:val="098832570A984799B5C60451A2454B3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D3003E0FDECE44D28E13AC726B0345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CE0F6C-7FBC-4B0D-B94B-D2FCA74655B5}"/>
      </w:docPartPr>
      <w:docPartBody>
        <w:p w:rsidR="00000000" w:rsidRDefault="00DB1B73">
          <w:pPr>
            <w:pStyle w:val="D3003E0FDECE44D28E13AC726B0345E7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EBB1D20FBF06449DA7DB37529A5ACC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ADA318-C9D4-4657-83EB-F7E1525C7C59}"/>
      </w:docPartPr>
      <w:docPartBody>
        <w:p w:rsidR="00000000" w:rsidRDefault="00DB1B73">
          <w:pPr>
            <w:pStyle w:val="EBB1D20FBF06449DA7DB37529A5ACCAB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B73"/>
    <w:rsid w:val="00DB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382A02F681AB492897179C5FC19F31DF">
    <w:name w:val="382A02F681AB492897179C5FC19F31DF"/>
  </w:style>
  <w:style w:type="paragraph" w:customStyle="1" w:styleId="36DE15F67FE845D29809A4C379A65C1A">
    <w:name w:val="36DE15F67FE845D29809A4C379A65C1A"/>
  </w:style>
  <w:style w:type="paragraph" w:customStyle="1" w:styleId="098832570A984799B5C60451A2454B3E">
    <w:name w:val="098832570A984799B5C60451A2454B3E"/>
  </w:style>
  <w:style w:type="paragraph" w:customStyle="1" w:styleId="D3003E0FDECE44D28E13AC726B0345E7">
    <w:name w:val="D3003E0FDECE44D28E13AC726B0345E7"/>
  </w:style>
  <w:style w:type="paragraph" w:customStyle="1" w:styleId="EBB1D20FBF06449DA7DB37529A5ACCAB">
    <w:name w:val="EBB1D20FBF06449DA7DB37529A5ACC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3.dotx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2023-11-15T19:58:00Z</dcterms:created>
  <dcterms:modified xsi:type="dcterms:W3CDTF">2023-11-15T20:00:00Z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