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997D2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54E03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C8563B0F408D4B7D82BD8401ECDAE65A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690B7C">
      <w:r w:rsidRPr="00690B7C">
        <w:rPr>
          <w:noProof/>
          <w:lang w:eastAsia="ru-RU"/>
        </w:rPr>
        <w:drawing>
          <wp:inline distT="0" distB="0" distL="0" distR="0" wp14:anchorId="7720F341" wp14:editId="4620FD66">
            <wp:extent cx="2810267" cy="3353268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690B7C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ФИО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Асланбекова Сабрина Мурадовна</w:t>
            </w:r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06.10.2012</w:t>
            </w:r>
            <w:bookmarkStart w:id="0" w:name="_GoBack"/>
            <w:bookmarkEnd w:id="0"/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690B7C" w:rsidP="00690B7C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Село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Канциль</w:t>
            </w:r>
          </w:p>
        </w:tc>
      </w:tr>
    </w:tbl>
    <w:p w:rsidR="008A5AF7" w:rsidRDefault="008A5AF7"/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МКОУ «Канцильская СОШ»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5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2023</w:t>
            </w:r>
          </w:p>
        </w:tc>
        <w:tc>
          <w:tcPr>
            <w:tcW w:w="5386" w:type="dxa"/>
            <w:vAlign w:val="center"/>
          </w:tcPr>
          <w:p w:rsidR="00704073" w:rsidRPr="00564FC7" w:rsidRDefault="00704073" w:rsidP="000149CB">
            <w:pPr>
              <w:rPr>
                <w:color w:val="AFB906"/>
                <w:sz w:val="28"/>
                <w:szCs w:val="28"/>
              </w:rPr>
            </w:pP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село Канциль</w:t>
            </w:r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690B7C">
              <w:rPr>
                <w:color w:val="AFB906"/>
                <w:sz w:val="28"/>
                <w:szCs w:val="28"/>
              </w:rPr>
              <w:t xml:space="preserve"> Хивский район, село Канциль</w:t>
            </w:r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E09F8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26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2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54E03" w:rsidP="00E50A18">
      <w:pPr>
        <w:jc w:val="center"/>
      </w:pPr>
      <w:sdt>
        <w:sdtPr>
          <w:id w:val="-1826583867"/>
          <w:placeholder>
            <w:docPart w:val="9C9035A6943245C18458B5EDC7A9E280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AD231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5D0E2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33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34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35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54E03" w:rsidP="00634FA6">
      <w:pPr>
        <w:jc w:val="center"/>
      </w:pPr>
      <w:sdt>
        <w:sdtPr>
          <w:id w:val="-933977909"/>
          <w:placeholder>
            <w:docPart w:val="1A0229C600634B7198187A905EE202F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256AD1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54E03" w:rsidP="00E0747D">
      <w:pPr>
        <w:jc w:val="center"/>
      </w:pPr>
      <w:sdt>
        <w:sdtPr>
          <w:id w:val="-1709022715"/>
          <w:placeholder>
            <w:docPart w:val="9F0EB34E6397410B8F96F605BCC38BF7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EC15F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54E03" w:rsidP="00D40784">
      <w:pPr>
        <w:jc w:val="center"/>
      </w:pPr>
      <w:sdt>
        <w:sdtPr>
          <w:id w:val="1182782528"/>
          <w:placeholder>
            <w:docPart w:val="DA424910200145F0B8278D5B993B5627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71EC9B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5816D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44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45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E03" w:rsidRDefault="00A54E03" w:rsidP="00417D8A">
      <w:pPr>
        <w:spacing w:after="0" w:line="240" w:lineRule="auto"/>
      </w:pPr>
      <w:r>
        <w:separator/>
      </w:r>
    </w:p>
  </w:endnote>
  <w:endnote w:type="continuationSeparator" w:id="0">
    <w:p w:rsidR="00A54E03" w:rsidRDefault="00A54E03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E03" w:rsidRDefault="00A54E03" w:rsidP="00417D8A">
      <w:pPr>
        <w:spacing w:after="0" w:line="240" w:lineRule="auto"/>
      </w:pPr>
      <w:r>
        <w:separator/>
      </w:r>
    </w:p>
  </w:footnote>
  <w:footnote w:type="continuationSeparator" w:id="0">
    <w:p w:rsidR="00A54E03" w:rsidRDefault="00A54E03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B7C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0B7C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4E03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9B1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563B0F408D4B7D82BD8401ECDAE6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E6EF57-6A43-4C9A-AE62-62ADDB73CFFF}"/>
      </w:docPartPr>
      <w:docPartBody>
        <w:p w:rsidR="00000000" w:rsidRDefault="005434AB">
          <w:pPr>
            <w:pStyle w:val="C8563B0F408D4B7D82BD8401ECDAE65A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9C9035A6943245C18458B5EDC7A9E2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E59080-9D3F-406E-B1DB-2F64668B2BA2}"/>
      </w:docPartPr>
      <w:docPartBody>
        <w:p w:rsidR="00000000" w:rsidRDefault="005434AB">
          <w:pPr>
            <w:pStyle w:val="9C9035A6943245C18458B5EDC7A9E280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1A0229C600634B7198187A905EE202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8D5F37F-AD5A-4D29-8F72-F79AF9CE8546}"/>
      </w:docPartPr>
      <w:docPartBody>
        <w:p w:rsidR="00000000" w:rsidRDefault="005434AB">
          <w:pPr>
            <w:pStyle w:val="1A0229C600634B7198187A905EE202F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9F0EB34E6397410B8F96F605BCC38B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FEC3F-51C9-4358-8F7B-3938D1DA116D}"/>
      </w:docPartPr>
      <w:docPartBody>
        <w:p w:rsidR="00000000" w:rsidRDefault="005434AB">
          <w:pPr>
            <w:pStyle w:val="9F0EB34E6397410B8F96F605BCC38BF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A424910200145F0B8278D5B993B5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D64C6D-52B2-4590-9DB5-B9953DB4FB89}"/>
      </w:docPartPr>
      <w:docPartBody>
        <w:p w:rsidR="00000000" w:rsidRDefault="005434AB">
          <w:pPr>
            <w:pStyle w:val="DA424910200145F0B8278D5B993B5627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AB"/>
    <w:rsid w:val="0054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C8563B0F408D4B7D82BD8401ECDAE65A">
    <w:name w:val="C8563B0F408D4B7D82BD8401ECDAE65A"/>
  </w:style>
  <w:style w:type="paragraph" w:customStyle="1" w:styleId="9C9035A6943245C18458B5EDC7A9E280">
    <w:name w:val="9C9035A6943245C18458B5EDC7A9E280"/>
  </w:style>
  <w:style w:type="paragraph" w:customStyle="1" w:styleId="1A0229C600634B7198187A905EE202FE">
    <w:name w:val="1A0229C600634B7198187A905EE202FE"/>
  </w:style>
  <w:style w:type="paragraph" w:customStyle="1" w:styleId="9F0EB34E6397410B8F96F605BCC38BF7">
    <w:name w:val="9F0EB34E6397410B8F96F605BCC38BF7"/>
  </w:style>
  <w:style w:type="paragraph" w:customStyle="1" w:styleId="DA424910200145F0B8278D5B993B5627">
    <w:name w:val="DA424910200145F0B8278D5B993B56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3.dotx</Template>
  <TotalTime>0</TotalTime>
  <Pages>1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2023-11-15T19:54:00Z</dcterms:created>
  <dcterms:modified xsi:type="dcterms:W3CDTF">2023-11-15T19:56:00Z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