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5E4" w:rsidRPr="000753EE" w:rsidRDefault="000753EE" w:rsidP="00576D93">
      <w:pPr>
        <w:spacing w:before="240"/>
        <w:ind w:left="708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noProof/>
          <w:color w:val="643F24"/>
          <w:lang w:eastAsia="ru-RU"/>
        </w:rPr>
        <mc:AlternateContent>
          <mc:Choice Requires="wpg">
            <w:drawing>
              <wp:anchor distT="0" distB="0" distL="114300" distR="114300" simplePos="0" relativeHeight="251764991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4800" cy="10717200"/>
                <wp:effectExtent l="0" t="0" r="9525" b="8255"/>
                <wp:wrapNone/>
                <wp:docPr id="160" name="Группа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800" cy="10717200"/>
                          <a:chOff x="0" y="0"/>
                          <a:chExt cx="7534800" cy="10717200"/>
                        </a:xfrm>
                      </wpg:grpSpPr>
                      <wpg:grpSp>
                        <wpg:cNvPr id="113" name="Группа 113"/>
                        <wpg:cNvGrpSpPr/>
                        <wpg:grpSpPr>
                          <a:xfrm>
                            <a:off x="0" y="0"/>
                            <a:ext cx="7534800" cy="10717200"/>
                            <a:chOff x="0" y="0"/>
                            <a:chExt cx="7534275" cy="10715625"/>
                          </a:xfrm>
                        </wpg:grpSpPr>
                        <wps:wsp>
                          <wps:cNvPr id="107" name="Прямоугольник 107"/>
                          <wps:cNvSpPr/>
                          <wps:spPr>
                            <a:xfrm>
                              <a:off x="0" y="0"/>
                              <a:ext cx="7534275" cy="10715625"/>
                            </a:xfrm>
                            <a:prstGeom prst="rect">
                              <a:avLst/>
                            </a:prstGeom>
                            <a:solidFill>
                              <a:srgbClr val="FFFF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Рисунок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900" y="485775"/>
                              <a:ext cx="6854190" cy="96983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95550" y="8439150"/>
                              <a:ext cx="4162425" cy="1612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575" y="6276975"/>
                            <a:ext cx="476250" cy="729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1550" y="3352800"/>
                            <a:ext cx="723900" cy="1108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Рисунок 10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6850" y="4724400"/>
                            <a:ext cx="914400" cy="140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Рисунок 10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4625" y="2276475"/>
                            <a:ext cx="2116455" cy="374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Рисунок 15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3524250"/>
                            <a:ext cx="1717040" cy="2825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Рисунок 15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9050" y="6134100"/>
                            <a:ext cx="675640" cy="1031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72934" id="Группа 160" o:spid="_x0000_s1026" style="position:absolute;margin-left:0;margin-top:0;width:593.3pt;height:843.85pt;z-index:-251551489;mso-position-horizontal:center;mso-position-horizontal-relative:page;mso-position-vertical:center;mso-position-vertical-relative:page;mso-width-relative:margin;mso-height-relative:margin" coordsize="75348,1071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">
                <v:group id="Группа 113" o:spid="_x0000_s1027" style="position:absolute;width:75348;height:107172" coordsize="75342,10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Прямоугольник 107" o:spid="_x0000_s1028" style="position:absolute;width:75342;height:107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" fillcolor="#fffffa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15" o:spid="_x0000_s1029" type="#_x0000_t75" style="position:absolute;left:3429;top:4857;width:68541;height:9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">
                    <v:imagedata r:id="rId18" o:title=""/>
                    <v:path arrowok="t"/>
                  </v:shape>
                  <v:shape id="Рисунок 12" o:spid="_x0000_s1030" type="#_x0000_t75" style="position:absolute;left:24955;top:84391;width:41624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">
                    <v:imagedata r:id="rId19" o:title=""/>
                    <v:path arrowok="t"/>
                  </v:shape>
                </v:group>
                <v:shape id="Рисунок 24" o:spid="_x0000_s1031" type="#_x0000_t75" style="position:absolute;left:15525;top:62769;width:4763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">
                  <v:imagedata r:id="rId20" o:title=""/>
                  <v:path arrowok="t"/>
                </v:shape>
                <v:shape id="Рисунок 50" o:spid="_x0000_s1032" type="#_x0000_t75" style="position:absolute;left:47815;top:33528;width:7239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">
                  <v:imagedata r:id="rId21" o:title=""/>
                  <v:path arrowok="t"/>
                </v:shape>
                <v:shape id="Рисунок 106" o:spid="_x0000_s1033" type="#_x0000_t75" style="position:absolute;left:52768;top:47244;width:9144;height:1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">
                  <v:imagedata r:id="rId22" o:title=""/>
                  <v:path arrowok="t"/>
                </v:shape>
                <v:shape id="Рисунок 108" o:spid="_x0000_s1034" type="#_x0000_t75" style="position:absolute;left:27146;top:22764;width:21164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">
                  <v:imagedata r:id="rId23" o:title=""/>
                  <v:path arrowok="t"/>
                </v:shape>
                <v:shape id="Рисунок 158" o:spid="_x0000_s1035" type="#_x0000_t75" style="position:absolute;left:22574;top:35242;width:17170;height:28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">
                  <v:imagedata r:id="rId24" o:title=""/>
                  <v:path arrowok="t"/>
                </v:shape>
                <v:shape id="Рисунок 159" o:spid="_x0000_s1036" type="#_x0000_t75" style="position:absolute;left:38290;top:61341;width:6756;height:10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">
                  <v:imagedata r:id="rId25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6510D" w:rsidRPr="000753EE" w:rsidRDefault="001C0EBA" w:rsidP="001C0EBA">
      <w:pPr>
        <w:tabs>
          <w:tab w:val="left" w:pos="9885"/>
        </w:tabs>
        <w:ind w:left="1275"/>
        <w:rPr>
          <w:rFonts w:ascii="Constantia italic" w:hAnsi="Constantia italic"/>
          <w:i/>
          <w:color w:val="643F24"/>
          <w:lang w:val="en-US"/>
        </w:rPr>
      </w:pPr>
      <w:r w:rsidRPr="000753EE">
        <w:rPr>
          <w:rFonts w:ascii="Constantia italic" w:hAnsi="Constantia italic"/>
          <w:i/>
          <w:color w:val="643F24"/>
          <w:lang w:val="en-US"/>
        </w:rPr>
        <w:tab/>
      </w:r>
    </w:p>
    <w:p w:rsidR="0066510D" w:rsidRPr="000753EE" w:rsidRDefault="0066510D" w:rsidP="00576D93">
      <w:pPr>
        <w:ind w:left="1275"/>
        <w:rPr>
          <w:rFonts w:ascii="Constantia italic" w:hAnsi="Constantia italic"/>
          <w:i/>
          <w:color w:val="643F24"/>
          <w:lang w:val="en-US"/>
        </w:rPr>
      </w:pPr>
    </w:p>
    <w:p w:rsidR="0066510D" w:rsidRPr="000753EE" w:rsidRDefault="006A03A7" w:rsidP="00932B28">
      <w:pPr>
        <w:jc w:val="center"/>
        <w:rPr>
          <w:rFonts w:ascii="Constantia italic" w:hAnsi="Constantia italic"/>
          <w:i/>
          <w:color w:val="643F24"/>
          <w:sz w:val="120"/>
          <w:szCs w:val="120"/>
          <w:lang w:val="en-US"/>
        </w:rPr>
      </w:pPr>
      <w:sdt>
        <w:sdtPr>
          <w:rPr>
            <w:rFonts w:ascii="Constantia italic" w:hAnsi="Constantia italic"/>
            <w:i/>
            <w:color w:val="643F24"/>
            <w:sz w:val="120"/>
            <w:szCs w:val="120"/>
          </w:rPr>
          <w:id w:val="1772354842"/>
          <w:placeholder>
            <w:docPart w:val="B82C5CC734C04BEFAED2CBE5AE392E32"/>
          </w:placeholder>
        </w:sdtPr>
        <w:sdtEndPr/>
        <w:sdtContent>
          <w:r w:rsidR="009B4F4A" w:rsidRPr="000753EE">
            <w:rPr>
              <w:rFonts w:ascii="Constantia italic" w:hAnsi="Constantia italic"/>
              <w:i/>
              <w:color w:val="643F24"/>
              <w:sz w:val="120"/>
              <w:szCs w:val="120"/>
            </w:rPr>
            <w:t>Портфолио</w:t>
          </w:r>
        </w:sdtContent>
      </w:sdt>
    </w:p>
    <w:p w:rsidR="0066510D" w:rsidRPr="000753EE" w:rsidRDefault="0066510D" w:rsidP="00576D93">
      <w:pPr>
        <w:ind w:left="2409" w:right="2125"/>
        <w:jc w:val="center"/>
        <w:rPr>
          <w:rFonts w:ascii="Constantia italic" w:hAnsi="Constantia italic"/>
          <w:i/>
          <w:color w:val="643F24"/>
          <w:sz w:val="112"/>
          <w:szCs w:val="112"/>
        </w:rPr>
      </w:pPr>
      <w:r w:rsidRPr="000753EE">
        <w:rPr>
          <w:rFonts w:ascii="Constantia italic" w:hAnsi="Constantia italic"/>
          <w:i/>
          <w:color w:val="643F24"/>
          <w:sz w:val="112"/>
          <w:szCs w:val="112"/>
        </w:rPr>
        <w:br w:type="page"/>
      </w:r>
    </w:p>
    <w:p w:rsidR="00990CEE" w:rsidRPr="000753EE" w:rsidRDefault="002B0240" w:rsidP="00576D93">
      <w:pPr>
        <w:ind w:left="6663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noProof/>
          <w:color w:val="643F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32895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4275" cy="10716895"/>
                <wp:effectExtent l="0" t="0" r="9525" b="8255"/>
                <wp:wrapNone/>
                <wp:docPr id="153" name="Группа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800" cy="10717200"/>
                          <a:chOff x="0" y="0"/>
                          <a:chExt cx="7534800" cy="10717200"/>
                        </a:xfrm>
                      </wpg:grpSpPr>
                      <wpg:grpSp>
                        <wpg:cNvPr id="124" name="Группа 124"/>
                        <wpg:cNvGrpSpPr/>
                        <wpg:grpSpPr>
                          <a:xfrm>
                            <a:off x="0" y="0"/>
                            <a:ext cx="7534800" cy="10717200"/>
                            <a:chOff x="0" y="0"/>
                            <a:chExt cx="7534800" cy="10717200"/>
                          </a:xfrm>
                        </wpg:grpSpPr>
                        <wps:wsp>
                          <wps:cNvPr id="111" name="Прямоугольник 111"/>
                          <wps:cNvSpPr/>
                          <wps:spPr>
                            <a:xfrm>
                              <a:off x="0" y="0"/>
                              <a:ext cx="7534800" cy="10717200"/>
                            </a:xfrm>
                            <a:prstGeom prst="rect">
                              <a:avLst/>
                            </a:prstGeom>
                            <a:solidFill>
                              <a:srgbClr val="FFFF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" name="Рисунок 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900" y="485775"/>
                              <a:ext cx="6854190" cy="969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4" name="Рисунок 1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5075" y="8572500"/>
                              <a:ext cx="4162425" cy="1612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4" name="Рисунок 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7175" y="7543800"/>
                              <a:ext cx="676275" cy="1031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5" name="Рисунок 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23242" y="5219700"/>
                              <a:ext cx="1717675" cy="282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419225"/>
                            <a:ext cx="2021840" cy="27832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Группа 4"/>
                        <wpg:cNvGrpSpPr/>
                        <wpg:grpSpPr>
                          <a:xfrm>
                            <a:off x="3810000" y="1971675"/>
                            <a:ext cx="2530654" cy="1875206"/>
                            <a:chOff x="0" y="0"/>
                            <a:chExt cx="2530475" cy="1875453"/>
                          </a:xfrm>
                        </wpg:grpSpPr>
                        <wps:wsp>
                          <wps:cNvPr id="55" name="Прямая соединительная линия 55"/>
                          <wps:cNvCnPr/>
                          <wps:spPr>
                            <a:xfrm>
                              <a:off x="0" y="0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Прямая соединительная линия 66"/>
                          <wps:cNvCnPr/>
                          <wps:spPr>
                            <a:xfrm>
                              <a:off x="0" y="401412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Прямая соединительная линия 69"/>
                          <wps:cNvCnPr/>
                          <wps:spPr>
                            <a:xfrm>
                              <a:off x="0" y="774441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Прямая соединительная линия 82"/>
                          <wps:cNvCnPr/>
                          <wps:spPr>
                            <a:xfrm>
                              <a:off x="0" y="1147665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Прямая соединительная линия 83"/>
                          <wps:cNvCnPr/>
                          <wps:spPr>
                            <a:xfrm>
                              <a:off x="0" y="1875453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" name="Прямая соединительная линия 2"/>
                          <wps:cNvCnPr/>
                          <wps:spPr>
                            <a:xfrm>
                              <a:off x="0" y="1530220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" name="Группа 15"/>
                        <wpg:cNvGrpSpPr/>
                        <wpg:grpSpPr>
                          <a:xfrm>
                            <a:off x="1038225" y="5133975"/>
                            <a:ext cx="2530833" cy="1492967"/>
                            <a:chOff x="0" y="0"/>
                            <a:chExt cx="2530800" cy="1492897"/>
                          </a:xfrm>
                        </wpg:grpSpPr>
                        <wps:wsp>
                          <wps:cNvPr id="73" name="Прямая соединительная линия 73"/>
                          <wps:cNvCnPr/>
                          <wps:spPr>
                            <a:xfrm>
                              <a:off x="0" y="0"/>
                              <a:ext cx="25308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Прямая соединительная линия 80"/>
                          <wps:cNvCnPr/>
                          <wps:spPr>
                            <a:xfrm>
                              <a:off x="0" y="382555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Прямая соединительная линия 81"/>
                          <wps:cNvCnPr/>
                          <wps:spPr>
                            <a:xfrm>
                              <a:off x="0" y="755779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Прямая соединительная линия 13"/>
                          <wps:cNvCnPr/>
                          <wps:spPr>
                            <a:xfrm>
                              <a:off x="0" y="1119673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Прямая соединительная линия 14"/>
                          <wps:cNvCnPr/>
                          <wps:spPr>
                            <a:xfrm>
                              <a:off x="0" y="1492897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BCD39" id="Группа 153" o:spid="_x0000_s1026" style="position:absolute;margin-left:0;margin-top:0;width:593.25pt;height:843.85pt;z-index:-251683585;mso-position-horizontal:center;mso-position-horizontal-relative:page;mso-position-vertical:center;mso-position-vertical-relative:page;mso-width-relative:margin;mso-height-relative:margin" coordsize="75348,1071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">
                <v:group id="Группа 124" o:spid="_x0000_s1027" style="position:absolute;width:75348;height:107172" coordsize="75348,107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Прямоугольник 111" o:spid="_x0000_s1028" style="position:absolute;width:75348;height:107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" fillcolor="#fffffa" stroked="f" strokeweight="1pt"/>
                  <v:shape id="Рисунок 112" o:spid="_x0000_s1029" type="#_x0000_t75" style="position:absolute;left:3429;top:4857;width:68541;height:9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">
                    <v:imagedata r:id="rId18" o:title=""/>
                    <v:path arrowok="t"/>
                  </v:shape>
                  <v:shape id="Рисунок 114" o:spid="_x0000_s1030" type="#_x0000_t75" style="position:absolute;left:25050;top:85725;width:41625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">
                    <v:imagedata r:id="rId19" o:title=""/>
                    <v:path arrowok="t"/>
                  </v:shape>
                  <v:shape id="Рисунок 104" o:spid="_x0000_s1031" type="#_x0000_t75" style="position:absolute;left:40671;top:75438;width:6763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">
                    <v:imagedata r:id="rId25" o:title=""/>
                    <v:path arrowok="t"/>
                  </v:shape>
                  <v:shape id="Рисунок 105" o:spid="_x0000_s1032" type="#_x0000_t75" style="position:absolute;left:46232;top:52197;width:17177;height:2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">
                    <v:imagedata r:id="rId24" o:title=""/>
                    <v:path arrowok="t"/>
                  </v:shape>
                </v:group>
                <v:shape id="Рисунок 3" o:spid="_x0000_s1033" type="#_x0000_t75" style="position:absolute;left:10191;top:14192;width:20219;height:27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">
                  <v:imagedata r:id="rId27" o:title=""/>
                  <v:path arrowok="t"/>
                </v:shape>
                <v:group id="Группа 4" o:spid="_x0000_s1034" style="position:absolute;left:38100;top:19716;width:25306;height:18752" coordsize="25304,1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line id="Прямая соединительная линия 55" o:spid="_x0000_s1035" style="position:absolute;visibility:visible;mso-wrap-style:square" from="0,0" to="2530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" strokecolor="#643f24" strokeweight="1pt">
                    <v:stroke joinstyle="miter"/>
                  </v:line>
                  <v:line id="Прямая соединительная линия 66" o:spid="_x0000_s1036" style="position:absolute;visibility:visible;mso-wrap-style:square" from="0,4014" to="25304,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" strokecolor="#643f24" strokeweight="1pt">
                    <v:stroke joinstyle="miter"/>
                  </v:line>
                  <v:line id="Прямая соединительная линия 69" o:spid="_x0000_s1037" style="position:absolute;visibility:visible;mso-wrap-style:square" from="0,7744" to="25304,7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" strokecolor="#643f24" strokeweight="1pt">
                    <v:stroke joinstyle="miter"/>
                  </v:line>
                  <v:line id="Прямая соединительная линия 82" o:spid="_x0000_s1038" style="position:absolute;visibility:visible;mso-wrap-style:square" from="0,11476" to="25304,1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" strokecolor="#643f24" strokeweight="1pt">
                    <v:stroke joinstyle="miter"/>
                  </v:line>
                  <v:line id="Прямая соединительная линия 83" o:spid="_x0000_s1039" style="position:absolute;visibility:visible;mso-wrap-style:square" from="0,18754" to="25304,18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" strokecolor="#643f24" strokeweight="1pt">
                    <v:stroke joinstyle="miter"/>
                  </v:line>
                  <v:line id="Прямая соединительная линия 2" o:spid="_x0000_s1040" style="position:absolute;visibility:visible;mso-wrap-style:square" from="0,15302" to="25304,1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" strokecolor="#643f24" strokeweight="1pt">
                    <v:stroke joinstyle="miter"/>
                  </v:line>
                </v:group>
                <v:group id="Группа 15" o:spid="_x0000_s1041" style="position:absolute;left:10382;top:51339;width:25308;height:14930" coordsize="25308,14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line id="Прямая соединительная линия 73" o:spid="_x0000_s1042" style="position:absolute;visibility:visible;mso-wrap-style:square" from="0,0" to="2530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" strokecolor="#643f24" strokeweight="1pt">
                    <v:stroke joinstyle="miter"/>
                  </v:line>
                  <v:line id="Прямая соединительная линия 80" o:spid="_x0000_s1043" style="position:absolute;visibility:visible;mso-wrap-style:square" from="0,3825" to="25304,3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" strokecolor="#643f24" strokeweight="1pt">
                    <v:stroke joinstyle="miter"/>
                  </v:line>
                  <v:line id="Прямая соединительная линия 81" o:spid="_x0000_s1044" style="position:absolute;visibility:visible;mso-wrap-style:square" from="0,7557" to="25304,7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" strokecolor="#643f24" strokeweight="1pt">
                    <v:stroke joinstyle="miter"/>
                  </v:line>
                  <v:line id="Прямая соединительная линия 13" o:spid="_x0000_s1045" style="position:absolute;visibility:visible;mso-wrap-style:square" from="0,11196" to="25304,1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" strokecolor="#643f24" strokeweight="1pt">
                    <v:stroke joinstyle="miter"/>
                  </v:line>
                  <v:line id="Прямая соединительная линия 14" o:spid="_x0000_s1046" style="position:absolute;visibility:visible;mso-wrap-style:square" from="0,14928" to="25304,14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" strokecolor="#643f24" strokeweight="1pt">
                    <v:stroke joinstyle="miter"/>
                  </v:line>
                </v:group>
                <w10:wrap anchorx="page" anchory="page"/>
                <w10:anchorlock/>
              </v:group>
            </w:pict>
          </mc:Fallback>
        </mc:AlternateContent>
      </w:r>
    </w:p>
    <w:p w:rsidR="0026727B" w:rsidRPr="000753EE" w:rsidRDefault="0026727B" w:rsidP="00576D93">
      <w:pPr>
        <w:ind w:left="7371"/>
        <w:rPr>
          <w:rFonts w:ascii="Constantia italic" w:hAnsi="Constantia italic"/>
          <w:i/>
          <w:color w:val="643F24"/>
        </w:rPr>
      </w:pPr>
    </w:p>
    <w:p w:rsidR="0026727B" w:rsidRPr="000753EE" w:rsidRDefault="0026727B" w:rsidP="00576D93">
      <w:pPr>
        <w:ind w:left="2126"/>
        <w:rPr>
          <w:rFonts w:ascii="Constantia italic" w:hAnsi="Constantia italic"/>
          <w:i/>
          <w:color w:val="643F24"/>
        </w:rPr>
      </w:pPr>
    </w:p>
    <w:p w:rsidR="0026727B" w:rsidRPr="000753EE" w:rsidRDefault="0026727B" w:rsidP="00576D93">
      <w:pPr>
        <w:ind w:left="7371"/>
        <w:rPr>
          <w:rFonts w:ascii="Constantia italic" w:hAnsi="Constantia italic"/>
          <w:i/>
          <w:color w:val="643F24"/>
        </w:rPr>
      </w:pPr>
    </w:p>
    <w:p w:rsidR="0026727B" w:rsidRPr="000753EE" w:rsidRDefault="00576D93" w:rsidP="00576D93">
      <w:pPr>
        <w:ind w:left="1417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noProof/>
          <w:color w:val="643F24"/>
          <w:lang w:eastAsia="ru-RU"/>
        </w:rPr>
        <w:drawing>
          <wp:anchor distT="0" distB="0" distL="114300" distR="114300" simplePos="0" relativeHeight="251338240" behindDoc="0" locked="0" layoutInCell="1" allowOverlap="1" wp14:anchorId="047DBEBD" wp14:editId="670B143A">
            <wp:simplePos x="0" y="0"/>
            <wp:positionH relativeFrom="column">
              <wp:posOffset>991870</wp:posOffset>
            </wp:positionH>
            <wp:positionV relativeFrom="paragraph">
              <wp:posOffset>756285</wp:posOffset>
            </wp:positionV>
            <wp:extent cx="1372549" cy="135763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549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4109" w:type="dxa"/>
        <w:tblInd w:w="5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9"/>
      </w:tblGrid>
      <w:tr w:rsidR="00576D93" w:rsidRPr="000753EE" w:rsidTr="00A62A57">
        <w:tc>
          <w:tcPr>
            <w:tcW w:w="4109" w:type="dxa"/>
          </w:tcPr>
          <w:p w:rsidR="0010573F" w:rsidRPr="00A97C68" w:rsidRDefault="00A97C68" w:rsidP="00286DDB">
            <w:pPr>
              <w:tabs>
                <w:tab w:val="left" w:pos="6096"/>
              </w:tabs>
              <w:spacing w:line="480" w:lineRule="auto"/>
              <w:rPr>
                <w:i/>
                <w:color w:val="643F24"/>
                <w:sz w:val="24"/>
                <w:szCs w:val="24"/>
              </w:rPr>
            </w:pPr>
            <w:r>
              <w:rPr>
                <w:i/>
                <w:color w:val="643F24"/>
                <w:sz w:val="24"/>
                <w:szCs w:val="24"/>
              </w:rPr>
              <w:t>ФИО</w:t>
            </w:r>
            <w:r w:rsidR="0010573F"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:</w:t>
            </w:r>
            <w:r>
              <w:rPr>
                <w:i/>
                <w:color w:val="643F24"/>
                <w:sz w:val="24"/>
                <w:szCs w:val="24"/>
              </w:rPr>
              <w:t xml:space="preserve"> Абдурахманов </w:t>
            </w:r>
            <w:proofErr w:type="spellStart"/>
            <w:r>
              <w:rPr>
                <w:i/>
                <w:color w:val="643F24"/>
                <w:sz w:val="24"/>
                <w:szCs w:val="24"/>
              </w:rPr>
              <w:t>Абдулмежид</w:t>
            </w:r>
            <w:proofErr w:type="spellEnd"/>
            <w:r>
              <w:rPr>
                <w:i/>
                <w:color w:val="643F2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43F24"/>
                <w:sz w:val="24"/>
                <w:szCs w:val="24"/>
              </w:rPr>
              <w:t>Абдурашидович</w:t>
            </w:r>
            <w:proofErr w:type="spellEnd"/>
          </w:p>
        </w:tc>
      </w:tr>
      <w:tr w:rsidR="00576D93" w:rsidRPr="000753EE" w:rsidTr="00A62A57">
        <w:tc>
          <w:tcPr>
            <w:tcW w:w="4109" w:type="dxa"/>
          </w:tcPr>
          <w:p w:rsidR="003146CA" w:rsidRPr="00A97C68" w:rsidRDefault="0010573F" w:rsidP="00286DDB">
            <w:pPr>
              <w:tabs>
                <w:tab w:val="left" w:pos="6096"/>
              </w:tabs>
              <w:spacing w:line="480" w:lineRule="auto"/>
              <w:rPr>
                <w:i/>
                <w:color w:val="643F24"/>
                <w:sz w:val="24"/>
                <w:szCs w:val="24"/>
              </w:rPr>
            </w:pPr>
            <w:r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Дата рождения:</w:t>
            </w:r>
            <w:r w:rsidR="00A97C68">
              <w:rPr>
                <w:i/>
                <w:color w:val="643F24"/>
                <w:sz w:val="24"/>
                <w:szCs w:val="24"/>
              </w:rPr>
              <w:t xml:space="preserve"> 14.12.2012</w:t>
            </w:r>
          </w:p>
        </w:tc>
      </w:tr>
      <w:tr w:rsidR="00576D93" w:rsidRPr="000753EE" w:rsidTr="00A62A57">
        <w:tc>
          <w:tcPr>
            <w:tcW w:w="4109" w:type="dxa"/>
          </w:tcPr>
          <w:p w:rsidR="003146CA" w:rsidRPr="00A97C68" w:rsidRDefault="00A97C68" w:rsidP="00286DDB">
            <w:pPr>
              <w:tabs>
                <w:tab w:val="left" w:pos="6096"/>
              </w:tabs>
              <w:spacing w:line="480" w:lineRule="auto"/>
              <w:rPr>
                <w:i/>
                <w:color w:val="643F24"/>
                <w:sz w:val="24"/>
                <w:szCs w:val="24"/>
              </w:rPr>
            </w:pPr>
            <w:r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Родное село</w:t>
            </w:r>
            <w:r w:rsidR="0010573F"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:</w:t>
            </w:r>
            <w:r>
              <w:rPr>
                <w:i/>
                <w:color w:val="643F24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43F24"/>
                <w:sz w:val="24"/>
                <w:szCs w:val="24"/>
              </w:rPr>
              <w:t>Канциль</w:t>
            </w:r>
            <w:proofErr w:type="spellEnd"/>
          </w:p>
          <w:p w:rsidR="00576D93" w:rsidRPr="00A97C68" w:rsidRDefault="00576D93" w:rsidP="00286DDB">
            <w:pPr>
              <w:tabs>
                <w:tab w:val="left" w:pos="6096"/>
              </w:tabs>
              <w:spacing w:line="480" w:lineRule="auto"/>
              <w:rPr>
                <w:i/>
                <w:color w:val="643F24"/>
                <w:sz w:val="24"/>
                <w:szCs w:val="24"/>
              </w:rPr>
            </w:pPr>
            <w:r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Адрес:</w:t>
            </w:r>
            <w:r w:rsidR="00A97C68">
              <w:rPr>
                <w:i/>
                <w:color w:val="643F24"/>
                <w:sz w:val="24"/>
                <w:szCs w:val="24"/>
              </w:rPr>
              <w:t xml:space="preserve"> </w:t>
            </w:r>
            <w:proofErr w:type="spellStart"/>
            <w:r w:rsidR="00A97C68">
              <w:rPr>
                <w:i/>
                <w:color w:val="643F24"/>
                <w:sz w:val="24"/>
                <w:szCs w:val="24"/>
              </w:rPr>
              <w:t>Хивский</w:t>
            </w:r>
            <w:proofErr w:type="spellEnd"/>
            <w:r w:rsidR="00A97C68">
              <w:rPr>
                <w:i/>
                <w:color w:val="643F24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A97C68">
              <w:rPr>
                <w:i/>
                <w:color w:val="643F24"/>
                <w:sz w:val="24"/>
                <w:szCs w:val="24"/>
              </w:rPr>
              <w:t>район,село</w:t>
            </w:r>
            <w:proofErr w:type="spellEnd"/>
            <w:proofErr w:type="gramEnd"/>
            <w:r w:rsidR="00A97C68">
              <w:rPr>
                <w:i/>
                <w:color w:val="643F24"/>
                <w:sz w:val="24"/>
                <w:szCs w:val="24"/>
              </w:rPr>
              <w:t xml:space="preserve"> </w:t>
            </w:r>
            <w:proofErr w:type="spellStart"/>
            <w:r w:rsidR="00A97C68">
              <w:rPr>
                <w:i/>
                <w:color w:val="643F24"/>
                <w:sz w:val="24"/>
                <w:szCs w:val="24"/>
              </w:rPr>
              <w:t>Канциль</w:t>
            </w:r>
            <w:proofErr w:type="spellEnd"/>
          </w:p>
          <w:p w:rsidR="00576D93" w:rsidRPr="000753EE" w:rsidRDefault="00576D93" w:rsidP="00286DDB">
            <w:pPr>
              <w:tabs>
                <w:tab w:val="left" w:pos="6096"/>
              </w:tabs>
              <w:spacing w:line="480" w:lineRule="auto"/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</w:pPr>
          </w:p>
          <w:p w:rsidR="00576D93" w:rsidRPr="000753EE" w:rsidRDefault="00576D93" w:rsidP="00286DDB">
            <w:pPr>
              <w:tabs>
                <w:tab w:val="left" w:pos="6096"/>
              </w:tabs>
              <w:spacing w:line="480" w:lineRule="auto"/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</w:pPr>
          </w:p>
        </w:tc>
      </w:tr>
    </w:tbl>
    <w:p w:rsidR="0026727B" w:rsidRPr="000753EE" w:rsidRDefault="0026727B" w:rsidP="00576D93">
      <w:pPr>
        <w:tabs>
          <w:tab w:val="left" w:pos="3293"/>
        </w:tabs>
        <w:ind w:left="1275"/>
        <w:rPr>
          <w:rFonts w:ascii="Constantia italic" w:hAnsi="Constantia italic"/>
          <w:i/>
          <w:color w:val="643F24"/>
          <w:sz w:val="24"/>
          <w:szCs w:val="24"/>
        </w:rPr>
      </w:pPr>
    </w:p>
    <w:p w:rsidR="0026727B" w:rsidRPr="000753EE" w:rsidRDefault="0026727B" w:rsidP="00576D93">
      <w:pPr>
        <w:tabs>
          <w:tab w:val="left" w:pos="6096"/>
        </w:tabs>
        <w:ind w:left="2976"/>
        <w:rPr>
          <w:rFonts w:ascii="Constantia italic" w:hAnsi="Constantia italic"/>
          <w:i/>
          <w:color w:val="643F24"/>
          <w:sz w:val="24"/>
          <w:szCs w:val="24"/>
        </w:rPr>
      </w:pPr>
    </w:p>
    <w:p w:rsidR="000F7184" w:rsidRPr="000753EE" w:rsidRDefault="000F7184" w:rsidP="00E66FD7">
      <w:pPr>
        <w:tabs>
          <w:tab w:val="left" w:pos="6096"/>
        </w:tabs>
        <w:ind w:left="426"/>
        <w:rPr>
          <w:rFonts w:ascii="Constantia italic" w:hAnsi="Constantia italic"/>
          <w:i/>
          <w:color w:val="643F24"/>
          <w:sz w:val="24"/>
          <w:szCs w:val="24"/>
        </w:rPr>
      </w:pPr>
    </w:p>
    <w:tbl>
      <w:tblPr>
        <w:tblStyle w:val="a4"/>
        <w:tblW w:w="4252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</w:tblGrid>
      <w:tr w:rsidR="006328C5" w:rsidRPr="000753EE" w:rsidTr="00286DDB">
        <w:tc>
          <w:tcPr>
            <w:tcW w:w="4252" w:type="dxa"/>
          </w:tcPr>
          <w:p w:rsidR="006328C5" w:rsidRPr="00A97C68" w:rsidRDefault="006328C5" w:rsidP="00286DDB">
            <w:pPr>
              <w:tabs>
                <w:tab w:val="left" w:pos="6096"/>
              </w:tabs>
              <w:spacing w:line="480" w:lineRule="auto"/>
              <w:rPr>
                <w:i/>
                <w:color w:val="643F24"/>
                <w:sz w:val="24"/>
                <w:szCs w:val="24"/>
              </w:rPr>
            </w:pPr>
            <w:r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Школа:</w:t>
            </w:r>
            <w:r w:rsidR="00A97C68">
              <w:rPr>
                <w:i/>
                <w:color w:val="643F24"/>
                <w:sz w:val="24"/>
                <w:szCs w:val="24"/>
              </w:rPr>
              <w:t xml:space="preserve"> МКОУ «</w:t>
            </w:r>
            <w:proofErr w:type="spellStart"/>
            <w:r w:rsidR="00A97C68">
              <w:rPr>
                <w:i/>
                <w:color w:val="643F24"/>
                <w:sz w:val="24"/>
                <w:szCs w:val="24"/>
              </w:rPr>
              <w:t>Канцильская</w:t>
            </w:r>
            <w:proofErr w:type="spellEnd"/>
            <w:r w:rsidR="00A97C68">
              <w:rPr>
                <w:i/>
                <w:color w:val="643F24"/>
                <w:sz w:val="24"/>
                <w:szCs w:val="24"/>
              </w:rPr>
              <w:t xml:space="preserve"> СОШ»</w:t>
            </w:r>
          </w:p>
          <w:p w:rsidR="006328C5" w:rsidRPr="00A97C68" w:rsidRDefault="006328C5" w:rsidP="00286DDB">
            <w:pPr>
              <w:tabs>
                <w:tab w:val="left" w:pos="6096"/>
              </w:tabs>
              <w:spacing w:line="480" w:lineRule="auto"/>
              <w:rPr>
                <w:i/>
                <w:color w:val="643F24"/>
                <w:sz w:val="24"/>
                <w:szCs w:val="24"/>
              </w:rPr>
            </w:pPr>
            <w:r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Адрес школы:</w:t>
            </w:r>
            <w:r w:rsidR="00A97C68">
              <w:rPr>
                <w:i/>
                <w:color w:val="643F24"/>
                <w:sz w:val="24"/>
                <w:szCs w:val="24"/>
              </w:rPr>
              <w:t xml:space="preserve"> </w:t>
            </w:r>
            <w:proofErr w:type="spellStart"/>
            <w:r w:rsidR="00A97C68">
              <w:rPr>
                <w:i/>
                <w:color w:val="643F24"/>
                <w:sz w:val="24"/>
                <w:szCs w:val="24"/>
              </w:rPr>
              <w:t>Хивский</w:t>
            </w:r>
            <w:proofErr w:type="spellEnd"/>
            <w:r w:rsidR="00A97C68">
              <w:rPr>
                <w:i/>
                <w:color w:val="643F24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A97C68">
              <w:rPr>
                <w:i/>
                <w:color w:val="643F24"/>
                <w:sz w:val="24"/>
                <w:szCs w:val="24"/>
              </w:rPr>
              <w:t>район,село</w:t>
            </w:r>
            <w:proofErr w:type="spellEnd"/>
            <w:proofErr w:type="gramEnd"/>
            <w:r w:rsidR="00A97C68">
              <w:rPr>
                <w:i/>
                <w:color w:val="643F24"/>
                <w:sz w:val="24"/>
                <w:szCs w:val="24"/>
              </w:rPr>
              <w:t xml:space="preserve"> </w:t>
            </w:r>
            <w:proofErr w:type="spellStart"/>
            <w:r w:rsidR="00A97C68">
              <w:rPr>
                <w:i/>
                <w:color w:val="643F24"/>
                <w:sz w:val="24"/>
                <w:szCs w:val="24"/>
              </w:rPr>
              <w:t>Канциль</w:t>
            </w:r>
            <w:proofErr w:type="spellEnd"/>
          </w:p>
          <w:p w:rsidR="006328C5" w:rsidRPr="000753EE" w:rsidRDefault="006328C5" w:rsidP="00286DDB">
            <w:pPr>
              <w:tabs>
                <w:tab w:val="left" w:pos="6096"/>
              </w:tabs>
              <w:spacing w:line="480" w:lineRule="auto"/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</w:pPr>
          </w:p>
          <w:p w:rsidR="006328C5" w:rsidRPr="00A97C68" w:rsidRDefault="006328C5" w:rsidP="00286DDB">
            <w:pPr>
              <w:tabs>
                <w:tab w:val="left" w:pos="6096"/>
              </w:tabs>
              <w:spacing w:line="480" w:lineRule="auto"/>
              <w:rPr>
                <w:i/>
                <w:color w:val="643F24"/>
                <w:sz w:val="24"/>
                <w:szCs w:val="24"/>
              </w:rPr>
            </w:pPr>
            <w:r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Класс:</w:t>
            </w:r>
            <w:r w:rsidR="00A97C68">
              <w:rPr>
                <w:i/>
                <w:color w:val="643F24"/>
                <w:sz w:val="24"/>
                <w:szCs w:val="24"/>
              </w:rPr>
              <w:t xml:space="preserve"> 5</w:t>
            </w:r>
          </w:p>
          <w:p w:rsidR="006328C5" w:rsidRPr="00A97C68" w:rsidRDefault="006328C5" w:rsidP="00286DDB">
            <w:pPr>
              <w:tabs>
                <w:tab w:val="left" w:pos="6096"/>
              </w:tabs>
              <w:spacing w:line="480" w:lineRule="auto"/>
              <w:rPr>
                <w:i/>
                <w:color w:val="643F24"/>
                <w:sz w:val="24"/>
                <w:szCs w:val="24"/>
              </w:rPr>
            </w:pPr>
            <w:r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Год:</w:t>
            </w:r>
            <w:r w:rsidR="00A97C68">
              <w:rPr>
                <w:i/>
                <w:color w:val="643F24"/>
                <w:sz w:val="24"/>
                <w:szCs w:val="24"/>
              </w:rPr>
              <w:t xml:space="preserve"> 2023</w:t>
            </w:r>
            <w:bookmarkStart w:id="0" w:name="_GoBack"/>
            <w:bookmarkEnd w:id="0"/>
          </w:p>
        </w:tc>
      </w:tr>
    </w:tbl>
    <w:p w:rsidR="0010573F" w:rsidRPr="000753EE" w:rsidRDefault="0010573F" w:rsidP="00576D93">
      <w:pPr>
        <w:ind w:left="7371" w:right="1841"/>
        <w:rPr>
          <w:rFonts w:ascii="Constantia italic" w:hAnsi="Constantia italic"/>
          <w:i/>
          <w:color w:val="643F24"/>
          <w:sz w:val="24"/>
          <w:szCs w:val="24"/>
        </w:rPr>
      </w:pPr>
    </w:p>
    <w:p w:rsidR="00C74449" w:rsidRPr="000753EE" w:rsidRDefault="00C74449" w:rsidP="00576D93">
      <w:pPr>
        <w:ind w:left="1275" w:right="1841"/>
        <w:rPr>
          <w:rFonts w:ascii="Constantia italic" w:hAnsi="Constantia italic"/>
          <w:i/>
          <w:color w:val="643F24"/>
          <w:sz w:val="28"/>
          <w:szCs w:val="28"/>
        </w:rPr>
      </w:pPr>
    </w:p>
    <w:p w:rsidR="007329BA" w:rsidRPr="000753EE" w:rsidRDefault="007329BA" w:rsidP="00576D93">
      <w:pPr>
        <w:tabs>
          <w:tab w:val="left" w:pos="993"/>
          <w:tab w:val="left" w:pos="6096"/>
        </w:tabs>
        <w:ind w:left="1275"/>
        <w:rPr>
          <w:rFonts w:ascii="Constantia italic" w:hAnsi="Constantia italic"/>
          <w:i/>
          <w:color w:val="643F24"/>
          <w:sz w:val="28"/>
          <w:szCs w:val="28"/>
        </w:rPr>
      </w:pPr>
      <w:r w:rsidRPr="000753EE">
        <w:rPr>
          <w:rFonts w:ascii="Constantia italic" w:hAnsi="Constantia italic"/>
          <w:i/>
          <w:color w:val="643F24"/>
          <w:sz w:val="28"/>
          <w:szCs w:val="28"/>
        </w:rPr>
        <w:br w:type="page"/>
      </w:r>
      <w:r w:rsidR="00050F97">
        <w:rPr>
          <w:rFonts w:ascii="Constantia italic" w:hAnsi="Constantia italic"/>
          <w:i/>
          <w:noProof/>
          <w:color w:val="643F24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431424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4656" cy="10716768"/>
                <wp:effectExtent l="0" t="0" r="9525" b="889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656" cy="10716768"/>
                          <a:chOff x="0" y="0"/>
                          <a:chExt cx="7534800" cy="10717200"/>
                        </a:xfrm>
                      </wpg:grpSpPr>
                      <wpg:grpSp>
                        <wpg:cNvPr id="125" name="Группа 125"/>
                        <wpg:cNvGrpSpPr/>
                        <wpg:grpSpPr>
                          <a:xfrm>
                            <a:off x="0" y="0"/>
                            <a:ext cx="7534800" cy="10717200"/>
                            <a:chOff x="0" y="0"/>
                            <a:chExt cx="7534800" cy="10717200"/>
                          </a:xfrm>
                        </wpg:grpSpPr>
                        <wps:wsp>
                          <wps:cNvPr id="126" name="Прямоугольник 126"/>
                          <wps:cNvSpPr/>
                          <wps:spPr>
                            <a:xfrm>
                              <a:off x="0" y="0"/>
                              <a:ext cx="7534800" cy="10717200"/>
                            </a:xfrm>
                            <a:prstGeom prst="rect">
                              <a:avLst/>
                            </a:prstGeom>
                            <a:solidFill>
                              <a:srgbClr val="FFFF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Рисунок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900" y="485775"/>
                              <a:ext cx="6854190" cy="969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" name="Рисунок 1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5075" y="8572500"/>
                              <a:ext cx="4162425" cy="1612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" name="Рисунок 1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7175" y="7543800"/>
                              <a:ext cx="676275" cy="1031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2" name="Рисунок 1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9625" y="5229225"/>
                              <a:ext cx="1717675" cy="282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325" y="1971675"/>
                            <a:ext cx="1576705" cy="278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Группа 1"/>
                        <wpg:cNvGrpSpPr/>
                        <wpg:grpSpPr>
                          <a:xfrm>
                            <a:off x="1333500" y="2962275"/>
                            <a:ext cx="4883277" cy="3968750"/>
                            <a:chOff x="0" y="0"/>
                            <a:chExt cx="4883277" cy="3968750"/>
                          </a:xfrm>
                        </wpg:grpSpPr>
                        <wps:wsp>
                          <wps:cNvPr id="42" name="Прямая соединительная линия 42"/>
                          <wps:cNvCnPr/>
                          <wps:spPr>
                            <a:xfrm>
                              <a:off x="9525" y="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Прямая соединительная линия 70"/>
                          <wps:cNvCnPr/>
                          <wps:spPr>
                            <a:xfrm>
                              <a:off x="9525" y="238125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Прямая соединительная линия 116"/>
                          <wps:cNvCnPr/>
                          <wps:spPr>
                            <a:xfrm>
                              <a:off x="9525" y="45720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" name="Прямая соединительная линия 118"/>
                          <wps:cNvCnPr/>
                          <wps:spPr>
                            <a:xfrm>
                              <a:off x="9525" y="676275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Прямая соединительная линия 119"/>
                          <wps:cNvCnPr/>
                          <wps:spPr>
                            <a:xfrm>
                              <a:off x="9525" y="89535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" name="Прямая соединительная линия 120"/>
                          <wps:cNvCnPr/>
                          <wps:spPr>
                            <a:xfrm>
                              <a:off x="0" y="1114425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Прямая соединительная линия 121"/>
                          <wps:cNvCnPr/>
                          <wps:spPr>
                            <a:xfrm>
                              <a:off x="9525" y="133350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Прямая соединительная линия 122"/>
                          <wps:cNvCnPr/>
                          <wps:spPr>
                            <a:xfrm>
                              <a:off x="9525" y="1552575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Прямая соединительная линия 123"/>
                          <wps:cNvCnPr/>
                          <wps:spPr>
                            <a:xfrm>
                              <a:off x="0" y="177165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" name="Прямая соединительная линия 127"/>
                          <wps:cNvCnPr/>
                          <wps:spPr>
                            <a:xfrm>
                              <a:off x="0" y="1990725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Прямая соединительная линия 130"/>
                          <wps:cNvCnPr/>
                          <wps:spPr>
                            <a:xfrm>
                              <a:off x="0" y="220980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Прямая соединительная линия 35"/>
                          <wps:cNvCnPr/>
                          <wps:spPr>
                            <a:xfrm>
                              <a:off x="0" y="2432050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Прямая соединительная линия 36"/>
                          <wps:cNvCnPr/>
                          <wps:spPr>
                            <a:xfrm>
                              <a:off x="0" y="2651760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Прямая соединительная линия 37"/>
                          <wps:cNvCnPr/>
                          <wps:spPr>
                            <a:xfrm>
                              <a:off x="0" y="2871470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Прямая соединительная линия 38"/>
                          <wps:cNvCnPr/>
                          <wps:spPr>
                            <a:xfrm>
                              <a:off x="0" y="3090545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Прямая соединительная линия 39"/>
                          <wps:cNvCnPr/>
                          <wps:spPr>
                            <a:xfrm>
                              <a:off x="0" y="3310255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Прямая соединительная линия 40"/>
                          <wps:cNvCnPr/>
                          <wps:spPr>
                            <a:xfrm>
                              <a:off x="9525" y="3529330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Прямая соединительная линия 41"/>
                          <wps:cNvCnPr/>
                          <wps:spPr>
                            <a:xfrm>
                              <a:off x="0" y="3749040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Прямая соединительная линия 43"/>
                          <wps:cNvCnPr/>
                          <wps:spPr>
                            <a:xfrm>
                              <a:off x="0" y="3968750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EFF5D" id="Группа 6" o:spid="_x0000_s1026" style="position:absolute;margin-left:0;margin-top:0;width:593.3pt;height:843.85pt;z-index:-251885056;mso-position-horizontal:center;mso-position-horizontal-relative:page;mso-position-vertical:center;mso-position-vertical-relative:page;mso-width-relative:margin;mso-height-relative:margin" coordsize="75348,1071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">
                <v:group id="Группа 125" o:spid="_x0000_s1027" style="position:absolute;width:75348;height:107172" coordsize="75348,107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rect id="Прямоугольник 126" o:spid="_x0000_s1028" style="position:absolute;width:75348;height:107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" fillcolor="#fffffa" stroked="f" strokeweight="1pt"/>
                  <v:shape id="Рисунок 128" o:spid="_x0000_s1029" type="#_x0000_t75" style="position:absolute;left:3429;top:4857;width:68541;height:9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">
                    <v:imagedata r:id="rId18" o:title=""/>
                    <v:path arrowok="t"/>
                  </v:shape>
                  <v:shape id="Рисунок 129" o:spid="_x0000_s1030" type="#_x0000_t75" style="position:absolute;left:25050;top:85725;width:41625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">
                    <v:imagedata r:id="rId19" o:title=""/>
                    <v:path arrowok="t"/>
                  </v:shape>
                  <v:shape id="Рисунок 131" o:spid="_x0000_s1031" type="#_x0000_t75" style="position:absolute;left:40671;top:75438;width:6763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">
                    <v:imagedata r:id="rId25" o:title=""/>
                    <v:path arrowok="t"/>
                  </v:shape>
                  <v:shape id="Рисунок 132" o:spid="_x0000_s1032" type="#_x0000_t75" style="position:absolute;left:46196;top:52292;width:17177;height:2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">
                    <v:imagedata r:id="rId24" o:title=""/>
                    <v:path arrowok="t"/>
                  </v:shape>
                </v:group>
                <v:shape id="Рисунок 25" o:spid="_x0000_s1033" type="#_x0000_t75" style="position:absolute;left:29813;top:19716;width:15767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">
                  <v:imagedata r:id="rId23" o:title=""/>
                  <v:path arrowok="t"/>
                </v:shape>
                <v:group id="Группа 1" o:spid="_x0000_s1034" style="position:absolute;left:13335;top:29622;width:48832;height:39688" coordsize="48832,39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line id="Прямая соединительная линия 42" o:spid="_x0000_s1035" style="position:absolute;visibility:visible;mso-wrap-style:square" from="95,0" to="4883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" strokecolor="#643f24" strokeweight="1pt">
                    <v:stroke joinstyle="miter"/>
                  </v:line>
                  <v:line id="Прямая соединительная линия 70" o:spid="_x0000_s1036" style="position:absolute;visibility:visible;mso-wrap-style:square" from="95,2381" to="48832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" strokecolor="#643f24" strokeweight="1pt">
                    <v:stroke joinstyle="miter"/>
                  </v:line>
                  <v:line id="Прямая соединительная линия 116" o:spid="_x0000_s1037" style="position:absolute;visibility:visible;mso-wrap-style:square" from="95,4572" to="48832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" strokecolor="#643f24" strokeweight="1pt">
                    <v:stroke joinstyle="miter"/>
                  </v:line>
                  <v:line id="Прямая соединительная линия 118" o:spid="_x0000_s1038" style="position:absolute;visibility:visible;mso-wrap-style:square" from="95,6762" to="48832,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" strokecolor="#643f24" strokeweight="1pt">
                    <v:stroke joinstyle="miter"/>
                  </v:line>
                  <v:line id="Прямая соединительная линия 119" o:spid="_x0000_s1039" style="position:absolute;visibility:visible;mso-wrap-style:square" from="95,8953" to="48832,8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" strokecolor="#643f24" strokeweight="1pt">
                    <v:stroke joinstyle="miter"/>
                  </v:line>
                  <v:line id="Прямая соединительная линия 120" o:spid="_x0000_s1040" style="position:absolute;visibility:visible;mso-wrap-style:square" from="0,11144" to="48737,1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" strokecolor="#643f24" strokeweight="1pt">
                    <v:stroke joinstyle="miter"/>
                  </v:line>
                  <v:line id="Прямая соединительная линия 121" o:spid="_x0000_s1041" style="position:absolute;visibility:visible;mso-wrap-style:square" from="95,13335" to="48832,1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" strokecolor="#643f24" strokeweight="1pt">
                    <v:stroke joinstyle="miter"/>
                  </v:line>
                  <v:line id="Прямая соединительная линия 122" o:spid="_x0000_s1042" style="position:absolute;visibility:visible;mso-wrap-style:square" from="95,15525" to="48832,1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" strokecolor="#643f24" strokeweight="1pt">
                    <v:stroke joinstyle="miter"/>
                  </v:line>
                  <v:line id="Прямая соединительная линия 123" o:spid="_x0000_s1043" style="position:absolute;visibility:visible;mso-wrap-style:square" from="0,17716" to="48737,1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" strokecolor="#643f24" strokeweight="1pt">
                    <v:stroke joinstyle="miter"/>
                  </v:line>
                  <v:line id="Прямая соединительная линия 127" o:spid="_x0000_s1044" style="position:absolute;visibility:visible;mso-wrap-style:square" from="0,19907" to="48737,19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" strokecolor="#643f24" strokeweight="1pt">
                    <v:stroke joinstyle="miter"/>
                  </v:line>
                  <v:line id="Прямая соединительная линия 130" o:spid="_x0000_s1045" style="position:absolute;visibility:visible;mso-wrap-style:square" from="0,22098" to="48737,2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" strokecolor="#643f24" strokeweight="1pt">
                    <v:stroke joinstyle="miter"/>
                  </v:line>
                  <v:line id="Прямая соединительная линия 35" o:spid="_x0000_s1046" style="position:absolute;visibility:visible;mso-wrap-style:square" from="0,24320" to="22860,2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" strokecolor="#643f24" strokeweight="1pt">
                    <v:stroke joinstyle="miter"/>
                  </v:line>
                  <v:line id="Прямая соединительная линия 36" o:spid="_x0000_s1047" style="position:absolute;visibility:visible;mso-wrap-style:square" from="0,26517" to="22860,26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" strokecolor="#643f24" strokeweight="1pt">
                    <v:stroke joinstyle="miter"/>
                  </v:line>
                  <v:line id="Прямая соединительная линия 37" o:spid="_x0000_s1048" style="position:absolute;visibility:visible;mso-wrap-style:square" from="0,28714" to="22860,28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" strokecolor="#643f24" strokeweight="1pt">
                    <v:stroke joinstyle="miter"/>
                  </v:line>
                  <v:line id="Прямая соединительная линия 38" o:spid="_x0000_s1049" style="position:absolute;visibility:visible;mso-wrap-style:square" from="0,30905" to="22860,30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" strokecolor="#643f24" strokeweight="1pt">
                    <v:stroke joinstyle="miter"/>
                  </v:line>
                  <v:line id="Прямая соединительная линия 39" o:spid="_x0000_s1050" style="position:absolute;visibility:visible;mso-wrap-style:square" from="0,33102" to="22860,3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" strokecolor="#643f24" strokeweight="1pt">
                    <v:stroke joinstyle="miter"/>
                  </v:line>
                  <v:line id="Прямая соединительная линия 40" o:spid="_x0000_s1051" style="position:absolute;visibility:visible;mso-wrap-style:square" from="95,35293" to="22955,35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" strokecolor="#643f24" strokeweight="1pt">
                    <v:stroke joinstyle="miter"/>
                  </v:line>
                  <v:line id="Прямая соединительная линия 41" o:spid="_x0000_s1052" style="position:absolute;visibility:visible;mso-wrap-style:square" from="0,37490" to="22860,37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" strokecolor="#643f24" strokeweight="1pt">
                    <v:stroke joinstyle="miter"/>
                  </v:line>
                  <v:line id="Прямая соединительная линия 43" o:spid="_x0000_s1053" style="position:absolute;visibility:visible;mso-wrap-style:square" from="0,39687" to="22860,39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" strokecolor="#643f24" strokeweight="1pt">
                    <v:stroke joinstyle="miter"/>
                  </v:line>
                </v:group>
                <w10:wrap anchorx="page" anchory="page"/>
                <w10:anchorlock/>
              </v:group>
            </w:pict>
          </mc:Fallback>
        </mc:AlternateContent>
      </w:r>
      <w:r w:rsidR="000F7184" w:rsidRPr="000753EE">
        <w:rPr>
          <w:rFonts w:ascii="Constantia italic" w:hAnsi="Constantia italic"/>
          <w:i/>
          <w:color w:val="643F24"/>
          <w:sz w:val="28"/>
          <w:szCs w:val="28"/>
        </w:rPr>
        <w:tab/>
      </w:r>
    </w:p>
    <w:p w:rsidR="000F239A" w:rsidRPr="000753EE" w:rsidRDefault="000F239A" w:rsidP="00576D93">
      <w:pPr>
        <w:tabs>
          <w:tab w:val="left" w:pos="2127"/>
          <w:tab w:val="left" w:pos="6096"/>
        </w:tabs>
        <w:ind w:left="1275"/>
        <w:rPr>
          <w:rFonts w:ascii="Constantia italic" w:hAnsi="Constantia italic"/>
          <w:i/>
          <w:color w:val="643F24"/>
          <w:sz w:val="28"/>
          <w:szCs w:val="28"/>
        </w:rPr>
      </w:pPr>
    </w:p>
    <w:p w:rsidR="000F239A" w:rsidRPr="000753EE" w:rsidRDefault="002D2A8C" w:rsidP="00576D93">
      <w:pPr>
        <w:tabs>
          <w:tab w:val="left" w:pos="3585"/>
        </w:tabs>
        <w:ind w:left="1275"/>
        <w:rPr>
          <w:rFonts w:ascii="Constantia italic" w:hAnsi="Constantia italic"/>
          <w:i/>
          <w:color w:val="643F24"/>
          <w:sz w:val="28"/>
          <w:szCs w:val="28"/>
        </w:rPr>
      </w:pPr>
      <w:r w:rsidRPr="000753EE">
        <w:rPr>
          <w:rFonts w:ascii="Constantia italic" w:hAnsi="Constantia italic"/>
          <w:i/>
          <w:color w:val="643F24"/>
          <w:sz w:val="28"/>
          <w:szCs w:val="28"/>
        </w:rPr>
        <w:tab/>
      </w:r>
    </w:p>
    <w:sdt>
      <w:sdtPr>
        <w:rPr>
          <w:rFonts w:ascii="Constantia italic" w:hAnsi="Constantia italic"/>
          <w:i/>
          <w:color w:val="643F24"/>
          <w:sz w:val="72"/>
          <w:szCs w:val="72"/>
        </w:rPr>
        <w:id w:val="-548839956"/>
        <w:placeholder>
          <w:docPart w:val="EAA435A90A0847A0B41F3AE25CE63F28"/>
        </w:placeholder>
      </w:sdtPr>
      <w:sdtEndPr/>
      <w:sdtContent>
        <w:p w:rsidR="000F239A" w:rsidRPr="000753EE" w:rsidRDefault="0030770A" w:rsidP="00932B28">
          <w:pPr>
            <w:ind w:right="-1"/>
            <w:jc w:val="center"/>
            <w:rPr>
              <w:rFonts w:ascii="Constantia italic" w:hAnsi="Constantia italic"/>
              <w:i/>
              <w:color w:val="643F24"/>
              <w:sz w:val="72"/>
              <w:szCs w:val="72"/>
            </w:rPr>
          </w:pPr>
          <w:r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>Б</w:t>
          </w:r>
          <w:r w:rsidR="00BB1236"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>иография</w:t>
          </w:r>
        </w:p>
      </w:sdtContent>
    </w:sdt>
    <w:p w:rsidR="00D73CA2" w:rsidRPr="000753EE" w:rsidRDefault="00D73CA2" w:rsidP="00AE1094">
      <w:pPr>
        <w:tabs>
          <w:tab w:val="left" w:pos="2127"/>
          <w:tab w:val="left" w:pos="6096"/>
        </w:tabs>
        <w:ind w:left="1275"/>
        <w:rPr>
          <w:rFonts w:ascii="Constantia italic" w:hAnsi="Constantia italic"/>
          <w:i/>
          <w:color w:val="643F24"/>
          <w:sz w:val="28"/>
          <w:szCs w:val="28"/>
        </w:rPr>
      </w:pPr>
    </w:p>
    <w:tbl>
      <w:tblPr>
        <w:tblStyle w:val="a4"/>
        <w:tblpPr w:leftFromText="187" w:rightFromText="187" w:vertAnchor="page" w:horzAnchor="page" w:tblpXSpec="center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4106"/>
      </w:tblGrid>
      <w:tr w:rsidR="00576D93" w:rsidRPr="000753EE" w:rsidTr="00050F97">
        <w:trPr>
          <w:trHeight w:val="3816"/>
        </w:trPr>
        <w:tc>
          <w:tcPr>
            <w:tcW w:w="7792" w:type="dxa"/>
            <w:gridSpan w:val="2"/>
          </w:tcPr>
          <w:p w:rsidR="009E464A" w:rsidRPr="00050F97" w:rsidRDefault="009E464A" w:rsidP="00050F97">
            <w:pPr>
              <w:rPr>
                <w:i/>
                <w:color w:val="643F24"/>
                <w:sz w:val="28"/>
                <w:szCs w:val="28"/>
              </w:rPr>
            </w:pPr>
          </w:p>
        </w:tc>
      </w:tr>
      <w:tr w:rsidR="00163526" w:rsidRPr="000753EE" w:rsidTr="00050F97">
        <w:trPr>
          <w:gridAfter w:val="1"/>
          <w:wAfter w:w="4106" w:type="dxa"/>
          <w:trHeight w:val="3816"/>
        </w:trPr>
        <w:tc>
          <w:tcPr>
            <w:tcW w:w="3686" w:type="dxa"/>
          </w:tcPr>
          <w:p w:rsidR="00163526" w:rsidRPr="00050F97" w:rsidRDefault="00163526" w:rsidP="00050F97">
            <w:pPr>
              <w:rPr>
                <w:i/>
                <w:noProof/>
                <w:color w:val="643F24"/>
                <w:sz w:val="28"/>
                <w:szCs w:val="28"/>
                <w:lang w:eastAsia="ru-RU"/>
              </w:rPr>
            </w:pPr>
          </w:p>
        </w:tc>
      </w:tr>
    </w:tbl>
    <w:p w:rsidR="003146CA" w:rsidRPr="000753EE" w:rsidRDefault="003146CA" w:rsidP="00576D93">
      <w:pPr>
        <w:tabs>
          <w:tab w:val="left" w:pos="1418"/>
          <w:tab w:val="left" w:pos="6096"/>
        </w:tabs>
        <w:ind w:left="1275" w:right="1274"/>
        <w:rPr>
          <w:rFonts w:ascii="Constantia italic" w:hAnsi="Constantia italic"/>
          <w:i/>
          <w:color w:val="643F24"/>
          <w:sz w:val="28"/>
          <w:szCs w:val="28"/>
          <w:lang w:val="en-US"/>
        </w:rPr>
      </w:pPr>
    </w:p>
    <w:p w:rsidR="000F239A" w:rsidRPr="000753EE" w:rsidRDefault="000F239A" w:rsidP="00E66FD7">
      <w:pPr>
        <w:tabs>
          <w:tab w:val="left" w:pos="1418"/>
          <w:tab w:val="left" w:pos="6096"/>
        </w:tabs>
        <w:ind w:left="1275" w:right="1274"/>
        <w:rPr>
          <w:rFonts w:ascii="Constantia italic" w:hAnsi="Constantia italic"/>
          <w:i/>
          <w:color w:val="643F24"/>
          <w:sz w:val="28"/>
          <w:szCs w:val="28"/>
          <w:lang w:val="en-US"/>
        </w:rPr>
      </w:pPr>
      <w:r w:rsidRPr="000753EE">
        <w:rPr>
          <w:rFonts w:ascii="Constantia italic" w:hAnsi="Constantia italic"/>
          <w:i/>
          <w:color w:val="643F24"/>
          <w:sz w:val="28"/>
          <w:szCs w:val="28"/>
          <w:lang w:val="en-US"/>
        </w:rPr>
        <w:br w:type="page"/>
      </w:r>
    </w:p>
    <w:p w:rsidR="000F239A" w:rsidRPr="000753EE" w:rsidRDefault="000753EE" w:rsidP="00576D93">
      <w:pPr>
        <w:tabs>
          <w:tab w:val="left" w:pos="2127"/>
          <w:tab w:val="left" w:pos="6096"/>
        </w:tabs>
        <w:ind w:left="1275"/>
        <w:rPr>
          <w:rFonts w:ascii="Constantia italic" w:hAnsi="Constantia italic"/>
          <w:i/>
          <w:color w:val="643F24"/>
          <w:sz w:val="28"/>
          <w:szCs w:val="28"/>
          <w:lang w:val="en-US"/>
        </w:rPr>
      </w:pPr>
      <w:r w:rsidRPr="000753EE">
        <w:rPr>
          <w:rFonts w:ascii="Constantia italic" w:hAnsi="Constantia italic"/>
          <w:i/>
          <w:noProof/>
          <w:color w:val="643F24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60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4800" cy="10717200"/>
                <wp:effectExtent l="0" t="0" r="9525" b="8255"/>
                <wp:wrapNone/>
                <wp:docPr id="157" name="Группа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800" cy="10717200"/>
                          <a:chOff x="0" y="0"/>
                          <a:chExt cx="7534800" cy="10717200"/>
                        </a:xfrm>
                      </wpg:grpSpPr>
                      <wpg:grpSp>
                        <wpg:cNvPr id="134" name="Группа 134"/>
                        <wpg:cNvGrpSpPr/>
                        <wpg:grpSpPr>
                          <a:xfrm>
                            <a:off x="0" y="0"/>
                            <a:ext cx="7534800" cy="10717200"/>
                            <a:chOff x="0" y="0"/>
                            <a:chExt cx="7534800" cy="10717200"/>
                          </a:xfrm>
                        </wpg:grpSpPr>
                        <wps:wsp>
                          <wps:cNvPr id="135" name="Прямоугольник 135"/>
                          <wps:cNvSpPr/>
                          <wps:spPr>
                            <a:xfrm>
                              <a:off x="0" y="0"/>
                              <a:ext cx="7534800" cy="10717200"/>
                            </a:xfrm>
                            <a:prstGeom prst="rect">
                              <a:avLst/>
                            </a:prstGeom>
                            <a:solidFill>
                              <a:srgbClr val="FFFF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Рисунок 1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900" y="485775"/>
                              <a:ext cx="6854190" cy="969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7" name="Рисунок 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5075" y="8572500"/>
                              <a:ext cx="4162425" cy="1612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" name="Рисунок 1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7175" y="7543800"/>
                              <a:ext cx="676275" cy="1031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9" name="Рисунок 1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9625" y="5229225"/>
                              <a:ext cx="1717675" cy="282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325" y="1971675"/>
                            <a:ext cx="1576705" cy="278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8" name="Группа 48"/>
                        <wpg:cNvGrpSpPr/>
                        <wpg:grpSpPr>
                          <a:xfrm>
                            <a:off x="1323974" y="2971800"/>
                            <a:ext cx="4883935" cy="3950334"/>
                            <a:chOff x="19055" y="0"/>
                            <a:chExt cx="4885416" cy="3951574"/>
                          </a:xfrm>
                        </wpg:grpSpPr>
                        <wpg:grpSp>
                          <wpg:cNvPr id="11" name="Группа 11"/>
                          <wpg:cNvGrpSpPr/>
                          <wpg:grpSpPr>
                            <a:xfrm>
                              <a:off x="19056" y="0"/>
                              <a:ext cx="4885415" cy="2195249"/>
                              <a:chOff x="-23027" y="0"/>
                              <a:chExt cx="4885653" cy="2195677"/>
                            </a:xfrm>
                          </wpg:grpSpPr>
                          <wps:wsp>
                            <wps:cNvPr id="16" name="Прямая соединительная линия 16"/>
                            <wps:cNvCnPr/>
                            <wps:spPr>
                              <a:xfrm>
                                <a:off x="-12841" y="0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" name="Прямая соединительная линия 17"/>
                            <wps:cNvCnPr/>
                            <wps:spPr>
                              <a:xfrm>
                                <a:off x="-16240" y="219822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Прямая соединительная линия 19"/>
                            <wps:cNvCnPr/>
                            <wps:spPr>
                              <a:xfrm>
                                <a:off x="-16240" y="439008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" name="Прямая соединительная линия 28"/>
                            <wps:cNvCnPr/>
                            <wps:spPr>
                              <a:xfrm>
                                <a:off x="-16240" y="658830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" name="Прямая соединительная линия 31"/>
                            <wps:cNvCnPr/>
                            <wps:spPr>
                              <a:xfrm>
                                <a:off x="-16240" y="878017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Прямая соединительная линия 45"/>
                            <wps:cNvCnPr/>
                            <wps:spPr>
                              <a:xfrm>
                                <a:off x="-19634" y="1097839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" name="Прямая соединительная линия 47"/>
                            <wps:cNvCnPr/>
                            <wps:spPr>
                              <a:xfrm>
                                <a:off x="-16238" y="1317661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" name="Прямая соединительная линия 51"/>
                            <wps:cNvCnPr/>
                            <wps:spPr>
                              <a:xfrm>
                                <a:off x="-16235" y="1536847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" name="Прямая соединительная линия 52"/>
                            <wps:cNvCnPr/>
                            <wps:spPr>
                              <a:xfrm>
                                <a:off x="-23027" y="1756669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" name="Прямая соединительная линия 53"/>
                            <wps:cNvCnPr/>
                            <wps:spPr>
                              <a:xfrm>
                                <a:off x="-23027" y="1975855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Прямая соединительная линия 54"/>
                            <wps:cNvCnPr/>
                            <wps:spPr>
                              <a:xfrm>
                                <a:off x="-19631" y="2195677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6" name="Группа 56"/>
                          <wpg:cNvGrpSpPr/>
                          <wpg:grpSpPr>
                            <a:xfrm>
                              <a:off x="19055" y="2415027"/>
                              <a:ext cx="2292262" cy="1536547"/>
                              <a:chOff x="-50082" y="14765"/>
                              <a:chExt cx="4889678" cy="1540548"/>
                            </a:xfrm>
                          </wpg:grpSpPr>
                          <wps:wsp>
                            <wps:cNvPr id="57" name="Прямая соединительная линия 57"/>
                            <wps:cNvCnPr/>
                            <wps:spPr>
                              <a:xfrm>
                                <a:off x="-50082" y="14765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" name="Прямая соединительная линия 58"/>
                            <wps:cNvCnPr/>
                            <wps:spPr>
                              <a:xfrm>
                                <a:off x="-44144" y="234480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" name="Прямая соединительная линия 59"/>
                            <wps:cNvCnPr/>
                            <wps:spPr>
                              <a:xfrm>
                                <a:off x="-44144" y="454831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" name="Прямая соединительная линия 60"/>
                            <wps:cNvCnPr/>
                            <wps:spPr>
                              <a:xfrm>
                                <a:off x="-44144" y="674546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" name="Прямая соединительная линия 61"/>
                            <wps:cNvCnPr/>
                            <wps:spPr>
                              <a:xfrm>
                                <a:off x="-44144" y="894897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" name="Прямая соединительная линия 62"/>
                            <wps:cNvCnPr/>
                            <wps:spPr>
                              <a:xfrm>
                                <a:off x="-38203" y="1115248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" name="Прямая соединительная линия 63"/>
                            <wps:cNvCnPr/>
                            <wps:spPr>
                              <a:xfrm>
                                <a:off x="-44142" y="1334962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" name="Прямая соединительная линия 64"/>
                            <wps:cNvCnPr/>
                            <wps:spPr>
                              <a:xfrm>
                                <a:off x="-44144" y="1555313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526DD" id="Группа 157" o:spid="_x0000_s1026" style="position:absolute;margin-left:0;margin-top:0;width:593.3pt;height:843.85pt;z-index:-251590401;mso-position-horizontal:center;mso-position-horizontal-relative:page;mso-position-vertical:center;mso-position-vertical-relative:page;mso-width-relative:margin;mso-height-relative:margin" coordsize="75348,1071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">
                <v:group id="Группа 134" o:spid="_x0000_s1027" style="position:absolute;width:75348;height:107172" coordsize="75348,107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rect id="Прямоугольник 135" o:spid="_x0000_s1028" style="position:absolute;width:75348;height:107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" fillcolor="#fffffa" stroked="f" strokeweight="1pt"/>
                  <v:shape id="Рисунок 136" o:spid="_x0000_s1029" type="#_x0000_t75" style="position:absolute;left:3429;top:4857;width:68541;height:9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">
                    <v:imagedata r:id="rId18" o:title=""/>
                    <v:path arrowok="t"/>
                  </v:shape>
                  <v:shape id="Рисунок 137" o:spid="_x0000_s1030" type="#_x0000_t75" style="position:absolute;left:25050;top:85725;width:41625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">
                    <v:imagedata r:id="rId19" o:title=""/>
                    <v:path arrowok="t"/>
                  </v:shape>
                  <v:shape id="Рисунок 138" o:spid="_x0000_s1031" type="#_x0000_t75" style="position:absolute;left:40671;top:75438;width:6763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">
                    <v:imagedata r:id="rId25" o:title=""/>
                    <v:path arrowok="t"/>
                  </v:shape>
                  <v:shape id="Рисунок 139" o:spid="_x0000_s1032" type="#_x0000_t75" style="position:absolute;left:46196;top:52292;width:17177;height:2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">
                    <v:imagedata r:id="rId24" o:title=""/>
                    <v:path arrowok="t"/>
                  </v:shape>
                </v:group>
                <v:shape id="Рисунок 27" o:spid="_x0000_s1033" type="#_x0000_t75" style="position:absolute;left:29813;top:19716;width:15767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">
                  <v:imagedata r:id="rId23" o:title=""/>
                  <v:path arrowok="t"/>
                </v:shape>
                <v:group id="Группа 48" o:spid="_x0000_s1034" style="position:absolute;left:13239;top:29718;width:48840;height:39503" coordorigin="190" coordsize="48854,3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group id="Группа 11" o:spid="_x0000_s1035" style="position:absolute;left:190;width:48854;height:21952" coordorigin="-230" coordsize="48856,2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line id="Прямая соединительная линия 16" o:spid="_x0000_s1036" style="position:absolute;visibility:visible;mso-wrap-style:square" from="-128,0" to="486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" strokecolor="#643f24" strokeweight="1pt">
                      <v:stroke joinstyle="miter"/>
                    </v:line>
                    <v:line id="Прямая соединительная линия 17" o:spid="_x0000_s1037" style="position:absolute;visibility:visible;mso-wrap-style:square" from="-162,2198" to="48592,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" strokecolor="#643f24" strokeweight="1pt">
                      <v:stroke joinstyle="miter"/>
                    </v:line>
                    <v:line id="Прямая соединительная линия 19" o:spid="_x0000_s1038" style="position:absolute;visibility:visible;mso-wrap-style:square" from="-162,4390" to="48592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" strokecolor="#643f24" strokeweight="1pt">
                      <v:stroke joinstyle="miter"/>
                    </v:line>
                    <v:line id="Прямая соединительная линия 28" o:spid="_x0000_s1039" style="position:absolute;visibility:visible;mso-wrap-style:square" from="-162,6588" to="48592,6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" strokecolor="#643f24" strokeweight="1pt">
                      <v:stroke joinstyle="miter"/>
                    </v:line>
                    <v:line id="Прямая соединительная линия 31" o:spid="_x0000_s1040" style="position:absolute;visibility:visible;mso-wrap-style:square" from="-162,8780" to="48592,8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" strokecolor="#643f24" strokeweight="1pt">
                      <v:stroke joinstyle="miter"/>
                    </v:line>
                    <v:line id="Прямая соединительная линия 45" o:spid="_x0000_s1041" style="position:absolute;visibility:visible;mso-wrap-style:square" from="-196,10978" to="48558,10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" strokecolor="#643f24" strokeweight="1pt">
                      <v:stroke joinstyle="miter"/>
                    </v:line>
                    <v:line id="Прямая соединительная линия 47" o:spid="_x0000_s1042" style="position:absolute;visibility:visible;mso-wrap-style:square" from="-162,13176" to="48592,1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" strokecolor="#643f24" strokeweight="1pt">
                      <v:stroke joinstyle="miter"/>
                    </v:line>
                    <v:line id="Прямая соединительная линия 51" o:spid="_x0000_s1043" style="position:absolute;visibility:visible;mso-wrap-style:square" from="-162,15368" to="48592,15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" strokecolor="#643f24" strokeweight="1pt">
                      <v:stroke joinstyle="miter"/>
                    </v:line>
                    <v:line id="Прямая соединительная линия 52" o:spid="_x0000_s1044" style="position:absolute;visibility:visible;mso-wrap-style:square" from="-230,17566" to="48524,17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53" o:spid="_x0000_s1045" style="position:absolute;visibility:visible;mso-wrap-style:square" from="-230,19758" to="48524,19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" strokecolor="#643f24" strokeweight="1pt">
                      <v:stroke joinstyle="miter"/>
                    </v:line>
                    <v:line id="Прямая соединительная линия 54" o:spid="_x0000_s1046" style="position:absolute;visibility:visible;mso-wrap-style:square" from="-196,21956" to="48558,2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" strokecolor="#643f24" strokeweight="1pt">
                      <v:stroke joinstyle="miter"/>
                    </v:line>
                  </v:group>
                  <v:group id="Группа 56" o:spid="_x0000_s1047" style="position:absolute;left:190;top:24150;width:22923;height:15365" coordorigin="-500,147" coordsize="48896,1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line id="Прямая соединительная линия 57" o:spid="_x0000_s1048" style="position:absolute;visibility:visible;mso-wrap-style:square" from="-500,147" to="48277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" strokecolor="#643f24" strokeweight="1pt">
                      <v:stroke joinstyle="miter"/>
                    </v:line>
                    <v:line id="Прямая соединительная линия 58" o:spid="_x0000_s1049" style="position:absolute;visibility:visible;mso-wrap-style:square" from="-441,2344" to="48336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" strokecolor="#643f24" strokeweight="1pt">
                      <v:stroke joinstyle="miter"/>
                    </v:line>
                    <v:line id="Прямая соединительная линия 59" o:spid="_x0000_s1050" style="position:absolute;visibility:visible;mso-wrap-style:square" from="-441,4548" to="48336,4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60" o:spid="_x0000_s1051" style="position:absolute;visibility:visible;mso-wrap-style:square" from="-441,6745" to="48336,6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" strokecolor="#643f24" strokeweight="1pt">
                      <v:stroke joinstyle="miter"/>
                    </v:line>
                    <v:line id="Прямая соединительная линия 61" o:spid="_x0000_s1052" style="position:absolute;visibility:visible;mso-wrap-style:square" from="-441,8948" to="48336,8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" strokecolor="#643f24" strokeweight="1pt">
                      <v:stroke joinstyle="miter"/>
                    </v:line>
                    <v:line id="Прямая соединительная линия 62" o:spid="_x0000_s1053" style="position:absolute;visibility:visible;mso-wrap-style:square" from="-382,11152" to="48395,1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63" o:spid="_x0000_s1054" style="position:absolute;visibility:visible;mso-wrap-style:square" from="-441,13349" to="48336,13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64" o:spid="_x0000_s1055" style="position:absolute;visibility:visible;mso-wrap-style:square" from="-441,15553" to="48336,15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" strokecolor="#643f24" strokeweight="1pt">
                      <v:stroke joinstyle="miter"/>
                    </v:line>
                  </v:group>
                </v:group>
                <w10:wrap anchorx="page" anchory="page"/>
                <w10:anchorlock/>
              </v:group>
            </w:pict>
          </mc:Fallback>
        </mc:AlternateContent>
      </w:r>
    </w:p>
    <w:p w:rsidR="007F5698" w:rsidRPr="000753EE" w:rsidRDefault="007F5698" w:rsidP="00576D93">
      <w:pPr>
        <w:tabs>
          <w:tab w:val="left" w:pos="6096"/>
        </w:tabs>
        <w:ind w:left="1275"/>
        <w:rPr>
          <w:rFonts w:ascii="Constantia italic" w:hAnsi="Constantia italic"/>
          <w:i/>
          <w:color w:val="643F24"/>
          <w:sz w:val="28"/>
          <w:szCs w:val="28"/>
          <w:lang w:val="en-US"/>
        </w:rPr>
      </w:pPr>
    </w:p>
    <w:p w:rsidR="00677E12" w:rsidRPr="000753EE" w:rsidRDefault="00677E12" w:rsidP="00FF001F">
      <w:pPr>
        <w:tabs>
          <w:tab w:val="left" w:pos="6096"/>
        </w:tabs>
        <w:rPr>
          <w:rFonts w:ascii="Constantia italic" w:hAnsi="Constantia italic"/>
          <w:i/>
          <w:color w:val="643F24"/>
          <w:sz w:val="28"/>
          <w:szCs w:val="28"/>
          <w:lang w:val="en-US"/>
        </w:rPr>
      </w:pPr>
    </w:p>
    <w:sdt>
      <w:sdtPr>
        <w:rPr>
          <w:rFonts w:ascii="Constantia italic" w:hAnsi="Constantia italic"/>
          <w:i/>
          <w:color w:val="643F24"/>
          <w:sz w:val="72"/>
          <w:szCs w:val="72"/>
        </w:rPr>
        <w:id w:val="1802648698"/>
        <w:placeholder>
          <w:docPart w:val="19345EEEC17F4D4AA6AD7B34353E6660"/>
        </w:placeholder>
      </w:sdtPr>
      <w:sdtEndPr/>
      <w:sdtContent>
        <w:p w:rsidR="00677E12" w:rsidRPr="000753EE" w:rsidRDefault="00677E12" w:rsidP="00932B28">
          <w:pPr>
            <w:ind w:right="-1"/>
            <w:jc w:val="center"/>
            <w:rPr>
              <w:rFonts w:ascii="Constantia italic" w:hAnsi="Constantia italic"/>
              <w:i/>
              <w:color w:val="643F24"/>
              <w:sz w:val="72"/>
              <w:szCs w:val="72"/>
            </w:rPr>
          </w:pPr>
          <w:r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 xml:space="preserve">Мои </w:t>
          </w:r>
          <w:r w:rsidR="00FF001F"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>увлечения</w:t>
          </w:r>
        </w:p>
      </w:sdtContent>
    </w:sdt>
    <w:p w:rsidR="007F5698" w:rsidRPr="000753EE" w:rsidRDefault="007F5698" w:rsidP="00FF001F">
      <w:pPr>
        <w:tabs>
          <w:tab w:val="left" w:pos="2127"/>
          <w:tab w:val="left" w:pos="6096"/>
        </w:tabs>
        <w:rPr>
          <w:rFonts w:ascii="Constantia italic" w:hAnsi="Constantia italic"/>
          <w:i/>
          <w:color w:val="643F24"/>
          <w:sz w:val="28"/>
          <w:szCs w:val="28"/>
        </w:rPr>
      </w:pPr>
    </w:p>
    <w:tbl>
      <w:tblPr>
        <w:tblStyle w:val="a4"/>
        <w:tblpPr w:leftFromText="181" w:rightFromText="181" w:vertAnchor="page" w:horzAnchor="page" w:tblpXSpec="center" w:tblpY="43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3969"/>
      </w:tblGrid>
      <w:tr w:rsidR="00F877B5" w:rsidRPr="000753EE" w:rsidTr="009E464A">
        <w:trPr>
          <w:trHeight w:val="3816"/>
        </w:trPr>
        <w:tc>
          <w:tcPr>
            <w:tcW w:w="7792" w:type="dxa"/>
            <w:gridSpan w:val="2"/>
          </w:tcPr>
          <w:p w:rsidR="009E464A" w:rsidRPr="000753EE" w:rsidRDefault="009E464A" w:rsidP="008554AB">
            <w:pPr>
              <w:rPr>
                <w:rFonts w:ascii="Constantia italic" w:hAnsi="Constantia italic"/>
                <w:i/>
                <w:color w:val="643F24"/>
                <w:sz w:val="28"/>
                <w:szCs w:val="28"/>
              </w:rPr>
            </w:pPr>
          </w:p>
        </w:tc>
      </w:tr>
      <w:tr w:rsidR="00F877B5" w:rsidRPr="000753EE" w:rsidTr="009E464A">
        <w:trPr>
          <w:gridAfter w:val="1"/>
          <w:wAfter w:w="3969" w:type="dxa"/>
          <w:trHeight w:val="3816"/>
        </w:trPr>
        <w:tc>
          <w:tcPr>
            <w:tcW w:w="3823" w:type="dxa"/>
          </w:tcPr>
          <w:p w:rsidR="00F877B5" w:rsidRPr="000753EE" w:rsidRDefault="00F877B5" w:rsidP="00932B28">
            <w:pPr>
              <w:rPr>
                <w:rFonts w:ascii="Constantia italic" w:hAnsi="Constantia italic"/>
                <w:i/>
                <w:noProof/>
                <w:color w:val="643F24"/>
                <w:sz w:val="28"/>
                <w:szCs w:val="28"/>
                <w:lang w:eastAsia="ru-RU"/>
              </w:rPr>
            </w:pPr>
          </w:p>
        </w:tc>
      </w:tr>
    </w:tbl>
    <w:p w:rsidR="00C74449" w:rsidRPr="000753EE" w:rsidRDefault="00C74449" w:rsidP="00E66FD7">
      <w:pPr>
        <w:tabs>
          <w:tab w:val="left" w:pos="6096"/>
        </w:tabs>
        <w:ind w:right="1700"/>
        <w:rPr>
          <w:rFonts w:ascii="Constantia italic" w:hAnsi="Constantia italic"/>
          <w:i/>
          <w:color w:val="643F24"/>
          <w:sz w:val="28"/>
          <w:szCs w:val="28"/>
        </w:rPr>
      </w:pPr>
    </w:p>
    <w:p w:rsidR="007F5698" w:rsidRPr="000753EE" w:rsidRDefault="007F5698" w:rsidP="00576D93">
      <w:pPr>
        <w:ind w:left="1275"/>
        <w:rPr>
          <w:rFonts w:ascii="Constantia italic" w:hAnsi="Constantia italic"/>
          <w:i/>
          <w:color w:val="643F24"/>
          <w:sz w:val="28"/>
          <w:szCs w:val="28"/>
        </w:rPr>
      </w:pPr>
      <w:r w:rsidRPr="000753EE">
        <w:rPr>
          <w:rFonts w:ascii="Constantia italic" w:hAnsi="Constantia italic"/>
          <w:i/>
          <w:color w:val="643F24"/>
          <w:sz w:val="28"/>
          <w:szCs w:val="28"/>
        </w:rPr>
        <w:br w:type="page"/>
      </w:r>
    </w:p>
    <w:p w:rsidR="007F5698" w:rsidRPr="000753EE" w:rsidRDefault="000753EE" w:rsidP="00576D93">
      <w:pPr>
        <w:tabs>
          <w:tab w:val="left" w:pos="2127"/>
          <w:tab w:val="left" w:pos="6096"/>
        </w:tabs>
        <w:ind w:left="1275"/>
        <w:rPr>
          <w:rFonts w:ascii="Constantia italic" w:hAnsi="Constantia italic"/>
          <w:i/>
          <w:color w:val="643F24"/>
          <w:sz w:val="28"/>
          <w:szCs w:val="28"/>
        </w:rPr>
      </w:pPr>
      <w:r w:rsidRPr="000753EE">
        <w:rPr>
          <w:rFonts w:ascii="Constantia italic" w:hAnsi="Constantia italic"/>
          <w:i/>
          <w:noProof/>
          <w:color w:val="643F24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2527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4800" cy="10717200"/>
                <wp:effectExtent l="0" t="0" r="9525" b="8255"/>
                <wp:wrapNone/>
                <wp:docPr id="155" name="Группа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800" cy="10717200"/>
                          <a:chOff x="0" y="0"/>
                          <a:chExt cx="7534800" cy="10717200"/>
                        </a:xfrm>
                      </wpg:grpSpPr>
                      <wpg:grpSp>
                        <wpg:cNvPr id="140" name="Группа 140"/>
                        <wpg:cNvGrpSpPr/>
                        <wpg:grpSpPr>
                          <a:xfrm>
                            <a:off x="0" y="0"/>
                            <a:ext cx="7534800" cy="10717200"/>
                            <a:chOff x="0" y="0"/>
                            <a:chExt cx="7534800" cy="10717200"/>
                          </a:xfrm>
                        </wpg:grpSpPr>
                        <wps:wsp>
                          <wps:cNvPr id="141" name="Прямоугольник 141"/>
                          <wps:cNvSpPr/>
                          <wps:spPr>
                            <a:xfrm>
                              <a:off x="0" y="0"/>
                              <a:ext cx="7534800" cy="10717200"/>
                            </a:xfrm>
                            <a:prstGeom prst="rect">
                              <a:avLst/>
                            </a:prstGeom>
                            <a:solidFill>
                              <a:srgbClr val="FFFF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" name="Рисунок 1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900" y="485775"/>
                              <a:ext cx="6854190" cy="969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" name="Рисунок 1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5075" y="8572500"/>
                              <a:ext cx="4162425" cy="1612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" name="Рисунок 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7175" y="7543800"/>
                              <a:ext cx="676275" cy="1031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" name="Рисунок 1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9625" y="5229225"/>
                              <a:ext cx="1717675" cy="282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325" y="1971675"/>
                            <a:ext cx="1576705" cy="278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Группа 7"/>
                        <wpg:cNvGrpSpPr/>
                        <wpg:grpSpPr>
                          <a:xfrm>
                            <a:off x="1000125" y="2762786"/>
                            <a:ext cx="5537192" cy="2140986"/>
                            <a:chOff x="0" y="536"/>
                            <a:chExt cx="5536565" cy="2140783"/>
                          </a:xfrm>
                        </wpg:grpSpPr>
                        <pic:pic xmlns:pic="http://schemas.openxmlformats.org/drawingml/2006/picture">
                          <pic:nvPicPr>
                            <pic:cNvPr id="74" name="Рисунок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36"/>
                              <a:ext cx="1555115" cy="21407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" name="Рисунок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250" y="536"/>
                              <a:ext cx="1555115" cy="21407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Рисунок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81450" y="536"/>
                              <a:ext cx="1555115" cy="21407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Группа 8"/>
                        <wpg:cNvGrpSpPr/>
                        <wpg:grpSpPr>
                          <a:xfrm>
                            <a:off x="1000125" y="5362767"/>
                            <a:ext cx="3555379" cy="2141212"/>
                            <a:chOff x="0" y="192"/>
                            <a:chExt cx="3555127" cy="2141154"/>
                          </a:xfrm>
                        </wpg:grpSpPr>
                        <pic:pic xmlns:pic="http://schemas.openxmlformats.org/drawingml/2006/picture">
                          <pic:nvPicPr>
                            <pic:cNvPr id="95" name="Рисунок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09"/>
                              <a:ext cx="1555115" cy="21408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7" name="Рисунок 9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037" y="192"/>
                              <a:ext cx="1555090" cy="214080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EC00D" id="Группа 155" o:spid="_x0000_s1026" style="position:absolute;margin-left:0;margin-top:0;width:593.3pt;height:843.85pt;z-index:-251613953;mso-position-horizontal:center;mso-position-horizontal-relative:page;mso-position-vertical:center;mso-position-vertical-relative:page;mso-width-relative:margin;mso-height-relative:margin" coordsize="75348,1071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">
                <v:group id="Группа 140" o:spid="_x0000_s1027" style="position:absolute;width:75348;height:107172" coordsize="75348,107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rect id="Прямоугольник 141" o:spid="_x0000_s1028" style="position:absolute;width:75348;height:107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" fillcolor="#fffffa" stroked="f" strokeweight="1pt"/>
                  <v:shape id="Рисунок 142" o:spid="_x0000_s1029" type="#_x0000_t75" style="position:absolute;left:3429;top:4857;width:68541;height:9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">
                    <v:imagedata r:id="rId18" o:title=""/>
                    <v:path arrowok="t"/>
                  </v:shape>
                  <v:shape id="Рисунок 143" o:spid="_x0000_s1030" type="#_x0000_t75" style="position:absolute;left:25050;top:85725;width:41625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">
                    <v:imagedata r:id="rId19" o:title=""/>
                    <v:path arrowok="t"/>
                  </v:shape>
                  <v:shape id="Рисунок 144" o:spid="_x0000_s1031" type="#_x0000_t75" style="position:absolute;left:40671;top:75438;width:6763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">
                    <v:imagedata r:id="rId25" o:title=""/>
                    <v:path arrowok="t"/>
                  </v:shape>
                  <v:shape id="Рисунок 145" o:spid="_x0000_s1032" type="#_x0000_t75" style="position:absolute;left:46196;top:52292;width:17177;height:2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">
                    <v:imagedata r:id="rId24" o:title=""/>
                    <v:path arrowok="t"/>
                  </v:shape>
                </v:group>
                <v:shape id="Рисунок 29" o:spid="_x0000_s1033" type="#_x0000_t75" style="position:absolute;left:29813;top:19716;width:15767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">
                  <v:imagedata r:id="rId23" o:title=""/>
                  <v:path arrowok="t"/>
                </v:shape>
                <v:group id="Группа 7" o:spid="_x0000_s1034" style="position:absolute;left:10001;top:27627;width:55372;height:21410" coordorigin=",5" coordsize="55365,2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Рисунок 74" o:spid="_x0000_s1035" type="#_x0000_t75" style="position:absolute;top:5;width:15551;height:2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">
                    <v:imagedata r:id="rId27" o:title=""/>
                    <v:path arrowok="t"/>
                  </v:shape>
                  <v:shape id="Рисунок 93" o:spid="_x0000_s1036" type="#_x0000_t75" style="position:absolute;left:20002;top:5;width:15551;height:2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">
                    <v:imagedata r:id="rId27" o:title=""/>
                    <v:path arrowok="t"/>
                  </v:shape>
                  <v:shape id="Рисунок 18" o:spid="_x0000_s1037" type="#_x0000_t75" style="position:absolute;left:39814;top:5;width:15551;height:2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">
                    <v:imagedata r:id="rId27" o:title=""/>
                    <v:path arrowok="t"/>
                  </v:shape>
                </v:group>
                <v:group id="Группа 8" o:spid="_x0000_s1038" style="position:absolute;left:10001;top:53627;width:35554;height:21412" coordorigin=",1" coordsize="35551,2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Рисунок 95" o:spid="_x0000_s1039" type="#_x0000_t75" style="position:absolute;top:5;width:15551;height:2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">
                    <v:imagedata r:id="rId27" o:title=""/>
                    <v:path arrowok="t"/>
                  </v:shape>
                  <v:shape id="Рисунок 97" o:spid="_x0000_s1040" type="#_x0000_t75" style="position:absolute;left:20000;top:1;width:15551;height:214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">
                    <v:imagedata r:id="rId27" o:title="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:rsidR="00816847" w:rsidRPr="000753EE" w:rsidRDefault="00816847" w:rsidP="00576D93">
      <w:pPr>
        <w:tabs>
          <w:tab w:val="left" w:pos="2127"/>
          <w:tab w:val="left" w:pos="6096"/>
        </w:tabs>
        <w:ind w:left="1275"/>
        <w:jc w:val="center"/>
        <w:rPr>
          <w:rFonts w:ascii="Constantia italic" w:hAnsi="Constantia italic"/>
          <w:i/>
          <w:color w:val="643F24"/>
          <w:sz w:val="24"/>
          <w:szCs w:val="24"/>
        </w:rPr>
      </w:pPr>
    </w:p>
    <w:p w:rsidR="00F877B5" w:rsidRPr="000753EE" w:rsidRDefault="00F877B5" w:rsidP="00F877B5">
      <w:pPr>
        <w:tabs>
          <w:tab w:val="left" w:pos="2127"/>
          <w:tab w:val="left" w:pos="6096"/>
        </w:tabs>
        <w:rPr>
          <w:rFonts w:ascii="Constantia italic" w:hAnsi="Constantia italic"/>
          <w:i/>
          <w:color w:val="643F24"/>
          <w:sz w:val="32"/>
          <w:szCs w:val="32"/>
        </w:rPr>
      </w:pPr>
    </w:p>
    <w:sdt>
      <w:sdtPr>
        <w:rPr>
          <w:rFonts w:ascii="Constantia italic" w:hAnsi="Constantia italic"/>
          <w:i/>
          <w:color w:val="643F24"/>
          <w:sz w:val="72"/>
          <w:szCs w:val="72"/>
        </w:rPr>
        <w:id w:val="308216836"/>
        <w:placeholder>
          <w:docPart w:val="51D4936D40D24139BA057327C281E290"/>
        </w:placeholder>
      </w:sdtPr>
      <w:sdtEndPr/>
      <w:sdtContent>
        <w:p w:rsidR="00AD7B55" w:rsidRPr="000753EE" w:rsidRDefault="00816847" w:rsidP="00F877B5">
          <w:pPr>
            <w:ind w:right="-1"/>
            <w:jc w:val="center"/>
            <w:rPr>
              <w:rFonts w:ascii="Constantia italic" w:hAnsi="Constantia italic"/>
              <w:i/>
              <w:color w:val="643F24"/>
              <w:sz w:val="72"/>
              <w:szCs w:val="72"/>
            </w:rPr>
          </w:pPr>
          <w:r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>Моя семья</w:t>
          </w:r>
        </w:p>
      </w:sdtContent>
    </w:sdt>
    <w:p w:rsidR="00AD7B55" w:rsidRPr="000753EE" w:rsidRDefault="00AD7B55" w:rsidP="00576D93">
      <w:pPr>
        <w:tabs>
          <w:tab w:val="left" w:pos="3969"/>
          <w:tab w:val="left" w:pos="7371"/>
        </w:tabs>
        <w:ind w:left="1275"/>
        <w:jc w:val="center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4820"/>
          <w:tab w:val="left" w:pos="7200"/>
          <w:tab w:val="left" w:pos="8222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2694"/>
          <w:tab w:val="left" w:pos="4820"/>
          <w:tab w:val="left" w:pos="8222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9F4EDE" w:rsidP="00286DDB">
      <w:pPr>
        <w:tabs>
          <w:tab w:val="left" w:pos="3466"/>
        </w:tabs>
        <w:ind w:left="1275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color w:val="643F24"/>
        </w:rPr>
        <w:tab/>
      </w:r>
    </w:p>
    <w:p w:rsidR="00AD7B55" w:rsidRPr="000753EE" w:rsidRDefault="002B0240" w:rsidP="00576D93">
      <w:pPr>
        <w:tabs>
          <w:tab w:val="left" w:pos="4820"/>
          <w:tab w:val="left" w:pos="8222"/>
        </w:tabs>
        <w:ind w:left="1275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noProof/>
          <w:color w:val="643F24"/>
          <w:lang w:eastAsia="ru-RU"/>
        </w:rPr>
        <w:drawing>
          <wp:anchor distT="0" distB="0" distL="114300" distR="114300" simplePos="0" relativeHeight="251709695" behindDoc="1" locked="0" layoutInCell="1" allowOverlap="1" wp14:anchorId="2564F9E0" wp14:editId="2DD2DEDE">
            <wp:simplePos x="0" y="0"/>
            <wp:positionH relativeFrom="column">
              <wp:posOffset>4947285</wp:posOffset>
            </wp:positionH>
            <wp:positionV relativeFrom="paragraph">
              <wp:posOffset>201930</wp:posOffset>
            </wp:positionV>
            <wp:extent cx="968400" cy="957600"/>
            <wp:effectExtent l="0" t="0" r="3175" b="0"/>
            <wp:wrapNone/>
            <wp:docPr id="21" name="Рис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9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3EE">
        <w:rPr>
          <w:rFonts w:ascii="Constantia italic" w:hAnsi="Constantia italic"/>
          <w:i/>
          <w:noProof/>
          <w:color w:val="643F24"/>
          <w:lang w:eastAsia="ru-RU"/>
        </w:rPr>
        <w:drawing>
          <wp:anchor distT="0" distB="0" distL="114300" distR="114300" simplePos="0" relativeHeight="251708671" behindDoc="1" locked="0" layoutInCell="1" allowOverlap="1" wp14:anchorId="0DBCB1FC" wp14:editId="1B04C107">
            <wp:simplePos x="0" y="0"/>
            <wp:positionH relativeFrom="column">
              <wp:posOffset>2935605</wp:posOffset>
            </wp:positionH>
            <wp:positionV relativeFrom="paragraph">
              <wp:posOffset>201930</wp:posOffset>
            </wp:positionV>
            <wp:extent cx="968400" cy="957600"/>
            <wp:effectExtent l="0" t="0" r="3175" b="0"/>
            <wp:wrapNone/>
            <wp:docPr id="20" name="Рис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9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3EE">
        <w:rPr>
          <w:rFonts w:ascii="Constantia italic" w:hAnsi="Constantia italic"/>
          <w:i/>
          <w:noProof/>
          <w:color w:val="643F24"/>
          <w:lang w:eastAsia="ru-RU"/>
        </w:rPr>
        <w:drawing>
          <wp:anchor distT="0" distB="0" distL="114300" distR="114300" simplePos="0" relativeHeight="251707647" behindDoc="1" locked="0" layoutInCell="1" allowOverlap="1" wp14:anchorId="206DF107" wp14:editId="34C457F6">
            <wp:simplePos x="0" y="0"/>
            <wp:positionH relativeFrom="column">
              <wp:posOffset>935990</wp:posOffset>
            </wp:positionH>
            <wp:positionV relativeFrom="paragraph">
              <wp:posOffset>201930</wp:posOffset>
            </wp:positionV>
            <wp:extent cx="966470" cy="956310"/>
            <wp:effectExtent l="0" t="0" r="5080" b="0"/>
            <wp:wrapNone/>
            <wp:docPr id="92" name="Рис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D7B55" w:rsidRPr="000753EE" w:rsidRDefault="00AD7B55" w:rsidP="00576D93">
      <w:pPr>
        <w:tabs>
          <w:tab w:val="left" w:pos="4820"/>
          <w:tab w:val="left" w:pos="8222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4820"/>
          <w:tab w:val="left" w:pos="8222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3540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2977"/>
          <w:tab w:val="left" w:pos="6237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2977"/>
          <w:tab w:val="left" w:pos="6237"/>
        </w:tabs>
        <w:ind w:left="1275"/>
        <w:rPr>
          <w:rFonts w:ascii="Constantia italic" w:hAnsi="Constantia italic"/>
          <w:i/>
          <w:color w:val="643F24"/>
        </w:rPr>
      </w:pPr>
    </w:p>
    <w:p w:rsidR="00816847" w:rsidRPr="000753EE" w:rsidRDefault="00816847" w:rsidP="00F877B5">
      <w:pPr>
        <w:tabs>
          <w:tab w:val="left" w:pos="5103"/>
          <w:tab w:val="left" w:pos="8080"/>
        </w:tabs>
        <w:ind w:left="1843"/>
        <w:rPr>
          <w:rFonts w:ascii="Constantia italic" w:hAnsi="Constantia italic"/>
          <w:i/>
          <w:color w:val="643F24"/>
          <w:sz w:val="24"/>
          <w:szCs w:val="24"/>
        </w:rPr>
      </w:pPr>
      <w:r w:rsidRPr="000753EE">
        <w:rPr>
          <w:rFonts w:ascii="Constantia italic" w:hAnsi="Constantia italic"/>
          <w:i/>
          <w:color w:val="643F24"/>
          <w:sz w:val="24"/>
          <w:szCs w:val="24"/>
        </w:rPr>
        <w:t>Мама</w:t>
      </w:r>
      <w:r w:rsidRPr="000753EE">
        <w:rPr>
          <w:rFonts w:ascii="Constantia italic" w:hAnsi="Constantia italic"/>
          <w:i/>
          <w:color w:val="643F24"/>
          <w:sz w:val="24"/>
          <w:szCs w:val="24"/>
        </w:rPr>
        <w:tab/>
        <w:t>Папа</w:t>
      </w:r>
      <w:r w:rsidR="00FF001F" w:rsidRPr="000753EE">
        <w:rPr>
          <w:rFonts w:ascii="Constantia italic" w:hAnsi="Constantia italic"/>
          <w:i/>
          <w:color w:val="643F24"/>
          <w:sz w:val="24"/>
          <w:szCs w:val="24"/>
        </w:rPr>
        <w:tab/>
        <w:t>Сестра</w:t>
      </w:r>
    </w:p>
    <w:p w:rsidR="00AD7B55" w:rsidRPr="000753EE" w:rsidRDefault="00AD7B55" w:rsidP="00A62A57">
      <w:pPr>
        <w:tabs>
          <w:tab w:val="left" w:pos="2977"/>
          <w:tab w:val="left" w:pos="5387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2977"/>
          <w:tab w:val="left" w:pos="6237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2B0240" w:rsidP="00932B28">
      <w:pPr>
        <w:tabs>
          <w:tab w:val="left" w:pos="6237"/>
          <w:tab w:val="left" w:pos="7230"/>
        </w:tabs>
        <w:ind w:left="1275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noProof/>
          <w:color w:val="643F24"/>
          <w:sz w:val="28"/>
          <w:szCs w:val="28"/>
          <w:lang w:eastAsia="ru-RU"/>
        </w:rPr>
        <w:drawing>
          <wp:anchor distT="0" distB="0" distL="114300" distR="114300" simplePos="0" relativeHeight="251711743" behindDoc="1" locked="0" layoutInCell="1" allowOverlap="1" wp14:anchorId="03B8E6B9" wp14:editId="677802B3">
            <wp:simplePos x="0" y="0"/>
            <wp:positionH relativeFrom="column">
              <wp:posOffset>3002280</wp:posOffset>
            </wp:positionH>
            <wp:positionV relativeFrom="page">
              <wp:posOffset>6045200</wp:posOffset>
            </wp:positionV>
            <wp:extent cx="968400" cy="957600"/>
            <wp:effectExtent l="0" t="0" r="3175" b="0"/>
            <wp:wrapNone/>
            <wp:docPr id="23" name="Рис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9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3EE">
        <w:rPr>
          <w:rFonts w:ascii="Constantia italic" w:hAnsi="Constantia italic"/>
          <w:i/>
          <w:noProof/>
          <w:color w:val="643F24"/>
          <w:sz w:val="28"/>
          <w:szCs w:val="28"/>
          <w:lang w:eastAsia="ru-RU"/>
        </w:rPr>
        <w:drawing>
          <wp:anchor distT="0" distB="0" distL="114300" distR="114300" simplePos="0" relativeHeight="251710719" behindDoc="1" locked="0" layoutInCell="1" allowOverlap="1" wp14:anchorId="454F46D4" wp14:editId="0D5D17F3">
            <wp:simplePos x="0" y="0"/>
            <wp:positionH relativeFrom="column">
              <wp:posOffset>935355</wp:posOffset>
            </wp:positionH>
            <wp:positionV relativeFrom="page">
              <wp:posOffset>6045835</wp:posOffset>
            </wp:positionV>
            <wp:extent cx="967105" cy="956310"/>
            <wp:effectExtent l="0" t="0" r="4445" b="0"/>
            <wp:wrapNone/>
            <wp:docPr id="22" name="Рис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B55" w:rsidRPr="000753EE" w:rsidRDefault="00AD7B55" w:rsidP="00286DDB">
      <w:pPr>
        <w:tabs>
          <w:tab w:val="left" w:pos="2977"/>
          <w:tab w:val="left" w:pos="6237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4253"/>
          <w:tab w:val="left" w:pos="7655"/>
        </w:tabs>
        <w:ind w:left="1275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color w:val="643F24"/>
        </w:rPr>
        <w:tab/>
      </w:r>
    </w:p>
    <w:p w:rsidR="00816847" w:rsidRPr="000753EE" w:rsidRDefault="00816847" w:rsidP="00576D93">
      <w:pPr>
        <w:tabs>
          <w:tab w:val="left" w:pos="4253"/>
          <w:tab w:val="left" w:pos="7655"/>
        </w:tabs>
        <w:ind w:left="1275"/>
        <w:rPr>
          <w:rFonts w:ascii="Constantia italic" w:hAnsi="Constantia italic"/>
          <w:i/>
          <w:color w:val="643F24"/>
        </w:rPr>
      </w:pPr>
    </w:p>
    <w:p w:rsidR="00816847" w:rsidRPr="000753EE" w:rsidRDefault="00816847" w:rsidP="00576D93">
      <w:pPr>
        <w:tabs>
          <w:tab w:val="left" w:pos="4253"/>
          <w:tab w:val="left" w:pos="7655"/>
        </w:tabs>
        <w:ind w:left="1275"/>
        <w:rPr>
          <w:rFonts w:ascii="Constantia italic" w:hAnsi="Constantia italic"/>
          <w:i/>
          <w:color w:val="643F24"/>
        </w:rPr>
      </w:pPr>
    </w:p>
    <w:p w:rsidR="00816847" w:rsidRPr="000753EE" w:rsidRDefault="00816847" w:rsidP="00286DDB">
      <w:pPr>
        <w:tabs>
          <w:tab w:val="left" w:pos="4253"/>
          <w:tab w:val="left" w:pos="7655"/>
        </w:tabs>
        <w:rPr>
          <w:rFonts w:ascii="Constantia italic" w:hAnsi="Constantia italic"/>
          <w:i/>
          <w:color w:val="643F24"/>
        </w:rPr>
      </w:pPr>
    </w:p>
    <w:p w:rsidR="00816847" w:rsidRPr="000753EE" w:rsidRDefault="00816847" w:rsidP="00F877B5">
      <w:pPr>
        <w:tabs>
          <w:tab w:val="left" w:pos="4962"/>
        </w:tabs>
        <w:ind w:left="1701"/>
        <w:rPr>
          <w:rFonts w:ascii="Constantia italic" w:hAnsi="Constantia italic"/>
          <w:i/>
          <w:color w:val="643F24"/>
          <w:sz w:val="24"/>
          <w:szCs w:val="24"/>
        </w:rPr>
      </w:pPr>
      <w:r w:rsidRPr="000753EE">
        <w:rPr>
          <w:rFonts w:ascii="Constantia italic" w:hAnsi="Constantia italic"/>
          <w:i/>
          <w:color w:val="643F24"/>
          <w:sz w:val="24"/>
          <w:szCs w:val="24"/>
        </w:rPr>
        <w:t>Б</w:t>
      </w:r>
      <w:r w:rsidR="00FF001F" w:rsidRPr="000753EE">
        <w:rPr>
          <w:rFonts w:ascii="Constantia italic" w:hAnsi="Constantia italic"/>
          <w:i/>
          <w:color w:val="643F24"/>
          <w:sz w:val="24"/>
          <w:szCs w:val="24"/>
        </w:rPr>
        <w:t>абушка</w:t>
      </w:r>
      <w:r w:rsidRPr="000753EE">
        <w:rPr>
          <w:rFonts w:ascii="Constantia italic" w:hAnsi="Constantia italic"/>
          <w:i/>
          <w:color w:val="643F24"/>
          <w:sz w:val="24"/>
          <w:szCs w:val="24"/>
        </w:rPr>
        <w:tab/>
      </w:r>
      <w:r w:rsidR="00FF001F" w:rsidRPr="000753EE">
        <w:rPr>
          <w:rFonts w:ascii="Constantia italic" w:hAnsi="Constantia italic"/>
          <w:i/>
          <w:color w:val="643F24"/>
          <w:sz w:val="24"/>
          <w:szCs w:val="24"/>
        </w:rPr>
        <w:t>Дедушка</w:t>
      </w:r>
    </w:p>
    <w:p w:rsidR="00AD7B55" w:rsidRPr="000753EE" w:rsidRDefault="00AD7B55" w:rsidP="00576D93">
      <w:pPr>
        <w:ind w:left="1275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color w:val="643F24"/>
        </w:rPr>
        <w:br w:type="page"/>
      </w:r>
    </w:p>
    <w:p w:rsidR="00881AB4" w:rsidRPr="000753EE" w:rsidRDefault="000753EE" w:rsidP="00F877B5">
      <w:pPr>
        <w:tabs>
          <w:tab w:val="left" w:pos="1113"/>
          <w:tab w:val="left" w:pos="8789"/>
        </w:tabs>
        <w:ind w:left="1275" w:right="1416"/>
        <w:rPr>
          <w:rFonts w:ascii="Constantia italic" w:hAnsi="Constantia italic"/>
          <w:i/>
          <w:color w:val="643F24"/>
          <w:sz w:val="36"/>
          <w:szCs w:val="36"/>
        </w:rPr>
      </w:pPr>
      <w:r w:rsidRPr="000753EE">
        <w:rPr>
          <w:rFonts w:ascii="Constantia italic" w:hAnsi="Constantia italic"/>
          <w:i/>
          <w:noProof/>
          <w:color w:val="643F24"/>
          <w:sz w:val="36"/>
          <w:szCs w:val="3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44511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4800" cy="10717200"/>
                <wp:effectExtent l="0" t="0" r="9525" b="8255"/>
                <wp:wrapNone/>
                <wp:docPr id="156" name="Группа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800" cy="10717200"/>
                          <a:chOff x="0" y="0"/>
                          <a:chExt cx="7534800" cy="10717200"/>
                        </a:xfrm>
                      </wpg:grpSpPr>
                      <wpg:grpSp>
                        <wpg:cNvPr id="146" name="Группа 146"/>
                        <wpg:cNvGrpSpPr/>
                        <wpg:grpSpPr>
                          <a:xfrm>
                            <a:off x="0" y="0"/>
                            <a:ext cx="7534800" cy="10717200"/>
                            <a:chOff x="0" y="0"/>
                            <a:chExt cx="7534800" cy="10717200"/>
                          </a:xfrm>
                        </wpg:grpSpPr>
                        <wps:wsp>
                          <wps:cNvPr id="147" name="Прямоугольник 147"/>
                          <wps:cNvSpPr/>
                          <wps:spPr>
                            <a:xfrm>
                              <a:off x="0" y="0"/>
                              <a:ext cx="7534800" cy="10717200"/>
                            </a:xfrm>
                            <a:prstGeom prst="rect">
                              <a:avLst/>
                            </a:prstGeom>
                            <a:solidFill>
                              <a:srgbClr val="FFFF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Рисунок 1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900" y="485775"/>
                              <a:ext cx="6854190" cy="969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" name="Рисунок 1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5075" y="8572500"/>
                              <a:ext cx="4162425" cy="1612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" name="Рисунок 1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7175" y="7543800"/>
                              <a:ext cx="676275" cy="1031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1" name="Рисунок 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9625" y="5229225"/>
                              <a:ext cx="1717675" cy="282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1971675"/>
                            <a:ext cx="1576705" cy="278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9" name="Группа 49"/>
                        <wpg:cNvGrpSpPr/>
                        <wpg:grpSpPr>
                          <a:xfrm>
                            <a:off x="1295399" y="2971800"/>
                            <a:ext cx="4881811" cy="3950335"/>
                            <a:chOff x="-1" y="-19056"/>
                            <a:chExt cx="4882936" cy="3951029"/>
                          </a:xfrm>
                        </wpg:grpSpPr>
                        <wpg:grpSp>
                          <wpg:cNvPr id="67" name="Группа 67"/>
                          <wpg:cNvGrpSpPr/>
                          <wpg:grpSpPr>
                            <a:xfrm>
                              <a:off x="-1" y="-19056"/>
                              <a:ext cx="4882936" cy="2194946"/>
                              <a:chOff x="-42084" y="-19060"/>
                              <a:chExt cx="4883174" cy="2195374"/>
                            </a:xfrm>
                          </wpg:grpSpPr>
                          <wps:wsp>
                            <wps:cNvPr id="68" name="Прямая соединительная линия 68"/>
                            <wps:cNvCnPr/>
                            <wps:spPr>
                              <a:xfrm>
                                <a:off x="-31899" y="-19060"/>
                                <a:ext cx="487298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" name="Прямая соединительная линия 72"/>
                            <wps:cNvCnPr/>
                            <wps:spPr>
                              <a:xfrm>
                                <a:off x="-35296" y="200732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" name="Прямая соединительная линия 75"/>
                            <wps:cNvCnPr/>
                            <wps:spPr>
                              <a:xfrm>
                                <a:off x="-35296" y="419888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" name="Прямая соединительная линия 76"/>
                            <wps:cNvCnPr/>
                            <wps:spPr>
                              <a:xfrm>
                                <a:off x="-35296" y="639679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" name="Прямая соединительная линия 77"/>
                            <wps:cNvCnPr/>
                            <wps:spPr>
                              <a:xfrm>
                                <a:off x="-35296" y="858836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" name="Прямая соединительная линия 78"/>
                            <wps:cNvCnPr/>
                            <wps:spPr>
                              <a:xfrm>
                                <a:off x="-38690" y="1078627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" name="Прямая соединительная линия 79"/>
                            <wps:cNvCnPr/>
                            <wps:spPr>
                              <a:xfrm>
                                <a:off x="-35297" y="1298419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" name="Прямая соединительная линия 84"/>
                            <wps:cNvCnPr/>
                            <wps:spPr>
                              <a:xfrm>
                                <a:off x="-35294" y="1517575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" name="Прямая соединительная линия 85"/>
                            <wps:cNvCnPr/>
                            <wps:spPr>
                              <a:xfrm>
                                <a:off x="-42084" y="1737367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" name="Прямая соединительная линия 86"/>
                            <wps:cNvCnPr/>
                            <wps:spPr>
                              <a:xfrm>
                                <a:off x="-42084" y="1956523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" name="Прямая соединительная линия 87"/>
                            <wps:cNvCnPr/>
                            <wps:spPr>
                              <a:xfrm>
                                <a:off x="-38689" y="2176314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8" name="Группа 88"/>
                          <wpg:cNvGrpSpPr/>
                          <wpg:grpSpPr>
                            <a:xfrm>
                              <a:off x="-1" y="2395638"/>
                              <a:ext cx="2292095" cy="1536335"/>
                              <a:chOff x="-90730" y="-4675"/>
                              <a:chExt cx="4889323" cy="1540336"/>
                            </a:xfrm>
                          </wpg:grpSpPr>
                          <wps:wsp>
                            <wps:cNvPr id="90" name="Прямая соединительная линия 90"/>
                            <wps:cNvCnPr/>
                            <wps:spPr>
                              <a:xfrm>
                                <a:off x="-90730" y="-4675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" name="Прямая соединительная линия 91"/>
                            <wps:cNvCnPr/>
                            <wps:spPr>
                              <a:xfrm>
                                <a:off x="-84792" y="215009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" name="Прямая соединительная линия 94"/>
                            <wps:cNvCnPr/>
                            <wps:spPr>
                              <a:xfrm>
                                <a:off x="-84792" y="435330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" name="Прямая соединительная линия 96"/>
                            <wps:cNvCnPr/>
                            <wps:spPr>
                              <a:xfrm>
                                <a:off x="-84790" y="655014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" name="Прямая соединительная линия 98"/>
                            <wps:cNvCnPr/>
                            <wps:spPr>
                              <a:xfrm>
                                <a:off x="-84790" y="875335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9" name="Прямая соединительная линия 99"/>
                            <wps:cNvCnPr/>
                            <wps:spPr>
                              <a:xfrm>
                                <a:off x="-78852" y="1095656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" name="Прямая соединительная линия 100"/>
                            <wps:cNvCnPr/>
                            <wps:spPr>
                              <a:xfrm>
                                <a:off x="-84790" y="1315340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Прямая соединительная линия 101"/>
                            <wps:cNvCnPr/>
                            <wps:spPr>
                              <a:xfrm>
                                <a:off x="-84790" y="1535661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5774C" id="Группа 156" o:spid="_x0000_s1026" style="position:absolute;margin-left:0;margin-top:0;width:593.3pt;height:843.85pt;z-index:-251571969;mso-position-horizontal:center;mso-position-horizontal-relative:page;mso-position-vertical:center;mso-position-vertical-relative:page;mso-width-relative:margin;mso-height-relative:margin" coordsize="75348,1071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">
                <v:group id="Группа 146" o:spid="_x0000_s1027" style="position:absolute;width:75348;height:107172" coordsize="75348,107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rect id="Прямоугольник 147" o:spid="_x0000_s1028" style="position:absolute;width:75348;height:107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" fillcolor="#fffffa" stroked="f" strokeweight="1pt"/>
                  <v:shape id="Рисунок 148" o:spid="_x0000_s1029" type="#_x0000_t75" style="position:absolute;left:3429;top:4857;width:68541;height:9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">
                    <v:imagedata r:id="rId18" o:title=""/>
                    <v:path arrowok="t"/>
                  </v:shape>
                  <v:shape id="Рисунок 149" o:spid="_x0000_s1030" type="#_x0000_t75" style="position:absolute;left:25050;top:85725;width:41625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">
                    <v:imagedata r:id="rId19" o:title=""/>
                    <v:path arrowok="t"/>
                  </v:shape>
                  <v:shape id="Рисунок 150" o:spid="_x0000_s1031" type="#_x0000_t75" style="position:absolute;left:40671;top:75438;width:6763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">
                    <v:imagedata r:id="rId25" o:title=""/>
                    <v:path arrowok="t"/>
                  </v:shape>
                  <v:shape id="Рисунок 151" o:spid="_x0000_s1032" type="#_x0000_t75" style="position:absolute;left:46196;top:52292;width:17177;height:2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">
                    <v:imagedata r:id="rId24" o:title=""/>
                    <v:path arrowok="t"/>
                  </v:shape>
                </v:group>
                <v:shape id="Рисунок 30" o:spid="_x0000_s1033" type="#_x0000_t75" style="position:absolute;left:29718;top:19716;width:15767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">
                  <v:imagedata r:id="rId23" o:title=""/>
                  <v:path arrowok="t"/>
                </v:shape>
                <v:group id="Группа 49" o:spid="_x0000_s1034" style="position:absolute;left:12953;top:29718;width:48819;height:39503" coordorigin=",-190" coordsize="48829,39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Группа 67" o:spid="_x0000_s1035" style="position:absolute;top:-190;width:48829;height:21948" coordorigin="-420,-190" coordsize="48831,2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line id="Прямая соединительная линия 68" o:spid="_x0000_s1036" style="position:absolute;visibility:visible;mso-wrap-style:square" from="-318,-190" to="48410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" strokecolor="#643f24" strokeweight="1pt">
                      <v:stroke joinstyle="miter"/>
                    </v:line>
                    <v:line id="Прямая соединительная линия 72" o:spid="_x0000_s1037" style="position:absolute;visibility:visible;mso-wrap-style:square" from="-352,2007" to="48398,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75" o:spid="_x0000_s1038" style="position:absolute;visibility:visible;mso-wrap-style:square" from="-352,4198" to="48398,4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" strokecolor="#643f24" strokeweight="1pt">
                      <v:stroke joinstyle="miter"/>
                    </v:line>
                    <v:line id="Прямая соединительная линия 76" o:spid="_x0000_s1039" style="position:absolute;visibility:visible;mso-wrap-style:square" from="-352,6396" to="48398,6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" strokecolor="#643f24" strokeweight="1pt">
                      <v:stroke joinstyle="miter"/>
                    </v:line>
                    <v:line id="Прямая соединительная линия 77" o:spid="_x0000_s1040" style="position:absolute;visibility:visible;mso-wrap-style:square" from="-352,8588" to="48398,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78" o:spid="_x0000_s1041" style="position:absolute;visibility:visible;mso-wrap-style:square" from="-386,10786" to="48364,10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" strokecolor="#643f24" strokeweight="1pt">
                      <v:stroke joinstyle="miter"/>
                    </v:line>
                    <v:line id="Прямая соединительная линия 79" o:spid="_x0000_s1042" style="position:absolute;visibility:visible;mso-wrap-style:square" from="-352,12984" to="48398,1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84" o:spid="_x0000_s1043" style="position:absolute;visibility:visible;mso-wrap-style:square" from="-352,15175" to="48398,1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85" o:spid="_x0000_s1044" style="position:absolute;visibility:visible;mso-wrap-style:square" from="-420,17373" to="48330,1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86" o:spid="_x0000_s1045" style="position:absolute;visibility:visible;mso-wrap-style:square" from="-420,19565" to="48330,1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" strokecolor="#643f24" strokeweight="1pt">
                      <v:stroke joinstyle="miter"/>
                    </v:line>
                    <v:line id="Прямая соединительная линия 87" o:spid="_x0000_s1046" style="position:absolute;visibility:visible;mso-wrap-style:square" from="-386,21763" to="48364,2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" strokecolor="#643f24" strokeweight="1pt">
                      <v:stroke joinstyle="miter"/>
                    </v:line>
                  </v:group>
                  <v:group id="Группа 88" o:spid="_x0000_s1047" style="position:absolute;top:23956;width:22920;height:15363" coordorigin="-907,-46" coordsize="48893,1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line id="Прямая соединительная линия 90" o:spid="_x0000_s1048" style="position:absolute;visibility:visible;mso-wrap-style:square" from="-907,-46" to="47867,-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" strokecolor="#643f24" strokeweight="1pt">
                      <v:stroke joinstyle="miter"/>
                    </v:line>
                    <v:line id="Прямая соединительная линия 91" o:spid="_x0000_s1049" style="position:absolute;visibility:visible;mso-wrap-style:square" from="-847,2150" to="47926,2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" strokecolor="#643f24" strokeweight="1pt">
                      <v:stroke joinstyle="miter"/>
                    </v:line>
                    <v:line id="Прямая соединительная линия 94" o:spid="_x0000_s1050" style="position:absolute;visibility:visible;mso-wrap-style:square" from="-847,4353" to="47926,4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96" o:spid="_x0000_s1051" style="position:absolute;visibility:visible;mso-wrap-style:square" from="-847,6550" to="47926,6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98" o:spid="_x0000_s1052" style="position:absolute;visibility:visible;mso-wrap-style:square" from="-847,8753" to="47926,8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" strokecolor="#643f24" strokeweight="1pt">
                      <v:stroke joinstyle="miter"/>
                    </v:line>
                    <v:line id="Прямая соединительная линия 99" o:spid="_x0000_s1053" style="position:absolute;visibility:visible;mso-wrap-style:square" from="-788,10956" to="47985,10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100" o:spid="_x0000_s1054" style="position:absolute;visibility:visible;mso-wrap-style:square" from="-847,13153" to="47926,13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101" o:spid="_x0000_s1055" style="position:absolute;visibility:visible;mso-wrap-style:square" from="-847,15356" to="47926,15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" strokecolor="#643f24" strokeweight="1pt">
                      <v:stroke joinstyle="miter"/>
                    </v:line>
                  </v:group>
                </v:group>
                <w10:wrap anchorx="page" anchory="page"/>
                <w10:anchorlock/>
              </v:group>
            </w:pict>
          </mc:Fallback>
        </mc:AlternateContent>
      </w:r>
      <w:r w:rsidR="00D9687D" w:rsidRPr="000753EE">
        <w:rPr>
          <w:rFonts w:ascii="Constantia italic" w:hAnsi="Constantia italic"/>
          <w:i/>
          <w:color w:val="643F24"/>
          <w:sz w:val="36"/>
          <w:szCs w:val="36"/>
        </w:rPr>
        <w:tab/>
      </w:r>
    </w:p>
    <w:p w:rsidR="00F877B5" w:rsidRPr="000753EE" w:rsidRDefault="00F877B5" w:rsidP="00F877B5">
      <w:pPr>
        <w:tabs>
          <w:tab w:val="left" w:pos="1113"/>
          <w:tab w:val="left" w:pos="8789"/>
        </w:tabs>
        <w:ind w:left="1275" w:right="1416"/>
        <w:rPr>
          <w:rFonts w:ascii="Constantia italic" w:hAnsi="Constantia italic"/>
          <w:i/>
          <w:color w:val="643F24"/>
          <w:sz w:val="36"/>
          <w:szCs w:val="36"/>
        </w:rPr>
      </w:pPr>
    </w:p>
    <w:p w:rsidR="00F877B5" w:rsidRPr="000753EE" w:rsidRDefault="00F877B5" w:rsidP="00F877B5">
      <w:pPr>
        <w:tabs>
          <w:tab w:val="left" w:pos="1113"/>
          <w:tab w:val="left" w:pos="8789"/>
        </w:tabs>
        <w:ind w:left="1275" w:right="1416"/>
        <w:rPr>
          <w:rFonts w:ascii="Constantia italic" w:hAnsi="Constantia italic"/>
          <w:i/>
          <w:color w:val="643F24"/>
          <w:sz w:val="20"/>
          <w:szCs w:val="20"/>
        </w:rPr>
      </w:pPr>
    </w:p>
    <w:sdt>
      <w:sdtPr>
        <w:rPr>
          <w:rFonts w:ascii="Constantia italic" w:hAnsi="Constantia italic"/>
          <w:i/>
          <w:color w:val="643F24"/>
          <w:sz w:val="60"/>
          <w:szCs w:val="60"/>
        </w:rPr>
        <w:id w:val="1476639357"/>
        <w:placeholder>
          <w:docPart w:val="EAA435A90A0847A0B41F3AE25CE63F28"/>
        </w:placeholder>
      </w:sdtPr>
      <w:sdtEndPr>
        <w:rPr>
          <w:sz w:val="72"/>
          <w:szCs w:val="72"/>
        </w:rPr>
      </w:sdtEndPr>
      <w:sdtContent>
        <w:p w:rsidR="006B0A8E" w:rsidRPr="000753EE" w:rsidRDefault="006B0A8E" w:rsidP="00F877B5">
          <w:pPr>
            <w:ind w:right="-1"/>
            <w:jc w:val="center"/>
            <w:rPr>
              <w:rFonts w:ascii="Constantia italic" w:hAnsi="Constantia italic"/>
              <w:i/>
              <w:color w:val="643F24"/>
              <w:sz w:val="72"/>
              <w:szCs w:val="72"/>
            </w:rPr>
          </w:pPr>
          <w:r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 xml:space="preserve">Мои </w:t>
          </w:r>
          <w:r w:rsidR="0020330B"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>цели</w:t>
          </w:r>
        </w:p>
      </w:sdtContent>
    </w:sdt>
    <w:p w:rsidR="00881AB4" w:rsidRPr="000753EE" w:rsidRDefault="00881AB4" w:rsidP="00576D93">
      <w:pPr>
        <w:ind w:left="1275" w:right="2550"/>
        <w:rPr>
          <w:rFonts w:ascii="Constantia italic" w:hAnsi="Constantia italic"/>
          <w:i/>
          <w:color w:val="643F24"/>
          <w:sz w:val="36"/>
          <w:szCs w:val="36"/>
        </w:rPr>
      </w:pPr>
    </w:p>
    <w:tbl>
      <w:tblPr>
        <w:tblStyle w:val="a4"/>
        <w:tblpPr w:leftFromText="181" w:rightFromText="181" w:vertAnchor="page" w:horzAnchor="page" w:tblpXSpec="center" w:tblpY="43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3969"/>
      </w:tblGrid>
      <w:tr w:rsidR="00F877B5" w:rsidRPr="000753EE" w:rsidTr="009E464A">
        <w:trPr>
          <w:trHeight w:val="3816"/>
        </w:trPr>
        <w:tc>
          <w:tcPr>
            <w:tcW w:w="7792" w:type="dxa"/>
            <w:gridSpan w:val="2"/>
          </w:tcPr>
          <w:p w:rsidR="009E464A" w:rsidRPr="000753EE" w:rsidRDefault="009E464A" w:rsidP="009E464A">
            <w:pPr>
              <w:rPr>
                <w:rFonts w:ascii="Constantia italic" w:hAnsi="Constantia italic"/>
                <w:i/>
                <w:color w:val="643F24"/>
                <w:sz w:val="28"/>
                <w:szCs w:val="28"/>
              </w:rPr>
            </w:pPr>
          </w:p>
        </w:tc>
      </w:tr>
      <w:tr w:rsidR="00F877B5" w:rsidRPr="000753EE" w:rsidTr="009E464A">
        <w:trPr>
          <w:gridAfter w:val="1"/>
          <w:wAfter w:w="3969" w:type="dxa"/>
          <w:trHeight w:val="3816"/>
        </w:trPr>
        <w:tc>
          <w:tcPr>
            <w:tcW w:w="3823" w:type="dxa"/>
          </w:tcPr>
          <w:p w:rsidR="00F877B5" w:rsidRPr="000753EE" w:rsidRDefault="00F877B5" w:rsidP="00286DDB">
            <w:pPr>
              <w:rPr>
                <w:rFonts w:ascii="Constantia italic" w:hAnsi="Constantia italic"/>
                <w:i/>
                <w:noProof/>
                <w:color w:val="643F24"/>
                <w:sz w:val="28"/>
                <w:szCs w:val="28"/>
                <w:lang w:eastAsia="ru-RU"/>
              </w:rPr>
            </w:pPr>
          </w:p>
        </w:tc>
      </w:tr>
    </w:tbl>
    <w:p w:rsidR="00104328" w:rsidRDefault="00104328" w:rsidP="00576D93">
      <w:pPr>
        <w:tabs>
          <w:tab w:val="left" w:pos="1134"/>
          <w:tab w:val="left" w:pos="8789"/>
        </w:tabs>
        <w:spacing w:line="276" w:lineRule="auto"/>
        <w:ind w:left="1275"/>
        <w:rPr>
          <w:rFonts w:ascii="Constantia italic" w:hAnsi="Constantia italic"/>
          <w:i/>
          <w:color w:val="643F24"/>
          <w:sz w:val="36"/>
          <w:szCs w:val="36"/>
        </w:rPr>
      </w:pPr>
    </w:p>
    <w:p w:rsidR="00104328" w:rsidRDefault="00104328">
      <w:pPr>
        <w:rPr>
          <w:rFonts w:ascii="Constantia italic" w:hAnsi="Constantia italic"/>
          <w:i/>
          <w:color w:val="643F24"/>
          <w:sz w:val="36"/>
          <w:szCs w:val="36"/>
        </w:rPr>
      </w:pPr>
      <w:r>
        <w:rPr>
          <w:rFonts w:ascii="Constantia italic" w:hAnsi="Constantia italic"/>
          <w:i/>
          <w:color w:val="643F24"/>
          <w:sz w:val="36"/>
          <w:szCs w:val="36"/>
        </w:rPr>
        <w:br w:type="page"/>
      </w:r>
    </w:p>
    <w:p w:rsidR="00104328" w:rsidRPr="000753EE" w:rsidRDefault="00104328" w:rsidP="00104328">
      <w:pPr>
        <w:tabs>
          <w:tab w:val="left" w:pos="1113"/>
          <w:tab w:val="left" w:pos="8789"/>
        </w:tabs>
        <w:ind w:left="1275" w:right="1416"/>
        <w:rPr>
          <w:rFonts w:ascii="Constantia italic" w:hAnsi="Constantia italic"/>
          <w:i/>
          <w:color w:val="643F24"/>
          <w:sz w:val="36"/>
          <w:szCs w:val="36"/>
        </w:rPr>
      </w:pPr>
      <w:r w:rsidRPr="000753EE">
        <w:rPr>
          <w:rFonts w:ascii="Constantia italic" w:hAnsi="Constantia italic"/>
          <w:i/>
          <w:noProof/>
          <w:color w:val="643F24"/>
          <w:sz w:val="36"/>
          <w:szCs w:val="3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67039" behindDoc="1" locked="1" layoutInCell="1" allowOverlap="1" wp14:anchorId="6A4C3252" wp14:editId="083370C6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4800" cy="10717200"/>
                <wp:effectExtent l="0" t="0" r="9525" b="825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800" cy="10717200"/>
                          <a:chOff x="0" y="0"/>
                          <a:chExt cx="7534800" cy="10717200"/>
                        </a:xfrm>
                      </wpg:grpSpPr>
                      <wpg:grpSp>
                        <wpg:cNvPr id="9" name="Группа 9"/>
                        <wpg:cNvGrpSpPr/>
                        <wpg:grpSpPr>
                          <a:xfrm>
                            <a:off x="0" y="0"/>
                            <a:ext cx="7534800" cy="10717200"/>
                            <a:chOff x="0" y="0"/>
                            <a:chExt cx="7534800" cy="10717200"/>
                          </a:xfrm>
                        </wpg:grpSpPr>
                        <wps:wsp>
                          <wps:cNvPr id="10" name="Прямоугольник 10"/>
                          <wps:cNvSpPr/>
                          <wps:spPr>
                            <a:xfrm>
                              <a:off x="0" y="0"/>
                              <a:ext cx="7534800" cy="10717200"/>
                            </a:xfrm>
                            <a:prstGeom prst="rect">
                              <a:avLst/>
                            </a:prstGeom>
                            <a:solidFill>
                              <a:srgbClr val="FFFF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Рисунок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900" y="485775"/>
                              <a:ext cx="6854190" cy="969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Рисунок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5075" y="8572500"/>
                              <a:ext cx="4162425" cy="1612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Рисунок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7175" y="7543800"/>
                              <a:ext cx="676275" cy="1031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Рисунок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9625" y="5229225"/>
                              <a:ext cx="1717675" cy="282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1971675"/>
                            <a:ext cx="1576705" cy="278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" name="Группа 46"/>
                        <wpg:cNvGrpSpPr/>
                        <wpg:grpSpPr>
                          <a:xfrm>
                            <a:off x="1295399" y="2971800"/>
                            <a:ext cx="4881811" cy="3950335"/>
                            <a:chOff x="-1" y="-19056"/>
                            <a:chExt cx="4882936" cy="3951029"/>
                          </a:xfrm>
                        </wpg:grpSpPr>
                        <wpg:grpSp>
                          <wpg:cNvPr id="65" name="Группа 65"/>
                          <wpg:cNvGrpSpPr/>
                          <wpg:grpSpPr>
                            <a:xfrm>
                              <a:off x="-1" y="-19056"/>
                              <a:ext cx="4882936" cy="2194946"/>
                              <a:chOff x="-42084" y="-19060"/>
                              <a:chExt cx="4883174" cy="2195374"/>
                            </a:xfrm>
                          </wpg:grpSpPr>
                          <wps:wsp>
                            <wps:cNvPr id="89" name="Прямая соединительная линия 89"/>
                            <wps:cNvCnPr/>
                            <wps:spPr>
                              <a:xfrm>
                                <a:off x="-31899" y="-19060"/>
                                <a:ext cx="487298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Прямая соединительная линия 102"/>
                            <wps:cNvCnPr/>
                            <wps:spPr>
                              <a:xfrm>
                                <a:off x="-35296" y="200732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" name="Прямая соединительная линия 103"/>
                            <wps:cNvCnPr/>
                            <wps:spPr>
                              <a:xfrm>
                                <a:off x="-35296" y="419888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9" name="Прямая соединительная линия 109"/>
                            <wps:cNvCnPr/>
                            <wps:spPr>
                              <a:xfrm>
                                <a:off x="-35296" y="639679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" name="Прямая соединительная линия 110"/>
                            <wps:cNvCnPr/>
                            <wps:spPr>
                              <a:xfrm>
                                <a:off x="-35296" y="858836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" name="Прямая соединительная линия 117"/>
                            <wps:cNvCnPr/>
                            <wps:spPr>
                              <a:xfrm>
                                <a:off x="-38690" y="1078627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3" name="Прямая соединительная линия 133"/>
                            <wps:cNvCnPr/>
                            <wps:spPr>
                              <a:xfrm>
                                <a:off x="-35297" y="1298419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2" name="Прямая соединительная линия 152"/>
                            <wps:cNvCnPr/>
                            <wps:spPr>
                              <a:xfrm>
                                <a:off x="-35294" y="1517575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4" name="Прямая соединительная линия 154"/>
                            <wps:cNvCnPr/>
                            <wps:spPr>
                              <a:xfrm>
                                <a:off x="-42084" y="1737367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1" name="Прямая соединительная линия 161"/>
                            <wps:cNvCnPr/>
                            <wps:spPr>
                              <a:xfrm>
                                <a:off x="-42084" y="1956523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2" name="Прямая соединительная линия 162"/>
                            <wps:cNvCnPr/>
                            <wps:spPr>
                              <a:xfrm>
                                <a:off x="-38689" y="2176314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63" name="Группа 163"/>
                          <wpg:cNvGrpSpPr/>
                          <wpg:grpSpPr>
                            <a:xfrm>
                              <a:off x="-1" y="2395638"/>
                              <a:ext cx="2292095" cy="1536335"/>
                              <a:chOff x="-90730" y="-4675"/>
                              <a:chExt cx="4889323" cy="1540336"/>
                            </a:xfrm>
                          </wpg:grpSpPr>
                          <wps:wsp>
                            <wps:cNvPr id="164" name="Прямая соединительная линия 164"/>
                            <wps:cNvCnPr/>
                            <wps:spPr>
                              <a:xfrm>
                                <a:off x="-90730" y="-4675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5" name="Прямая соединительная линия 165"/>
                            <wps:cNvCnPr/>
                            <wps:spPr>
                              <a:xfrm>
                                <a:off x="-84792" y="215009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6" name="Прямая соединительная линия 166"/>
                            <wps:cNvCnPr/>
                            <wps:spPr>
                              <a:xfrm>
                                <a:off x="-84792" y="435330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7" name="Прямая соединительная линия 167"/>
                            <wps:cNvCnPr/>
                            <wps:spPr>
                              <a:xfrm>
                                <a:off x="-84790" y="655014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8" name="Прямая соединительная линия 168"/>
                            <wps:cNvCnPr/>
                            <wps:spPr>
                              <a:xfrm>
                                <a:off x="-84790" y="875335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" name="Прямая соединительная линия 169"/>
                            <wps:cNvCnPr/>
                            <wps:spPr>
                              <a:xfrm>
                                <a:off x="-78852" y="1095656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0" name="Прямая соединительная линия 170"/>
                            <wps:cNvCnPr/>
                            <wps:spPr>
                              <a:xfrm>
                                <a:off x="-84790" y="1315340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" name="Прямая соединительная линия 171"/>
                            <wps:cNvCnPr/>
                            <wps:spPr>
                              <a:xfrm>
                                <a:off x="-84790" y="1535661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06DE1" id="Группа 5" o:spid="_x0000_s1026" style="position:absolute;margin-left:0;margin-top:0;width:593.3pt;height:843.85pt;z-index:-251549441;mso-position-horizontal:center;mso-position-horizontal-relative:page;mso-position-vertical:center;mso-position-vertical-relative:page;mso-width-relative:margin;mso-height-relative:margin" coordsize="75348,1071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">
                <v:group id="Группа 9" o:spid="_x0000_s1027" style="position:absolute;width:75348;height:107172" coordsize="75348,107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Прямоугольник 10" o:spid="_x0000_s1028" style="position:absolute;width:75348;height:107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" fillcolor="#fffffa" stroked="f" strokeweight="1pt"/>
                  <v:shape id="Рисунок 26" o:spid="_x0000_s1029" type="#_x0000_t75" style="position:absolute;left:3429;top:4857;width:68541;height:9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">
                    <v:imagedata r:id="rId18" o:title=""/>
                    <v:path arrowok="t"/>
                  </v:shape>
                  <v:shape id="Рисунок 32" o:spid="_x0000_s1030" type="#_x0000_t75" style="position:absolute;left:25050;top:85725;width:41625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">
                    <v:imagedata r:id="rId19" o:title=""/>
                    <v:path arrowok="t"/>
                  </v:shape>
                  <v:shape id="Рисунок 33" o:spid="_x0000_s1031" type="#_x0000_t75" style="position:absolute;left:40671;top:75438;width:6763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">
                    <v:imagedata r:id="rId25" o:title=""/>
                    <v:path arrowok="t"/>
                  </v:shape>
                  <v:shape id="Рисунок 34" o:spid="_x0000_s1032" type="#_x0000_t75" style="position:absolute;left:46196;top:52292;width:17177;height:2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">
                    <v:imagedata r:id="rId24" o:title=""/>
                    <v:path arrowok="t"/>
                  </v:shape>
                </v:group>
                <v:shape id="Рисунок 44" o:spid="_x0000_s1033" type="#_x0000_t75" style="position:absolute;left:29718;top:19716;width:15767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">
                  <v:imagedata r:id="rId23" o:title=""/>
                  <v:path arrowok="t"/>
                </v:shape>
                <v:group id="Группа 46" o:spid="_x0000_s1034" style="position:absolute;left:12953;top:29718;width:48819;height:39503" coordorigin=",-190" coordsize="48829,39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Группа 65" o:spid="_x0000_s1035" style="position:absolute;top:-190;width:48829;height:21948" coordorigin="-420,-190" coordsize="48831,2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line id="Прямая соединительная линия 89" o:spid="_x0000_s1036" style="position:absolute;visibility:visible;mso-wrap-style:square" from="-318,-190" to="48410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102" o:spid="_x0000_s1037" style="position:absolute;visibility:visible;mso-wrap-style:square" from="-352,2007" to="48398,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" strokecolor="#643f24" strokeweight="1pt">
                      <v:stroke joinstyle="miter"/>
                    </v:line>
                    <v:line id="Прямая соединительная линия 103" o:spid="_x0000_s1038" style="position:absolute;visibility:visible;mso-wrap-style:square" from="-352,4198" to="48398,4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" strokecolor="#643f24" strokeweight="1pt">
                      <v:stroke joinstyle="miter"/>
                    </v:line>
                    <v:line id="Прямая соединительная линия 109" o:spid="_x0000_s1039" style="position:absolute;visibility:visible;mso-wrap-style:square" from="-352,6396" to="48398,6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" strokecolor="#643f24" strokeweight="1pt">
                      <v:stroke joinstyle="miter"/>
                    </v:line>
                    <v:line id="Прямая соединительная линия 110" o:spid="_x0000_s1040" style="position:absolute;visibility:visible;mso-wrap-style:square" from="-352,8588" to="48398,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" strokecolor="#643f24" strokeweight="1pt">
                      <v:stroke joinstyle="miter"/>
                    </v:line>
                    <v:line id="Прямая соединительная линия 117" o:spid="_x0000_s1041" style="position:absolute;visibility:visible;mso-wrap-style:square" from="-386,10786" to="48364,10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" strokecolor="#643f24" strokeweight="1pt">
                      <v:stroke joinstyle="miter"/>
                    </v:line>
                    <v:line id="Прямая соединительная линия 133" o:spid="_x0000_s1042" style="position:absolute;visibility:visible;mso-wrap-style:square" from="-352,12984" to="48398,1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" strokecolor="#643f24" strokeweight="1pt">
                      <v:stroke joinstyle="miter"/>
                    </v:line>
                    <v:line id="Прямая соединительная линия 152" o:spid="_x0000_s1043" style="position:absolute;visibility:visible;mso-wrap-style:square" from="-352,15175" to="48398,1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" strokecolor="#643f24" strokeweight="1pt">
                      <v:stroke joinstyle="miter"/>
                    </v:line>
                    <v:line id="Прямая соединительная линия 154" o:spid="_x0000_s1044" style="position:absolute;visibility:visible;mso-wrap-style:square" from="-420,17373" to="48330,1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" strokecolor="#643f24" strokeweight="1pt">
                      <v:stroke joinstyle="miter"/>
                    </v:line>
                    <v:line id="Прямая соединительная линия 161" o:spid="_x0000_s1045" style="position:absolute;visibility:visible;mso-wrap-style:square" from="-420,19565" to="48330,1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" strokecolor="#643f24" strokeweight="1pt">
                      <v:stroke joinstyle="miter"/>
                    </v:line>
                    <v:line id="Прямая соединительная линия 162" o:spid="_x0000_s1046" style="position:absolute;visibility:visible;mso-wrap-style:square" from="-386,21763" to="48364,2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" strokecolor="#643f24" strokeweight="1pt">
                      <v:stroke joinstyle="miter"/>
                    </v:line>
                  </v:group>
                  <v:group id="Группа 163" o:spid="_x0000_s1047" style="position:absolute;top:23956;width:22920;height:15363" coordorigin="-907,-46" coordsize="48893,1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<v:line id="Прямая соединительная линия 164" o:spid="_x0000_s1048" style="position:absolute;visibility:visible;mso-wrap-style:square" from="-907,-46" to="47867,-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" strokecolor="#643f24" strokeweight="1pt">
                      <v:stroke joinstyle="miter"/>
                    </v:line>
                    <v:line id="Прямая соединительная линия 165" o:spid="_x0000_s1049" style="position:absolute;visibility:visible;mso-wrap-style:square" from="-847,2150" to="47926,2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" strokecolor="#643f24" strokeweight="1pt">
                      <v:stroke joinstyle="miter"/>
                    </v:line>
                    <v:line id="Прямая соединительная линия 166" o:spid="_x0000_s1050" style="position:absolute;visibility:visible;mso-wrap-style:square" from="-847,4353" to="47926,4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" strokecolor="#643f24" strokeweight="1pt">
                      <v:stroke joinstyle="miter"/>
                    </v:line>
                    <v:line id="Прямая соединительная линия 167" o:spid="_x0000_s1051" style="position:absolute;visibility:visible;mso-wrap-style:square" from="-847,6550" to="47926,6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" strokecolor="#643f24" strokeweight="1pt">
                      <v:stroke joinstyle="miter"/>
                    </v:line>
                    <v:line id="Прямая соединительная линия 168" o:spid="_x0000_s1052" style="position:absolute;visibility:visible;mso-wrap-style:square" from="-847,8753" to="47926,8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169" o:spid="_x0000_s1053" style="position:absolute;visibility:visible;mso-wrap-style:square" from="-788,10956" to="47985,10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" strokecolor="#643f24" strokeweight="1pt">
                      <v:stroke joinstyle="miter"/>
                    </v:line>
                    <v:line id="Прямая соединительная линия 170" o:spid="_x0000_s1054" style="position:absolute;visibility:visible;mso-wrap-style:square" from="-847,13153" to="47926,13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" strokecolor="#643f24" strokeweight="1pt">
                      <v:stroke joinstyle="miter"/>
                    </v:line>
                    <v:line id="Прямая соединительная линия 171" o:spid="_x0000_s1055" style="position:absolute;visibility:visible;mso-wrap-style:square" from="-847,15356" to="47926,15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" strokecolor="#643f24" strokeweight="1pt">
                      <v:stroke joinstyle="miter"/>
                    </v:line>
                  </v:group>
                </v:group>
                <w10:wrap anchorx="page" anchory="page"/>
                <w10:anchorlock/>
              </v:group>
            </w:pict>
          </mc:Fallback>
        </mc:AlternateContent>
      </w:r>
      <w:r w:rsidRPr="000753EE">
        <w:rPr>
          <w:rFonts w:ascii="Constantia italic" w:hAnsi="Constantia italic"/>
          <w:i/>
          <w:color w:val="643F24"/>
          <w:sz w:val="36"/>
          <w:szCs w:val="36"/>
        </w:rPr>
        <w:tab/>
      </w:r>
    </w:p>
    <w:p w:rsidR="00104328" w:rsidRPr="000753EE" w:rsidRDefault="00104328" w:rsidP="00104328">
      <w:pPr>
        <w:tabs>
          <w:tab w:val="left" w:pos="1113"/>
          <w:tab w:val="left" w:pos="8789"/>
        </w:tabs>
        <w:ind w:left="1275" w:right="1416"/>
        <w:rPr>
          <w:rFonts w:ascii="Constantia italic" w:hAnsi="Constantia italic"/>
          <w:i/>
          <w:color w:val="643F24"/>
          <w:sz w:val="36"/>
          <w:szCs w:val="36"/>
        </w:rPr>
      </w:pPr>
    </w:p>
    <w:p w:rsidR="00104328" w:rsidRPr="000753EE" w:rsidRDefault="00104328" w:rsidP="00104328">
      <w:pPr>
        <w:tabs>
          <w:tab w:val="left" w:pos="1113"/>
          <w:tab w:val="left" w:pos="8789"/>
        </w:tabs>
        <w:ind w:left="1275" w:right="1416"/>
        <w:rPr>
          <w:rFonts w:ascii="Constantia italic" w:hAnsi="Constantia italic"/>
          <w:i/>
          <w:color w:val="643F24"/>
          <w:sz w:val="20"/>
          <w:szCs w:val="20"/>
        </w:rPr>
      </w:pPr>
    </w:p>
    <w:sdt>
      <w:sdtPr>
        <w:rPr>
          <w:rFonts w:ascii="Constantia italic" w:hAnsi="Constantia italic"/>
          <w:i/>
          <w:color w:val="643F24"/>
          <w:sz w:val="60"/>
          <w:szCs w:val="60"/>
        </w:rPr>
        <w:id w:val="1295722108"/>
        <w:placeholder>
          <w:docPart w:val="D2A31C07A91A4EE18121B6FC2D7E82A8"/>
        </w:placeholder>
      </w:sdtPr>
      <w:sdtEndPr>
        <w:rPr>
          <w:sz w:val="72"/>
          <w:szCs w:val="72"/>
        </w:rPr>
      </w:sdtEndPr>
      <w:sdtContent>
        <w:p w:rsidR="00104328" w:rsidRPr="000753EE" w:rsidRDefault="00104328" w:rsidP="00104328">
          <w:pPr>
            <w:ind w:right="-1"/>
            <w:jc w:val="center"/>
            <w:rPr>
              <w:rFonts w:ascii="Constantia italic" w:hAnsi="Constantia italic"/>
              <w:i/>
              <w:color w:val="643F24"/>
              <w:sz w:val="72"/>
              <w:szCs w:val="72"/>
            </w:rPr>
          </w:pPr>
          <w:r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 xml:space="preserve">Мои </w:t>
          </w:r>
          <w:r>
            <w:rPr>
              <w:i/>
              <w:color w:val="643F24"/>
              <w:sz w:val="72"/>
              <w:szCs w:val="72"/>
            </w:rPr>
            <w:t>достижения</w:t>
          </w:r>
        </w:p>
      </w:sdtContent>
    </w:sdt>
    <w:p w:rsidR="00104328" w:rsidRPr="000753EE" w:rsidRDefault="00104328" w:rsidP="00104328">
      <w:pPr>
        <w:ind w:left="1275" w:right="2550"/>
        <w:rPr>
          <w:rFonts w:ascii="Constantia italic" w:hAnsi="Constantia italic"/>
          <w:i/>
          <w:color w:val="643F24"/>
          <w:sz w:val="36"/>
          <w:szCs w:val="36"/>
        </w:rPr>
      </w:pPr>
    </w:p>
    <w:tbl>
      <w:tblPr>
        <w:tblStyle w:val="a4"/>
        <w:tblpPr w:leftFromText="181" w:rightFromText="181" w:vertAnchor="page" w:horzAnchor="page" w:tblpXSpec="center" w:tblpY="43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3969"/>
      </w:tblGrid>
      <w:tr w:rsidR="00104328" w:rsidRPr="000753EE" w:rsidTr="00DB09C0">
        <w:trPr>
          <w:trHeight w:val="3816"/>
        </w:trPr>
        <w:tc>
          <w:tcPr>
            <w:tcW w:w="7792" w:type="dxa"/>
            <w:gridSpan w:val="2"/>
          </w:tcPr>
          <w:p w:rsidR="00104328" w:rsidRPr="000753EE" w:rsidRDefault="00104328" w:rsidP="00DB09C0">
            <w:pPr>
              <w:rPr>
                <w:rFonts w:ascii="Constantia italic" w:hAnsi="Constantia italic"/>
                <w:i/>
                <w:color w:val="643F24"/>
                <w:sz w:val="28"/>
                <w:szCs w:val="28"/>
              </w:rPr>
            </w:pPr>
          </w:p>
        </w:tc>
      </w:tr>
      <w:tr w:rsidR="00104328" w:rsidRPr="000753EE" w:rsidTr="00DB09C0">
        <w:trPr>
          <w:gridAfter w:val="1"/>
          <w:wAfter w:w="3969" w:type="dxa"/>
          <w:trHeight w:val="3816"/>
        </w:trPr>
        <w:tc>
          <w:tcPr>
            <w:tcW w:w="3823" w:type="dxa"/>
          </w:tcPr>
          <w:p w:rsidR="00104328" w:rsidRPr="000753EE" w:rsidRDefault="00104328" w:rsidP="00DB09C0">
            <w:pPr>
              <w:rPr>
                <w:rFonts w:ascii="Constantia italic" w:hAnsi="Constantia italic"/>
                <w:i/>
                <w:noProof/>
                <w:color w:val="643F24"/>
                <w:sz w:val="28"/>
                <w:szCs w:val="28"/>
                <w:lang w:eastAsia="ru-RU"/>
              </w:rPr>
            </w:pPr>
          </w:p>
        </w:tc>
      </w:tr>
    </w:tbl>
    <w:p w:rsidR="00104328" w:rsidRDefault="00104328" w:rsidP="00104328">
      <w:pPr>
        <w:tabs>
          <w:tab w:val="left" w:pos="1134"/>
          <w:tab w:val="left" w:pos="8789"/>
        </w:tabs>
        <w:spacing w:line="276" w:lineRule="auto"/>
        <w:ind w:left="1275"/>
        <w:rPr>
          <w:rFonts w:ascii="Constantia italic" w:hAnsi="Constantia italic"/>
          <w:i/>
          <w:color w:val="643F24"/>
          <w:sz w:val="36"/>
          <w:szCs w:val="36"/>
        </w:rPr>
      </w:pPr>
    </w:p>
    <w:p w:rsidR="006B0A8E" w:rsidRPr="00104328" w:rsidRDefault="006B0A8E" w:rsidP="00104328">
      <w:pPr>
        <w:rPr>
          <w:i/>
          <w:color w:val="643F24"/>
          <w:sz w:val="36"/>
          <w:szCs w:val="36"/>
        </w:rPr>
      </w:pPr>
    </w:p>
    <w:sectPr w:rsidR="006B0A8E" w:rsidRPr="00104328" w:rsidSect="00932B2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3A7" w:rsidRDefault="006A03A7" w:rsidP="00104328">
      <w:pPr>
        <w:spacing w:after="0" w:line="240" w:lineRule="auto"/>
      </w:pPr>
      <w:r>
        <w:separator/>
      </w:r>
    </w:p>
  </w:endnote>
  <w:endnote w:type="continuationSeparator" w:id="0">
    <w:p w:rsidR="006A03A7" w:rsidRDefault="006A03A7" w:rsidP="00104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tantia italic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328" w:rsidRDefault="0010432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328" w:rsidRDefault="00104328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328" w:rsidRDefault="0010432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3A7" w:rsidRDefault="006A03A7" w:rsidP="00104328">
      <w:pPr>
        <w:spacing w:after="0" w:line="240" w:lineRule="auto"/>
      </w:pPr>
      <w:r>
        <w:separator/>
      </w:r>
    </w:p>
  </w:footnote>
  <w:footnote w:type="continuationSeparator" w:id="0">
    <w:p w:rsidR="006A03A7" w:rsidRDefault="006A03A7" w:rsidP="00104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328" w:rsidRDefault="00104328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328" w:rsidRDefault="00104328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328" w:rsidRDefault="00104328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11494"/>
    <w:multiLevelType w:val="hybridMultilevel"/>
    <w:tmpl w:val="708286FE"/>
    <w:lvl w:ilvl="0" w:tplc="2B62CF54">
      <w:start w:val="1"/>
      <w:numFmt w:val="decimal"/>
      <w:lvlText w:val="%1."/>
      <w:lvlJc w:val="left"/>
      <w:pPr>
        <w:ind w:left="2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</w:lvl>
    <w:lvl w:ilvl="3" w:tplc="0419000F" w:tentative="1">
      <w:start w:val="1"/>
      <w:numFmt w:val="decimal"/>
      <w:lvlText w:val="%4."/>
      <w:lvlJc w:val="left"/>
      <w:pPr>
        <w:ind w:left="4785" w:hanging="360"/>
      </w:p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</w:lvl>
    <w:lvl w:ilvl="6" w:tplc="0419000F" w:tentative="1">
      <w:start w:val="1"/>
      <w:numFmt w:val="decimal"/>
      <w:lvlText w:val="%7."/>
      <w:lvlJc w:val="left"/>
      <w:pPr>
        <w:ind w:left="6945" w:hanging="360"/>
      </w:p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1" w15:restartNumberingAfterBreak="0">
    <w:nsid w:val="6FBC41C1"/>
    <w:multiLevelType w:val="hybridMultilevel"/>
    <w:tmpl w:val="E2DA4940"/>
    <w:lvl w:ilvl="0" w:tplc="9912CE2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10" w:hanging="360"/>
      </w:pPr>
    </w:lvl>
    <w:lvl w:ilvl="2" w:tplc="0419001B">
      <w:start w:val="1"/>
      <w:numFmt w:val="lowerRoman"/>
      <w:lvlText w:val="%3."/>
      <w:lvlJc w:val="right"/>
      <w:pPr>
        <w:ind w:left="3930" w:hanging="180"/>
      </w:pPr>
    </w:lvl>
    <w:lvl w:ilvl="3" w:tplc="0419000F">
      <w:start w:val="1"/>
      <w:numFmt w:val="decimal"/>
      <w:lvlText w:val="%4."/>
      <w:lvlJc w:val="left"/>
      <w:pPr>
        <w:ind w:left="4650" w:hanging="360"/>
      </w:pPr>
    </w:lvl>
    <w:lvl w:ilvl="4" w:tplc="04190019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C68"/>
    <w:rsid w:val="00001D3D"/>
    <w:rsid w:val="00050F97"/>
    <w:rsid w:val="000666F5"/>
    <w:rsid w:val="000753EE"/>
    <w:rsid w:val="00084F1D"/>
    <w:rsid w:val="000C0A72"/>
    <w:rsid w:val="000C1548"/>
    <w:rsid w:val="000C3472"/>
    <w:rsid w:val="000E099E"/>
    <w:rsid w:val="000F239A"/>
    <w:rsid w:val="000F4E39"/>
    <w:rsid w:val="000F7184"/>
    <w:rsid w:val="00104328"/>
    <w:rsid w:val="0010573F"/>
    <w:rsid w:val="001348FF"/>
    <w:rsid w:val="00142516"/>
    <w:rsid w:val="00163526"/>
    <w:rsid w:val="001665E4"/>
    <w:rsid w:val="0017289F"/>
    <w:rsid w:val="00184B46"/>
    <w:rsid w:val="001B618F"/>
    <w:rsid w:val="001C0EBA"/>
    <w:rsid w:val="0020330B"/>
    <w:rsid w:val="00207F4E"/>
    <w:rsid w:val="00212AEB"/>
    <w:rsid w:val="0024253E"/>
    <w:rsid w:val="00265A5F"/>
    <w:rsid w:val="0026727B"/>
    <w:rsid w:val="00286DDB"/>
    <w:rsid w:val="00291135"/>
    <w:rsid w:val="002B0240"/>
    <w:rsid w:val="002D2A8C"/>
    <w:rsid w:val="002D7F68"/>
    <w:rsid w:val="0030770A"/>
    <w:rsid w:val="003146CA"/>
    <w:rsid w:val="003A5FC0"/>
    <w:rsid w:val="003E0B5C"/>
    <w:rsid w:val="004426FF"/>
    <w:rsid w:val="00483B19"/>
    <w:rsid w:val="004A1647"/>
    <w:rsid w:val="004C4515"/>
    <w:rsid w:val="004E78C0"/>
    <w:rsid w:val="005629CB"/>
    <w:rsid w:val="00576D93"/>
    <w:rsid w:val="00625733"/>
    <w:rsid w:val="006328C5"/>
    <w:rsid w:val="0066510D"/>
    <w:rsid w:val="00672942"/>
    <w:rsid w:val="00677E12"/>
    <w:rsid w:val="006A03A7"/>
    <w:rsid w:val="006B0A8E"/>
    <w:rsid w:val="007329BA"/>
    <w:rsid w:val="00735A74"/>
    <w:rsid w:val="00742514"/>
    <w:rsid w:val="007D5825"/>
    <w:rsid w:val="007F5698"/>
    <w:rsid w:val="00816847"/>
    <w:rsid w:val="008554AB"/>
    <w:rsid w:val="00881AB4"/>
    <w:rsid w:val="0089398F"/>
    <w:rsid w:val="008D53A7"/>
    <w:rsid w:val="008D63A7"/>
    <w:rsid w:val="008F0F2A"/>
    <w:rsid w:val="00920083"/>
    <w:rsid w:val="00932B28"/>
    <w:rsid w:val="00990CEE"/>
    <w:rsid w:val="009B4F4A"/>
    <w:rsid w:val="009D1250"/>
    <w:rsid w:val="009E464A"/>
    <w:rsid w:val="009F18C7"/>
    <w:rsid w:val="009F3A62"/>
    <w:rsid w:val="009F4EDE"/>
    <w:rsid w:val="00A2462F"/>
    <w:rsid w:val="00A62A57"/>
    <w:rsid w:val="00A707BF"/>
    <w:rsid w:val="00A832AB"/>
    <w:rsid w:val="00A97C68"/>
    <w:rsid w:val="00AD7B55"/>
    <w:rsid w:val="00AE1094"/>
    <w:rsid w:val="00AE218C"/>
    <w:rsid w:val="00AF35EC"/>
    <w:rsid w:val="00B22643"/>
    <w:rsid w:val="00B47A29"/>
    <w:rsid w:val="00B61541"/>
    <w:rsid w:val="00B902F5"/>
    <w:rsid w:val="00B94F5A"/>
    <w:rsid w:val="00BB1236"/>
    <w:rsid w:val="00BB25FB"/>
    <w:rsid w:val="00C53DB0"/>
    <w:rsid w:val="00C603FB"/>
    <w:rsid w:val="00C74449"/>
    <w:rsid w:val="00C7518D"/>
    <w:rsid w:val="00C93A5B"/>
    <w:rsid w:val="00CA3E5B"/>
    <w:rsid w:val="00D616D3"/>
    <w:rsid w:val="00D73CA2"/>
    <w:rsid w:val="00D9687D"/>
    <w:rsid w:val="00DC5246"/>
    <w:rsid w:val="00E23AED"/>
    <w:rsid w:val="00E66FD7"/>
    <w:rsid w:val="00EB107E"/>
    <w:rsid w:val="00EB2AB3"/>
    <w:rsid w:val="00EB30DC"/>
    <w:rsid w:val="00EC4279"/>
    <w:rsid w:val="00ED453E"/>
    <w:rsid w:val="00EE3EA1"/>
    <w:rsid w:val="00F77CCF"/>
    <w:rsid w:val="00F8540D"/>
    <w:rsid w:val="00F877B5"/>
    <w:rsid w:val="00FF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E3FEB9"/>
  <w14:discardImageEditingData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3A7"/>
    <w:pPr>
      <w:ind w:left="720"/>
      <w:contextualSpacing/>
    </w:pPr>
  </w:style>
  <w:style w:type="table" w:styleId="a4">
    <w:name w:val="Table Grid"/>
    <w:basedOn w:val="a1"/>
    <w:uiPriority w:val="39"/>
    <w:rsid w:val="000F7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1425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Placeholder Text"/>
    <w:basedOn w:val="a0"/>
    <w:uiPriority w:val="99"/>
    <w:semiHidden/>
    <w:rsid w:val="00D73CA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8554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554AB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0432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4328"/>
  </w:style>
  <w:style w:type="paragraph" w:styleId="ab">
    <w:name w:val="footer"/>
    <w:basedOn w:val="a"/>
    <w:link w:val="ac"/>
    <w:uiPriority w:val="99"/>
    <w:unhideWhenUsed/>
    <w:rsid w:val="0010432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4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" Type="http://schemas.openxmlformats.org/officeDocument/2006/relationships/customXml" Target="../customXml/item3.xml"/><Relationship Id="rId21" Type="http://schemas.openxmlformats.org/officeDocument/2006/relationships/image" Target="media/image12.wmf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image" Target="media/image8.wmf"/><Relationship Id="rId25" Type="http://schemas.openxmlformats.org/officeDocument/2006/relationships/image" Target="media/image16.wmf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image" Target="media/image15.wmf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glossaryDocument" Target="glossary/document.xml"/><Relationship Id="rId10" Type="http://schemas.openxmlformats.org/officeDocument/2006/relationships/image" Target="media/image1.wmf"/><Relationship Id="rId19" Type="http://schemas.openxmlformats.org/officeDocument/2006/relationships/image" Target="media/image10.wmf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ver\Downloads\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82C5CC734C04BEFAED2CBE5AE392E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EFD922-02A0-4C25-9908-CA93D62ECD20}"/>
      </w:docPartPr>
      <w:docPartBody>
        <w:p w:rsidR="00000000" w:rsidRDefault="006E1047">
          <w:pPr>
            <w:pStyle w:val="B82C5CC734C04BEFAED2CBE5AE392E32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EAA435A90A0847A0B41F3AE25CE63F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25FA83-5DDE-49B6-A3F5-D2922BDC5681}"/>
      </w:docPartPr>
      <w:docPartBody>
        <w:p w:rsidR="00000000" w:rsidRDefault="006E1047">
          <w:pPr>
            <w:pStyle w:val="EAA435A90A0847A0B41F3AE25CE63F28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19345EEEC17F4D4AA6AD7B34353E66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3108DD-C107-4380-9ECE-4F7E8287134D}"/>
      </w:docPartPr>
      <w:docPartBody>
        <w:p w:rsidR="00000000" w:rsidRDefault="006E1047">
          <w:pPr>
            <w:pStyle w:val="19345EEEC17F4D4AA6AD7B34353E6660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51D4936D40D24139BA057327C281E2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145BAC-D463-4DD2-A216-F653A4DE8C06}"/>
      </w:docPartPr>
      <w:docPartBody>
        <w:p w:rsidR="00000000" w:rsidRDefault="006E1047">
          <w:pPr>
            <w:pStyle w:val="51D4936D40D24139BA057327C281E290"/>
          </w:pPr>
          <w:r w:rsidRPr="00AC5C1D">
            <w:rPr>
              <w:rStyle w:val="a3"/>
            </w:rPr>
            <w:t>Место для ввода текста.</w:t>
          </w:r>
        </w:p>
      </w:docPartBody>
    </w:docPart>
    <w:docPart>
      <w:docPartPr>
        <w:name w:val="D2A31C07A91A4EE18121B6FC2D7E82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E522A0-9B1A-4060-BD00-20C91912624C}"/>
      </w:docPartPr>
      <w:docPartBody>
        <w:p w:rsidR="00000000" w:rsidRDefault="006E1047">
          <w:pPr>
            <w:pStyle w:val="D2A31C07A91A4EE18121B6FC2D7E82A8"/>
          </w:pPr>
          <w:r w:rsidRPr="00CD4450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tantia italic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047"/>
    <w:rsid w:val="006E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82C5CC734C04BEFAED2CBE5AE392E32">
    <w:name w:val="B82C5CC734C04BEFAED2CBE5AE392E32"/>
  </w:style>
  <w:style w:type="paragraph" w:customStyle="1" w:styleId="EAA435A90A0847A0B41F3AE25CE63F28">
    <w:name w:val="EAA435A90A0847A0B41F3AE25CE63F28"/>
  </w:style>
  <w:style w:type="paragraph" w:customStyle="1" w:styleId="19345EEEC17F4D4AA6AD7B34353E6660">
    <w:name w:val="19345EEEC17F4D4AA6AD7B34353E6660"/>
  </w:style>
  <w:style w:type="paragraph" w:customStyle="1" w:styleId="51D4936D40D24139BA057327C281E290">
    <w:name w:val="51D4936D40D24139BA057327C281E290"/>
  </w:style>
  <w:style w:type="paragraph" w:customStyle="1" w:styleId="D2A31C07A91A4EE18121B6FC2D7E82A8">
    <w:name w:val="D2A31C07A91A4EE18121B6FC2D7E82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C0298D-74E0-4A20-9D96-49E57CB51E2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E1E2A25-D8FB-4E57-B105-C64CCB905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247A2C-3F0A-4600-8EF5-2BED854A3F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4.dotx</Template>
  <TotalTime>0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2023-11-15T20:05:00Z</dcterms:created>
  <dcterms:modified xsi:type="dcterms:W3CDTF">2023-11-15T20:07:00Z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