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347547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B8C2A610A45546838DD6A61D8FD4D89A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5031E">
              <w:rPr>
                <w:color w:val="AFB906"/>
                <w:sz w:val="28"/>
                <w:szCs w:val="28"/>
              </w:rPr>
              <w:t xml:space="preserve"> Исмаилов </w:t>
            </w:r>
            <w:proofErr w:type="spellStart"/>
            <w:r w:rsidR="0035031E">
              <w:rPr>
                <w:color w:val="AFB906"/>
                <w:sz w:val="28"/>
                <w:szCs w:val="28"/>
              </w:rPr>
              <w:t>Сайгид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5031E">
              <w:rPr>
                <w:color w:val="AFB906"/>
                <w:sz w:val="28"/>
                <w:szCs w:val="28"/>
              </w:rPr>
              <w:t>25.08.2007г.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с</w:t>
            </w:r>
            <w:proofErr w:type="spellEnd"/>
            <w:proofErr w:type="gramEnd"/>
            <w:r w:rsidR="00117998">
              <w:rPr>
                <w:color w:val="AFB906"/>
                <w:sz w:val="28"/>
                <w:szCs w:val="28"/>
              </w:rPr>
              <w:t xml:space="preserve">.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5031E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с.Кан</w:t>
            </w:r>
            <w:r w:rsidR="0035031E">
              <w:rPr>
                <w:color w:val="AFB906"/>
                <w:sz w:val="28"/>
                <w:szCs w:val="28"/>
              </w:rPr>
              <w:t>циль</w:t>
            </w:r>
            <w:proofErr w:type="spellEnd"/>
            <w:r w:rsidR="0035031E">
              <w:rPr>
                <w:color w:val="AFB906"/>
                <w:sz w:val="28"/>
                <w:szCs w:val="28"/>
              </w:rPr>
              <w:t xml:space="preserve">  улица Восточная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район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анциль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>, улица Школьная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347547" w:rsidP="00E50A18">
      <w:pPr>
        <w:jc w:val="center"/>
      </w:pPr>
      <w:sdt>
        <w:sdtPr>
          <w:id w:val="-1826583867"/>
          <w:placeholder>
            <w:docPart w:val="288AB34233E94EDBA94E3EE5AD1FCE1F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347547" w:rsidP="00634FA6">
      <w:pPr>
        <w:jc w:val="center"/>
      </w:pPr>
      <w:sdt>
        <w:sdtPr>
          <w:id w:val="-933977909"/>
          <w:placeholder>
            <w:docPart w:val="42D5395290104F2892DE570702F9C027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347547" w:rsidP="00E0747D">
      <w:pPr>
        <w:jc w:val="center"/>
      </w:pPr>
      <w:sdt>
        <w:sdtPr>
          <w:id w:val="-1709022715"/>
          <w:placeholder>
            <w:docPart w:val="92C00C379FBC4A27B53535E3C56895B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347547" w:rsidP="00D40784">
      <w:pPr>
        <w:jc w:val="center"/>
      </w:pPr>
      <w:sdt>
        <w:sdtPr>
          <w:id w:val="1182782528"/>
          <w:placeholder>
            <w:docPart w:val="4ED2DD525BA6440999A674F24D20B562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547" w:rsidRDefault="00347547" w:rsidP="00417D8A">
      <w:pPr>
        <w:spacing w:after="0" w:line="240" w:lineRule="auto"/>
      </w:pPr>
      <w:r>
        <w:separator/>
      </w:r>
    </w:p>
  </w:endnote>
  <w:endnote w:type="continuationSeparator" w:id="0">
    <w:p w:rsidR="00347547" w:rsidRDefault="00347547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547" w:rsidRDefault="00347547" w:rsidP="00417D8A">
      <w:pPr>
        <w:spacing w:after="0" w:line="240" w:lineRule="auto"/>
      </w:pPr>
      <w:r>
        <w:separator/>
      </w:r>
    </w:p>
  </w:footnote>
  <w:footnote w:type="continuationSeparator" w:id="0">
    <w:p w:rsidR="00347547" w:rsidRDefault="00347547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8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17998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47547"/>
    <w:rsid w:val="0035031E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C2A610A45546838DD6A61D8FD4D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A1A5E-89DF-46B2-A31A-10FF540CC056}"/>
      </w:docPartPr>
      <w:docPartBody>
        <w:p w:rsidR="000326FE" w:rsidRDefault="00966E44">
          <w:pPr>
            <w:pStyle w:val="B8C2A610A45546838DD6A61D8FD4D89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AB34233E94EDBA94E3EE5AD1FC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1866B-4847-43B3-8FD8-D9880496E153}"/>
      </w:docPartPr>
      <w:docPartBody>
        <w:p w:rsidR="000326FE" w:rsidRDefault="00966E44">
          <w:pPr>
            <w:pStyle w:val="288AB34233E94EDBA94E3EE5AD1FCE1F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2D5395290104F2892DE570702F9C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06D12-598F-4BA3-9B83-303598BDA016}"/>
      </w:docPartPr>
      <w:docPartBody>
        <w:p w:rsidR="000326FE" w:rsidRDefault="00966E44">
          <w:pPr>
            <w:pStyle w:val="42D5395290104F2892DE570702F9C02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2C00C379FBC4A27B53535E3C56895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B7378F-33A8-4DE0-AE05-C451967AC83F}"/>
      </w:docPartPr>
      <w:docPartBody>
        <w:p w:rsidR="000326FE" w:rsidRDefault="00966E44">
          <w:pPr>
            <w:pStyle w:val="92C00C379FBC4A27B53535E3C56895B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ED2DD525BA6440999A674F24D20B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B8FF8-41DA-4626-A4E8-21CFF8F04980}"/>
      </w:docPartPr>
      <w:docPartBody>
        <w:p w:rsidR="000326FE" w:rsidRDefault="00966E44">
          <w:pPr>
            <w:pStyle w:val="4ED2DD525BA6440999A674F24D20B56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44"/>
    <w:rsid w:val="000326FE"/>
    <w:rsid w:val="00937227"/>
    <w:rsid w:val="0096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2023-11-15T06:15:00Z</dcterms:created>
  <dcterms:modified xsi:type="dcterms:W3CDTF">2023-11-15T06:15:00Z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