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24A" w:rsidRDefault="005C224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5232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0;margin-top:0;width:561.6pt;height:813.6pt;z-index:-251701248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B51y+w3xQwAAAFrq9gf/J3541OjgMH4IAABAS1O7VHNQ2QIAAGhvZo/a&#10;Hyj6g2+MNwEAADBBUVZf27poTR0CAABgT6sOdXCoW1ZVvBkAAIBDin516WCHijcfdXCoycb53efG&#10;IQAAAMIrz1fPOdyf4tBRhwenDgMAAKyoK+pO2XCnP/C9tQAAAELRH/xZ1p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jwbXBAAAA2gAAAA8AAABkcnMvZG93bnJldi54bWxET01rwkAQvRf8D8sIvTUbW5ASXYMGQlt6&#10;kKp4HrJjNpidTbOrSfvru0LB0/B4n7PMR9uKK/W+caxglqQgiCunG64VHPbl0ysIH5A1to5JwQ95&#10;yFeThyVm2g38RdddqEUMYZ+hAhNCl0npK0MWfeI64sidXG8xRNjXUvc4xHDbyuc0nUuLDccGgx0V&#10;hqrz7mIVFGX6+TuazRHpst2+NcV8+Hj5VupxOq4XIAKN4S7+d7/rOB9ur9yu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jwbXBAAAA2gAAAA8AAAAAAAAAAAAAAAAAnwIA&#10;AGRycy9kb3ducmV2LnhtbFBLBQYAAAAABAAEAPcAAACNAwAAAAA=&#10;">
                  <v:imagedata r:id="rId14" o:title=""/>
                  <v:path arrowok="t"/>
                </v:shape>
                <v:shape id="Picture 4" o:spid="_x0000_s1028" type="#_x0000_t75" style="position:absolute;left:49757;top:10212;width:14015;height:1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w4CbDAAAA2gAAAA8AAABkcnMvZG93bnJldi54bWxEj0FrwkAUhO9C/8PyCt5002KtRlcRRfAi&#10;1NSD3p7Z1yQ0+zbsrjH9925B8DjMzDfMfNmZWrTkfGVZwdswAUGcW11xoeD4vR1MQPiArLG2TAr+&#10;yMNy8dKbY6rtjQ/UZqEQEcI+RQVlCE0qpc9LMuiHtiGO3o91BkOUrpDa4S3CTS3fk2QsDVYcF0ps&#10;aF1S/ptdjYLp6sN/hXPT7g/TTZZXF7c7JZ9K9V+71QxEoC48w4/2TisYwf+Ve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DgJsMAAADaAAAADwAAAAAAAAAAAAAAAACf&#10;AgAAZHJzL2Rvd25yZXYueG1sUEsFBgAAAAAEAAQA9wAAAI8DAAAAAA==&#10;">
                  <v:imagedata r:id="rId15" o:title=""/>
                  <v:path arrowok="t"/>
                </v:shape>
                <v:shape id="Picture 7" o:spid="_x0000_s1029" type="#_x0000_t75" style="position:absolute;left:5106;top:12706;width:25997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Zbt7EAAAA2gAAAA8AAABkcnMvZG93bnJldi54bWxEj81qwzAQhO+FvoPYQi8hlmPaJLiWQ0lJ&#10;SY75OeS4WBvb2FoZS7Gdt68KhR6HmfmGyTaTacVAvastK1hEMQjiwuqaSwWX826+BuE8ssbWMil4&#10;kINN/vyUYartyEcaTr4UAcIuRQWV910qpSsqMugi2xEH72Z7gz7IvpS6xzHATSuTOF5KgzWHhQo7&#10;2lZUNKe7UXA9mvcZ+3vytj0MX4d633zPFhelXl+mzw8Qnib/H/5r77WCFfxeCTd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Zbt7EAAAA2gAAAA8AAAAAAAAAAAAAAAAA&#10;nwIAAGRycy9kb3ducmV2LnhtbFBLBQYAAAAABAAEAPcAAACQAwAAAAA=&#10;">
                  <v:imagedata r:id="rId16" o:title=""/>
                  <v:path arrowok="t"/>
                </v:shape>
                <v:shape id="Picture 3" o:spid="_x0000_s1030" type="#_x0000_t75" style="position:absolute;left:2850;top:80277;width:65671;height:19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7KfAAAAA2gAAAA8AAABkcnMvZG93bnJldi54bWxEj92KwjAUhO8XfIdwBO/W1B9Eq1FEEAQX&#10;wSpeH5tjW2xOShNtffuNIHg5zMw3zGLVmlI8qXaFZQWDfgSCOLW64EzB+bT9nYJwHlljaZkUvMjB&#10;atn5WWCsbcNHeiY+EwHCLkYFufdVLKVLczLo+rYiDt7N1gZ9kHUmdY1NgJtSDqNoIg0WHBZyrGiT&#10;U3pPHkbB+EAHmWyzwfR62t9pdPlraOaU6nXb9RyEp9Z/w5/2TisYwftKu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xvsp8AAAADaAAAADwAAAAAAAAAAAAAAAACfAgAA&#10;ZHJzL2Rvd25yZXYueG1sUEsFBgAAAAAEAAQA9wAAAIwDAAAAAA==&#10;">
                  <v:imagedata r:id="rId17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7C624A" w:rsidRDefault="007C624A"/>
    <w:p w:rsidR="007C624A" w:rsidRDefault="007C624A"/>
    <w:p w:rsidR="007C624A" w:rsidRDefault="007C624A"/>
    <w:p w:rsidR="007C624A" w:rsidRDefault="007C624A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7C624A" w:rsidRDefault="007C624A"/>
    <w:p w:rsidR="00487329" w:rsidRDefault="00401BBA" w:rsidP="007C624A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F98A30F12C0E42CB9141BFC9C9C3FDD1"/>
          </w:placeholder>
        </w:sdtPr>
        <w:sdtEndPr>
          <w:rPr>
            <w:sz w:val="144"/>
            <w:szCs w:val="144"/>
          </w:rPr>
        </w:sdtEndPr>
        <w:sdtContent>
          <w:r w:rsidR="00541562"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:rsidR="00C00685" w:rsidRDefault="00C00685"/>
    <w:p w:rsidR="00C00685" w:rsidRDefault="00C00685">
      <w:pPr>
        <w:sectPr w:rsidR="00C00685" w:rsidSect="00B16163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7C624A" w:rsidRDefault="007C624A"/>
    <w:p w:rsidR="00941F91" w:rsidRDefault="00941F91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269C3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Имя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3C27A0">
              <w:rPr>
                <w:color w:val="AFB906"/>
                <w:sz w:val="28"/>
                <w:szCs w:val="28"/>
              </w:rPr>
              <w:t xml:space="preserve"> Алиев </w:t>
            </w:r>
            <w:proofErr w:type="spellStart"/>
            <w:r w:rsidR="003C27A0">
              <w:rPr>
                <w:color w:val="AFB906"/>
                <w:sz w:val="28"/>
                <w:szCs w:val="28"/>
              </w:rPr>
              <w:t>Рамин</w:t>
            </w:r>
            <w:proofErr w:type="spellEnd"/>
          </w:p>
        </w:tc>
      </w:tr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A5AF7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Дата рождения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3C27A0">
              <w:rPr>
                <w:color w:val="AFB906"/>
                <w:sz w:val="28"/>
                <w:szCs w:val="28"/>
              </w:rPr>
              <w:t xml:space="preserve"> 1.09.2008г.</w:t>
            </w:r>
          </w:p>
        </w:tc>
      </w:tr>
      <w:tr w:rsidR="00941F91" w:rsidTr="003E6C0B">
        <w:trPr>
          <w:trHeight w:val="720"/>
        </w:trPr>
        <w:tc>
          <w:tcPr>
            <w:tcW w:w="6048" w:type="dxa"/>
            <w:vAlign w:val="center"/>
          </w:tcPr>
          <w:p w:rsidR="00941F91" w:rsidRPr="00564FC7" w:rsidRDefault="00D30BD2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Город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8C7AFE">
              <w:rPr>
                <w:color w:val="AFB906"/>
                <w:sz w:val="28"/>
                <w:szCs w:val="28"/>
              </w:rPr>
              <w:t xml:space="preserve"> с. </w:t>
            </w:r>
            <w:proofErr w:type="spellStart"/>
            <w:r w:rsidR="008C7AFE">
              <w:rPr>
                <w:color w:val="AFB906"/>
                <w:sz w:val="28"/>
                <w:szCs w:val="28"/>
              </w:rPr>
              <w:t>Асакент</w:t>
            </w:r>
            <w:proofErr w:type="spellEnd"/>
          </w:p>
        </w:tc>
      </w:tr>
    </w:tbl>
    <w:p w:rsidR="008A5AF7" w:rsidRDefault="006544B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1376" behindDoc="1" locked="1" layoutInCell="1" allowOverlap="1" wp14:anchorId="0874FE9C" wp14:editId="0B58574E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6.7pt;margin-top:78.15pt;width:541.4pt;height:748.65pt;z-index:-251695104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">
                <v:shape id="Picture 9" o:spid="_x0000_s1027" type="#_x0000_t75" style="position:absolute;left:30400;top:17456;width:38409;height:1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U5oPFAAAA2gAAAA8AAABkcnMvZG93bnJldi54bWxEj9FqwkAURN8F/2G5hb5I3URQktRVpBCq&#10;DxVN+gGX7G0Smr0bstuY9uu7hYKPw8ycYbb7yXRipMG1lhXEywgEcWV1y7WC9zJ/SkA4j6yxs0wK&#10;vsnBfjefbTHT9sZXGgtfiwBhl6GCxvs+k9JVDRl0S9sTB+/DDgZ9kEMt9YC3ADedXEXRRhpsOSw0&#10;2NNLQ9Vn8WUUvC0mlyTxz2s5pmN+Oq7O68uClHp8mA7PIDxN/h7+bx+1ghT+roQb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OaDxQAAANoAAAAPAAAAAAAAAAAAAAAA&#10;AJ8CAABkcnMvZG93bnJldi54bWxQSwUGAAAAAAQABAD3AAAAkQMAAAAA&#10;">
                  <v:imagedata r:id="rId28" o:title=""/>
                  <v:path arrowok="t"/>
                </v:shape>
                <v:shape id="Picture 10" o:spid="_x0000_s1028" type="#_x0000_t75" style="position:absolute;top:45720;width:66751;height:2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X9trDAAAA2wAAAA8AAABkcnMvZG93bnJldi54bWxEj0FrAjEQhe8F/0MYobea6EFkNUopFD0I&#10;ras/YNhMd7fdTJYkavz3nUOhtxnem/e+2eyKH9SNYuoDW5jPDCjiJrieWwuX8/vLClTKyA6HwGTh&#10;QQl228nTBisX7nyiW51bJSGcKrTQ5TxWWqemI49pFkZi0b5C9Jhlja12Ee8S7ge9MGapPfYsDR2O&#10;9NZR81NfvQUu+9Pqw30fy+HTxMd50S/NUFv7PC2va1CZSv43/10fnOALvfwiA+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f22sMAAADbAAAADwAAAAAAAAAAAAAAAACf&#10;AgAAZHJzL2Rvd25yZXYueG1sUEsFBgAAAAAEAAQA9wAAAI8DAAAAAA==&#10;">
                  <v:imagedata r:id="rId29" o:title=""/>
                  <v:path arrowok="t"/>
                </v:shape>
                <v:shape id="Picture 11" o:spid="_x0000_s1029" type="#_x0000_t75" style="position:absolute;top:75645;width:65081;height:19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mnLCAAAA2wAAAA8AAABkcnMvZG93bnJldi54bWxET8lqwzAQvRf6D2IKuTWyC02DEyWUQktO&#10;Ls1CyG2wJrKJNTKSHDt/XwUKvc3jrbNcj7YVV/Khcawgn2YgiCunGzYK9rvP5zmIEJE1to5JwY0C&#10;rFePD0sstBv4h67baEQK4VCggjrGrpAyVDVZDFPXESfu7LzFmKA3UnscUrht5UuWzaTFhlNDjR19&#10;1FRdtr1VsHltSnk6vWWtPR6/emO+fXmQSk2exvcFiEhj/Bf/uTc6zc/h/ks6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p5pywgAAANsAAAAPAAAAAAAAAAAAAAAAAJ8C&#10;AABkcnMvZG93bnJldi54bWxQSwUGAAAAAAQABAD3AAAAjgMAAAAA&#10;">
                  <v:imagedata r:id="rId30" o:title=""/>
                  <v:path arrowok="t"/>
                </v:shape>
                <v:shape id="Picture 13" o:spid="_x0000_s1030" type="#_x0000_t75" style="position:absolute;left:5225;top:-261;width:21031;height:30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8CHq/AAAA2wAAAA8AAABkcnMvZG93bnJldi54bWxET01LAzEQvQv9D2EKvdlEC1LWpkWkQk9F&#10;ay/ehs24WbqZLMl0d/vvjSB4m8f7nM1uCp0aKOU2soWHpQFFXEfXcmPh/Pl2vwaVBdlhF5ks3CjD&#10;bju722Dl4sgfNJykUSWEc4UWvEhfaZ1rTwHzMvbEhfuOKaAUmBrtEo4lPHT60ZgnHbDl0uCxp1dP&#10;9eV0DRZW+T0dz9IYP4bLV5D1oM1+sHYxn16eQQlN8i/+cx9cmb+C31/KAXr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/Ah6vwAAANsAAAAPAAAAAAAAAAAAAAAAAJ8CAABk&#10;cnMvZG93bnJldi54bWxQSwUGAAAAAAQABAD3AAAAiwMAAAAA&#10;">
                  <v:imagedata r:id="rId31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  <w:r w:rsidR="00293397" w:rsidRPr="006261BB">
        <w:rPr>
          <w:rFonts w:ascii="Century Gothic" w:hAnsi="Century Gothic"/>
          <w:i/>
          <w:noProof/>
          <w:color w:val="FF3B5F"/>
          <w:lang w:eastAsia="ru-RU"/>
        </w:rPr>
        <w:drawing>
          <wp:anchor distT="0" distB="0" distL="114300" distR="114300" simplePos="0" relativeHeight="251627520" behindDoc="0" locked="0" layoutInCell="1" allowOverlap="1" wp14:anchorId="2C19CBE0" wp14:editId="74AF19A7">
            <wp:simplePos x="0" y="0"/>
            <wp:positionH relativeFrom="column">
              <wp:posOffset>793750</wp:posOffset>
            </wp:positionH>
            <wp:positionV relativeFrom="page">
              <wp:posOffset>1290765</wp:posOffset>
            </wp:positionV>
            <wp:extent cx="1662430" cy="2446020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duotone>
                        <a:prstClr val="black"/>
                        <a:srgbClr val="BCC415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AF7" w:rsidRDefault="008A5AF7"/>
    <w:p w:rsidR="00941F91" w:rsidRDefault="00941F91"/>
    <w:p w:rsidR="00704073" w:rsidRDefault="00704073"/>
    <w:p w:rsidR="00941F91" w:rsidRDefault="00941F91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D30BD2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Школа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Канцильская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СОШ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Класс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AE1BDD">
              <w:rPr>
                <w:color w:val="AFB906"/>
                <w:sz w:val="28"/>
                <w:szCs w:val="28"/>
              </w:rPr>
              <w:t>10</w:t>
            </w:r>
          </w:p>
        </w:tc>
      </w:tr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0E5DFA">
              <w:rPr>
                <w:color w:val="AFB906"/>
                <w:sz w:val="28"/>
                <w:szCs w:val="28"/>
              </w:rPr>
              <w:t>2023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Телефон</w:t>
            </w:r>
            <w:r w:rsidR="000E5DFA">
              <w:rPr>
                <w:color w:val="AFB906"/>
                <w:sz w:val="28"/>
                <w:szCs w:val="28"/>
              </w:rPr>
              <w:t>: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</w:t>
            </w:r>
            <w:r w:rsidR="000E5DFA">
              <w:rPr>
                <w:color w:val="AFB906"/>
                <w:sz w:val="28"/>
                <w:szCs w:val="28"/>
              </w:rPr>
              <w:t xml:space="preserve"> с </w:t>
            </w:r>
            <w:proofErr w:type="spellStart"/>
            <w:r w:rsidR="000E5DFA">
              <w:rPr>
                <w:color w:val="AFB906"/>
                <w:sz w:val="28"/>
                <w:szCs w:val="28"/>
              </w:rPr>
              <w:t>Асакент</w:t>
            </w:r>
            <w:proofErr w:type="spellEnd"/>
          </w:p>
        </w:tc>
      </w:tr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7557E1">
              <w:rPr>
                <w:color w:val="AFB906"/>
                <w:sz w:val="28"/>
                <w:szCs w:val="28"/>
              </w:rPr>
              <w:t>Адрес школы</w:t>
            </w:r>
            <w:r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Хивский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район с.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</w:t>
            </w:r>
          </w:p>
        </w:tc>
      </w:tr>
    </w:tbl>
    <w:p w:rsidR="007C624A" w:rsidRDefault="001E4BAD">
      <w:pPr>
        <w:sectPr w:rsidR="007C624A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:rsidR="00A462BB" w:rsidRDefault="004B72F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7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0;margin-top:0;width:554.4pt;height:807.85pt;z-index:-251673601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">
                <v:shape id="Picture 227" o:spid="_x0000_s1027" type="#_x0000_t75" style="position:absolute;width:21032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U/vEAAAA3AAAAA8AAABkcnMvZG93bnJldi54bWxEj0GLwjAUhO/C/ofwFrzImlrUlW6jLIqi&#10;R10Pe3w0z7a0eSlNrPXfG0HwOMzMN0y66k0tOmpdaVnBZByBIM6sLjlXcP7bfi1AOI+ssbZMCu7k&#10;YLX8GKSYaHvjI3Unn4sAYZeggsL7JpHSZQUZdGPbEAfvYluDPsg2l7rFW4CbWsZRNJcGSw4LBTa0&#10;LiirTlej4P9oZiP213i6PnSbQ7mvdqPJWanhZ//7A8JT79/hV3uvFcTxNz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kU/vEAAAA3AAAAA8AAAAAAAAAAAAAAAAA&#10;nwIAAGRycy9kb3ducmV2LnhtbFBLBQYAAAAABAAEAPcAAACQAwAAAAA=&#10;">
                  <v:imagedata r:id="rId16" o:title=""/>
                  <v:path arrowok="t"/>
                </v:shape>
                <v:shape id="Picture 16" o:spid="_x0000_s1028" type="#_x0000_t75" style="position:absolute;left:831;top:85383;width:69583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MxJ/DAAAA2wAAAA8AAABkcnMvZG93bnJldi54bWxET01rwkAQvQv9D8sUehHd1INIdA2lNCWU&#10;KjQpeB2yYxKbnQ3ZNab99V1B8DaP9zmbZDStGKh3jWUFz/MIBHFpdcOVgu8ina1AOI+ssbVMCn7J&#10;QbJ9mGww1vbCXzTkvhIhhF2MCmrvu1hKV9Zk0M1tRxy4o+0N+gD7SuoeLyHctHIRRUtpsOHQUGNH&#10;rzWVP/nZKMimh2y3/zyMQ2rkmyk/ir/V+0mpp8fxZQ3C0+jv4ps702H+Eq6/hAPk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zEn8MAAADbAAAADwAAAAAAAAAAAAAAAACf&#10;AgAAZHJzL2Rvd25yZXYueG1sUEsFBgAAAAAEAAQA9wAAAI8DAAAAAA==&#10;">
                  <v:imagedata r:id="rId35" o:title=""/>
                  <v:path arrowok="t"/>
                </v:shape>
                <v:shape id="Picture 226" o:spid="_x0000_s1029" type="#_x0000_t75" style="position:absolute;left:56051;top:6768;width:11887;height:1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I6LHGAAAA3AAAAA8AAABkcnMvZG93bnJldi54bWxEj0FrwkAUhO8F/8PyCt7qpgFtSF0lCIVW&#10;FGr00ONj95mkzb4N2W2M/94tFDwOM/MNs1yPthUD9b5xrOB5loAg1s40XCk4Hd+eMhA+IBtsHZOC&#10;K3lYryYPS8yNu/CBhjJUIkLY56igDqHLpfS6Jot+5jri6J1dbzFE2VfS9HiJcNvKNEkW0mLDcaHG&#10;jjY16Z/y1yo4Z9uh+C5e5l32oU9f+0+Nu32m1PRxLF5BBBrDPfzffjcK0nQBf2fi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joscYAAADcAAAADwAAAAAAAAAAAAAA&#10;AACfAgAAZHJzL2Rvd25yZXYueG1sUEsFBgAAAAAEAAQA9wAAAJIDAAAAAA==&#10;">
                  <v:imagedata r:id="rId36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565BF1" w:rsidRDefault="00565BF1"/>
    <w:p w:rsidR="00E50A18" w:rsidRDefault="00401BBA" w:rsidP="00E50A18">
      <w:pPr>
        <w:jc w:val="center"/>
      </w:pPr>
      <w:sdt>
        <w:sdtPr>
          <w:id w:val="-1826583867"/>
          <w:placeholder>
            <w:docPart w:val="2FE7D440070247DC8CD3B9885888BFED"/>
          </w:placeholder>
        </w:sdtPr>
        <w:sdtEndPr/>
        <w:sdtContent>
          <w:r w:rsidR="00417D8A" w:rsidRPr="00417D8A">
            <w:rPr>
              <w:rFonts w:asciiTheme="majorHAnsi" w:hAnsiTheme="majorHAnsi"/>
              <w:color w:val="AFB906"/>
              <w:sz w:val="96"/>
              <w:szCs w:val="96"/>
            </w:rPr>
            <w:t>Моя</w:t>
          </w:r>
          <w:r w:rsidR="00417D8A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б</w:t>
          </w:r>
          <w:r w:rsidR="00E50A18" w:rsidRPr="00E50A18">
            <w:rPr>
              <w:rFonts w:asciiTheme="majorHAnsi" w:hAnsiTheme="majorHAnsi"/>
              <w:color w:val="AFB906"/>
              <w:sz w:val="96"/>
              <w:szCs w:val="96"/>
            </w:rPr>
            <w:t>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50A18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2BB" w:rsidRPr="00E50A18" w:rsidRDefault="00641DE9" w:rsidP="00962ECE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A9765AC" wp14:editId="5D24594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5" o:spid="_x0000_s1026" style="position:absolute;margin-left:0;margin-top:18.6pt;width:497.5pt;height:377.3pt;z-index:-25165721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H2DPBAAAA2wAAAA8AAABkcnMvZG93bnJldi54bWxET0uLwjAQvgv7H8IseLOprohWo4iwiwcP&#10;Ppb1OjTTl82kNFmt/94Igrf5+J6zWHWmFldqXWlZwTCKQRCnVpecK/g9fQ+mIJxH1lhbJgV3crBa&#10;fvQWmGh74wNdjz4XIYRdggoK75tESpcWZNBFtiEOXGZbgz7ANpe6xVsIN7UcxfFEGiw5NBTY0Kag&#10;9HL8Nwqq+1d+3uF4WMXZXzamn9262qdK9T+79RyEp86/xS/3Vof5M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H2DP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uxO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Vgf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0bsT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dHojCAAAA2wAAAA8AAABkcnMvZG93bnJldi54bWxEj0+LwjAUxO+C3yE8YW+aVmWRahQRFA8e&#10;XBW9PprXfzYvpYlav/1GWNjjMDO/YRarztTiSa0rLSuIRxEI4tTqknMFl/N2OAPhPLLG2jIpeJOD&#10;1bLfW2Ci7Yt/6HnyuQgQdgkqKLxvEildWpBBN7INcfAy2xr0Qba51C2+AtzUchxF39JgyWGhwIY2&#10;BaX308MoqN6T/HbAaVxF2TWb0u6wro6pUl+Dbj0H4anz/+G/9l4rG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nR6I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PgP/CAAAA2wAAAA8AAABkcnMvZG93bnJldi54bWxEj0+LwjAUxO+C3yE8YW+aWmWRahQRFA8e&#10;XBW9PprXfzYvpYlav/1GWNjjMDO/YRarztTiSa0rLSsYjyIQxKnVJecKLuftcAbCeWSNtWVS8CYH&#10;q2W/t8BE2xf/0PPkcxEg7BJUUHjfJFK6tCCDbmQb4uBltjXog2xzqVt8BbipZRxF39JgyWGhwIY2&#10;BaX308MoqN6T/HbA6biKsms2pd1hXR1Tpb4G3XoOwlPn/8N/7b1WE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T4D/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DJWTEAAAA2wAAAA8AAABkcnMvZG93bnJldi54bWxEj81qwzAQhO+FvIPYQG6NbCeU4kY2JtDS&#10;Qw5NWtrrYq3/Yq2MpcbO20eFQI/DzHzD7PLZ9OJCo2stK4jXEQji0uqWawVfn6+PzyCcR9bYWyYF&#10;V3KQZ4uHHabaTnyky8nXIkDYpaig8X5IpXRlQwbd2g7EwavsaNAHOdZSjzgFuOllEkVP0mDLYaHB&#10;gfYNlefTr1HQXTf1zwG3cRdV39WW3g5F91EqtVrOxQsIT7P/D9/b71pBsoG/L+EH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DJWT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mGIvEAAAA2wAAAA8AAABkcnMvZG93bnJldi54bWxEj09rwkAUxO8Fv8PyCr3VjTEWia4SBKUH&#10;D9UWvT6yL/+afRuyqybfvlso9DjMzG+Y9XYwrbhT72rLCmbTCARxbnXNpYKvz/3rEoTzyBpby6Rg&#10;JAfbzeRpjam2Dz7R/exLESDsUlRQed+lUrq8IoNuajvi4BW2N+iD7Eupe3wEuGllHEVv0mDNYaHC&#10;jnYV5d/nm1HQjPPyesRk1kTFpUjocMyaj1ypl+chW4HwNPj/8F/7XSuIF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mGIv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0hvzDAAAA2wAAAA8AAABkcnMvZG93bnJldi54bWxEj0+LwjAUxO8LfofwFrytqVVEukYRQfHg&#10;Qd3FvT6a13/bvJQm2vrtjSB4HGbmN8xi1Zta3Kh1pWUF41EEgji1uuRcwe/P9msOwnlkjbVlUnAn&#10;B6vl4GOBibYdn+h29rkIEHYJKii8bxIpXVqQQTeyDXHwMtsa9EG2udQtdgFuahlH0UwaLDksFNjQ&#10;pqD0/3w1Cqr7JP874HRcRdklm9LusK6OqVLDz379DcJT79/hV3uvFcQz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SG/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4I2f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XEb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4I2f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ntxW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Rgb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p7cV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Lc6+AAAA2wAAAA8AAABkcnMvZG93bnJldi54bWxET8uqwjAQ3Qv+QxjBnaY+EKlGEUFx4cKr&#10;otuhmb5sJqWJWv/eLC64PJz3ct2aSryocYVlBaNhBII4sbrgTMH1shvMQTiPrLGyTAo+5GC96naW&#10;GGv75j96nX0mQgi7GBXk3texlC7JyaAb2po4cKltDPoAm0zqBt8h3FRyHEUzabDg0JBjTducksf5&#10;aRSUn0l2P+J0VEbpLZ3S/rgpT4lS/V67WYDw1Pqf+N990AomYX34En6AXH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cILc6+AAAA2wAAAA8AAAAAAAAAAAAAAAAAnwIAAGRy&#10;cy9kb3ducmV2LnhtbFBLBQYAAAAABAAEAPcAAACK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iFXDAAAA2wAAAA8AAABkcnMvZG93bnJldi54bWxEj0uLwkAQhO/C/oehF/ZmJlGRJTqKLKx4&#10;8OBj0WuT6bzM9ITMqPHf7wiCx6KqvqLmy9404kadqywrSKIYBHFmdcWFgr/j7/AbhPPIGhvLpOBB&#10;DpaLj8EcU23vvKfbwRciQNilqKD0vk2ldFlJBl1kW+Lg5bYz6IPsCqk7vAe4aeQojqfSYMVhocSW&#10;fkrKLoerUVA/xsV5i5OkjvNTPqH1dlXvMqW+PvvVDISn3r/Dr/ZGKxgn8PwSf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SIV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PxOL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JC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T8T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DE62AD" w:rsidRDefault="00DE62AD"/>
    <w:p w:rsidR="00626B94" w:rsidRDefault="00626B94"/>
    <w:p w:rsidR="00626B94" w:rsidRDefault="00626B94">
      <w:pPr>
        <w:sectPr w:rsidR="00626B94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634FA6" w:rsidRDefault="00AF0C98" w:rsidP="00634FA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0;margin-top:0;width:539.3pt;height:787.7pt;z-index:-251582464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">
                <v:shape id="Picture 273" o:spid="_x0000_s1027" type="#_x0000_t75" style="position:absolute;left:55909;top:5747;width:11887;height:11602;rotation:-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FCmbGAAAA3AAAAA8AAABkcnMvZG93bnJldi54bWxEj0trwzAQhO+F/Aexgd4aOW5Jihs5hJhC&#10;D4U8G+htsdaPxFoZS06cf18VCj0OM/MNs1gOphFX6lxtWcF0EoEgzq2uuVRwPLw/vYJwHlljY5kU&#10;3MnBMh09LDDR9sY7uu59KQKEXYIKKu/bREqXV2TQTWxLHLzCdgZ9kF0pdYe3ADeNjKNoJg3WHBYq&#10;bGldUX7Z90bB5ynDl+K732Rf7hRvz8eMdv1ZqcfxsHoD4Wnw/+G/9odWEM+f4fdMOAI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kUKZsYAAADcAAAADwAAAAAAAAAAAAAA&#10;AACfAgAAZHJzL2Rvd25yZXYueG1sUEsFBgAAAAAEAAQA9wAAAJIDAAAAAA==&#10;">
                  <v:imagedata r:id="rId42" o:title=""/>
                  <v:path arrowok="t"/>
                </v:shape>
                <v:shape id="Picture 247" o:spid="_x0000_s1028" type="#_x0000_t75" style="position:absolute;top:72106;width:68484;height:27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cfKrFAAAA3AAAAA8AAABkcnMvZG93bnJldi54bWxEj0FrwkAUhO8F/8PyBC9FN1VrJLqKKIKX&#10;HqoePD52n0kw+zZmtzH+e7dQ6HGYmW+Y5bqzlWip8aVjBR+jBASxdqbkXMH5tB/OQfiAbLByTAqe&#10;5GG96r0tMTPuwd/UHkMuIoR9hgqKEOpMSq8LsuhHriaO3tU1FkOUTS5Ng48It5UcJ8lMWiw5LhRY&#10;07YgfTv+WAW7tNZfdr+193d/+dxcJ9MbPw9KDfrdZgEiUBf+w3/tg1EwnqbweyYeAbl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nHyqxQAAANwAAAAPAAAAAAAAAAAAAAAA&#10;AJ8CAABkcnMvZG93bnJldi54bWxQSwUGAAAAAAQABAD3AAAAkQMAAAAA&#10;">
                  <v:imagedata r:id="rId43" o:title=""/>
                  <v:path arrowok="t"/>
                </v:shape>
                <v:shape id="Picture 275" o:spid="_x0000_s1029" type="#_x0000_t75" style="position:absolute;width:20935;height: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KVpnFAAAA3AAAAA8AAABkcnMvZG93bnJldi54bWxEj0FrwkAUhO+C/2F5gjezqaK2qatIqygR&#10;CtpevD2yr0lo9m2aXTX+e1cQPA4z8w0zW7SmEmdqXGlZwUsUgyDOrC45V/DzvR68gnAeWWNlmRRc&#10;ycFi3u3MMNH2wns6H3wuAoRdggoK7+tESpcVZNBFtiYO3q9tDPogm1zqBi8Bbio5jOOJNFhyWCiw&#10;po+Csr/DyShwk6/j6jMv0/3uOKqXm7dUp/yvVL/XLt9BeGr9M/xob7WC4XQM9zPh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laZxQAAANwAAAAPAAAAAAAAAAAAAAAA&#10;AJ8CAABkcnMvZG93bnJldi54bWxQSwUGAAAAAAQABAD3AAAAkQMAAAAA&#10;">
                  <v:imagedata r:id="rId44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634FA6" w:rsidRDefault="00634FA6" w:rsidP="00634FA6"/>
    <w:p w:rsidR="00634FA6" w:rsidRDefault="00401BBA" w:rsidP="00634FA6">
      <w:pPr>
        <w:jc w:val="center"/>
      </w:pPr>
      <w:sdt>
        <w:sdtPr>
          <w:id w:val="-933977909"/>
          <w:placeholder>
            <w:docPart w:val="4B33222C351047A493C196BBEC0C486E"/>
          </w:placeholder>
        </w:sdtPr>
        <w:sdtEndPr/>
        <w:sdtContent>
          <w:r w:rsidR="00634FA6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634FA6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у</w:t>
          </w:r>
          <w:r w:rsidR="00634FA6" w:rsidRPr="00634FA6">
            <w:rPr>
              <w:rFonts w:asciiTheme="majorHAnsi" w:hAnsiTheme="majorHAnsi"/>
              <w:color w:val="AFB906"/>
              <w:sz w:val="96"/>
              <w:szCs w:val="96"/>
            </w:rPr>
            <w:t>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634FA6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4FA6" w:rsidRPr="00E50A18" w:rsidRDefault="00634FA6" w:rsidP="009D1440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76075CD1" wp14:editId="1380B28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4" o:spid="_x0000_s1026" style="position:absolute;margin-left:0;margin-top:18.6pt;width:497.5pt;height:377.3pt;z-index:-25165516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96TFAAAA3AAAAA8AAABkcnMvZG93bnJldi54bWxEj0trwzAQhO+F/Aexgd5qOY+G4FgJIZDS&#10;gw9tUprrYq1fsVbGUhP731eFQo7DzHzDpLvBtOJGvastK5hFMQji3OqaSwVf5+PLGoTzyBpby6Rg&#10;JAe77eQpxUTbO3/S7eRLESDsElRQed8lUrq8IoMush1x8ArbG/RB9qXUPd4D3LRyHscrabDmsFBh&#10;R4eK8uvpxyhoxkV5yXA5a+Liu1jSW7ZvPnKlnqfDfgPC0+Af4f/2u1YwX7zC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2vek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adPFAAAA3AAAAA8AAABkcnMvZG93bnJldi54bWxEj09rwkAUxO8Fv8PyBG91YxQp0VVEsHjI&#10;odXSXh/Zl39m34bs1iTfvlsQPA4z8xtmux9MI+7UucqygsU8AkGcWV1xoeDrenp9A+E8ssbGMikY&#10;ycF+N3nZYqJtz590v/hCBAi7BBWU3reJlC4ryaCb25Y4eLntDPogu0LqDvsAN42Mo2gtDVYcFkps&#10;6VhSdrv8GgX1uCx+Ulwt6ij/zlf0nh7qj0yp2XQ4bEB4Gvwz/GiftYJ4uYb/M+EIy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CGn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zEjFAAAA3AAAAA8AAABkcnMvZG93bnJldi54bWxEj0trwzAQhO+F/Aexgd5qOQ+a4FgJIZDS&#10;gw9tUprrYq1fsVbGUhP731eFQo7DzHzDpLvBtOJGvastK5hFMQji3OqaSwVf5+PLGoTzyBpby6Rg&#10;JAe77eQpxUTbO3/S7eRLESDsElRQed8lUrq8IoMush1x8ArbG/RB9qXUPd4D3LRyHsev0mDNYaHC&#10;jg4V5dfTj1HQjIvykuFy1sTFd7Gkt2zffORKPU+H/QaEp8E/wv/td61gvljB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Mx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bWDr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sDa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bWDr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/aHFAAAA3AAAAA8AAABkcnMvZG93bnJldi54bWxEj0trwzAQhO+F/Aexgd5qOQ9K4lgJIZDS&#10;gw9tUprrYq1fsVbGUhP731eFQo7DzHzDpLvBtOJGvastK5hFMQji3OqaSwVf5+PLCoTzyBpby6Rg&#10;JAe77eQpxUTbO3/S7eRLESDsElRQed8lUrq8IoMush1x8ArbG/RB9qXUPd4D3LRyHsev0mDNYaHC&#10;jg4V5dfTj1HQjIvykuFy1sTFd7Gkt2zffORKPU+H/QaEp8E/wv/td61gvljD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/2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J0HCAAAA3AAAAA8AAABkcnMvZG93bnJldi54bWxET7tqwzAU3QP9B3EL3RI5rinFjWxCoSVD&#10;hsQt7Xqxrl+1roylOPbfR0Og4+G8d/lsejHR6FrLCrabCARxaXXLtYLvr4/1KwjnkTX2lknBQg7y&#10;7GG1w1TbK59pKnwtQgi7FBU03g+plK5syKDb2IE4cJUdDfoAx1rqEa8h3PQyjqIXabDl0NDgQO8N&#10;lX/FxSjoluf694jJtouqnyqhz+O+O5VKPT3O+zcQnmb/L767D1pBnIT54Uw4AjK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qydB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gtrEAAAA3AAAAA8AAABkcnMvZG93bnJldi54bWxEj0uLwkAQhO8L+x+GXvC2TqJhkayjiKB4&#10;8OALvTaZzmszPSEzavz3jiDssaiqr6jpvDeNuFHnKssK4mEEgjizuuJCwem4+p6AcB5ZY2OZFDzI&#10;wXz2+THFVNs77+l28IUIEHYpKii9b1MpXVaSQTe0LXHwctsZ9EF2hdQd3gPcNHIURT/SYMVhocSW&#10;liVlf4erUVA/xsVli0lcR/k5T2i9XdS7TKnBV7/4BeGp9//hd3ujFYySGF5nwhG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ngtr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1HK3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pA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NRy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uTbEAAAA3AAAAA8AAABkcnMvZG93bnJldi54bWxEj0uLwkAQhO/C/oehBW9mogZZoqPIwi57&#10;8OCL9dpkOi8zPSEzq/HfO4Lgsaiqr6jlujeNuFLnKssKJlEMgjizuuJCwen4Pf4E4TyyxsYyKbiT&#10;g/XqY7DEVNsb7+l68IUIEHYpKii9b1MpXVaSQRfZljh4ue0M+iC7QuoObwFuGjmN47k0WHFYKLGl&#10;r5Kyy+HfKKjvs+K8xWRSx/lfntDPdlPvMqVGw36zAOGp9+/wq/2rFUyTGTzPh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5uTb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QIULDAAAA3AAAAA8AAABkcnMvZG93bnJldi54bWxEj0+LwjAUxO8LfofwBG/bVC0i1SgiuHjw&#10;sKui10fz+s/mpTRZrd/eLCx4HGbmN8xy3ZtG3KlzlWUF4ygGQZxZXXGh4Hzafc5BOI+ssbFMCp7k&#10;YL0afCwx1fbBP3Q/+kIECLsUFZTet6mULivJoItsSxy83HYGfZBdIXWHjwA3jZzE8UwarDgslNjS&#10;tqTsdvw1CurntLgeMBnXcX7JE/o6bOrvTKnRsN8sQHjq/Tv8395rBZMkgb8z4Qj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AhQsMAAADc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hNn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ZbKC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3ITZ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OGq7EAAAA3AAAAA8AAABkcnMvZG93bnJldi54bWxEj0uLwkAQhO/C/oehBW9mogZZso4iC8oe&#10;PPhi99pkOi8zPSEzq/HfO4Lgsaiqr6jFqjeNuFLnKssKJlEMgjizuuJCwfm0GX+CcB5ZY2OZFNzJ&#10;wWr5MVhgqu2ND3Q9+kIECLsUFZTet6mULivJoItsSxy83HYGfZBdIXWHtwA3jZzG8VwarDgslNjS&#10;d0nZ5fhvFNT3WfG3w2RSx/lvntB2t673mVKjYb/+AuGp9+/wq/2jFUyTOT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OGq7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634FA6" w:rsidRDefault="00634FA6" w:rsidP="00634FA6"/>
    <w:p w:rsidR="004B72F9" w:rsidRDefault="004B72F9"/>
    <w:p w:rsidR="004B72F9" w:rsidRDefault="004B72F9"/>
    <w:p w:rsidR="004B72F9" w:rsidRDefault="004B72F9">
      <w:pPr>
        <w:sectPr w:rsidR="004B72F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F61766" w:rsidRDefault="00943497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1" layoutInCell="1" allowOverlap="1" wp14:anchorId="7F813C83" wp14:editId="1BFB60AF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4EAA" w:rsidRDefault="002A4EAA" w:rsidP="00F61766"/>
    <w:p w:rsidR="002A4EAA" w:rsidRDefault="00750580" w:rsidP="00F61766">
      <w:r>
        <w:rPr>
          <w:noProof/>
          <w:lang w:eastAsia="ru-RU"/>
        </w:rPr>
        <w:drawing>
          <wp:anchor distT="0" distB="0" distL="114300" distR="114300" simplePos="0" relativeHeight="251673600" behindDoc="1" locked="1" layoutInCell="1" allowOverlap="1" wp14:anchorId="6AE24202" wp14:editId="050B33A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855" behindDoc="0" locked="1" layoutInCell="1" allowOverlap="1" wp14:anchorId="1A80A652" wp14:editId="54796377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471" behindDoc="0" locked="1" layoutInCell="1" allowOverlap="1" wp14:anchorId="319264B0" wp14:editId="582D866F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790DF3" w:rsidP="00F61766">
      <w:r>
        <w:rPr>
          <w:noProof/>
          <w:lang w:eastAsia="ru-RU"/>
        </w:rPr>
        <w:drawing>
          <wp:anchor distT="0" distB="0" distL="114300" distR="114300" simplePos="0" relativeHeight="251705599" behindDoc="0" locked="1" layoutInCell="1" allowOverlap="1" wp14:anchorId="788A1CE8" wp14:editId="6583D788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766" w:rsidRDefault="00943497">
      <w:r>
        <w:rPr>
          <w:noProof/>
          <w:lang w:eastAsia="ru-RU"/>
        </w:rPr>
        <w:drawing>
          <wp:anchor distT="0" distB="0" distL="114300" distR="114300" simplePos="0" relativeHeight="251705344" behindDoc="0" locked="1" layoutInCell="1" allowOverlap="1" wp14:anchorId="7E1E4E47" wp14:editId="6BAE0276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88">
        <w:rPr>
          <w:noProof/>
          <w:lang w:eastAsia="ru-RU"/>
        </w:rPr>
        <w:drawing>
          <wp:anchor distT="0" distB="0" distL="114300" distR="114300" simplePos="0" relativeHeight="251705407" behindDoc="0" locked="1" layoutInCell="1" allowOverlap="1" wp14:anchorId="3E7BB96D" wp14:editId="2B856291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69E" w:rsidRDefault="0065069E">
      <w:pPr>
        <w:sectPr w:rsidR="0065069E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E0747D" w:rsidRDefault="00E0747D" w:rsidP="00E0747D"/>
    <w:p w:rsidR="00E0747D" w:rsidRDefault="00E0747D" w:rsidP="00E0747D"/>
    <w:p w:rsidR="00E0747D" w:rsidRDefault="00401BBA" w:rsidP="00E0747D">
      <w:pPr>
        <w:jc w:val="center"/>
      </w:pPr>
      <w:sdt>
        <w:sdtPr>
          <w:id w:val="-1709022715"/>
          <w:placeholder>
            <w:docPart w:val="3F3F607D6F184915A2C574CA20A8D7F0"/>
          </w:placeholder>
        </w:sdtPr>
        <w:sdtEndPr/>
        <w:sdtContent>
          <w:r w:rsidR="00E0747D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E0747D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97801" w:rsidRPr="00A97801">
            <w:rPr>
              <w:rFonts w:asciiTheme="majorHAnsi" w:hAnsiTheme="majorHAnsi"/>
              <w:color w:val="AFB906"/>
              <w:sz w:val="96"/>
              <w:szCs w:val="96"/>
            </w:rPr>
            <w:t>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0747D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47D" w:rsidRPr="00E50A18" w:rsidRDefault="00E0747D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1F53E76" wp14:editId="486A12D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5" o:spid="_x0000_s1026" style="position:absolute;margin-left:0;margin-top:18.6pt;width:497.5pt;height:377.3pt;z-index:-25164492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ABNDDAAAA2wAAAA8AAABkcnMvZG93bnJldi54bWxEj0uLwkAQhO/C/oehF7yZiRpEoqPIwsoe&#10;PPhi99pkOi8zPSEzq/HfO4Lgsaiqr6jlujeNuFLnKssKxlEMgjizuuJCwfn0PZqDcB5ZY2OZFNzJ&#10;wXr1MVhiqu2ND3Q9+kIECLsUFZTet6mULivJoItsSxy83HYGfZBdIXWHtwA3jZzE8UwarDgslNjS&#10;V0nZ5fhvFNT3afG3w2Rcx/lvntB2t6n3mVLDz36zAOGp9+/wq/2jFcwS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4AE0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oUvCAAAA2wAAAA8AAABkcnMvZG93bnJldi54bWxEj0uLAjEQhO8L/ofQwt7WjE9kNIoIK3vw&#10;4Au9NpOel5POMMnq+O+NIHgsquorar5sTSVu1LjCsoJ+LwJBnFhdcKbgdPz9mYJwHlljZZkUPMjB&#10;ctH5mmOs7Z33dDv4TAQIuxgV5N7XsZQuycmg69maOHipbQz6IJtM6gbvAW4qOYiiiTRYcFjIsaZ1&#10;Tsn18G8UlI9hdtniqF9G6Tkd0Wa7KneJUt/ddjUD4an1n/C7/acVTMbw+hJ+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zKFL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ePzzCAAAA2wAAAA8AAABkcnMvZG93bnJldi54bWxEj0+LwjAUxO+C3yE8YW+a6kqRahQRFA8e&#10;XBW9PprXfzYvpYlav71ZWNjjMDO/YRarztTiSa0rLSsYjyIQxKnVJecKLuftcAbCeWSNtWVS8CYH&#10;q2W/t8BE2xf/0PPkcxEg7BJUUHjfJFK6tCCDbmQb4uBltjXog2xzqVt8Bbip5SSKYmmw5LBQYEOb&#10;gtL76WEUVO/v/HbA6biKsms2pd1hXR1Tpb4G3XoOwlPn/8N/7b1WEMfw+yX8AL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Hj88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Smqf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Uxn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Kap8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DtXBAAAA2wAAAA8AAABkcnMvZG93bnJldi54bWxET7tqwzAU3Qv9B3ED3WrZSTDFjWJMISFD&#10;htYt7Xqxrl+xroylOM7fV0Oh4+G8d/liBjHT5DrLCpIoBkFcWd1xo+Dr8/D8AsJ5ZI2DZVJwJwf5&#10;/vFhh5m2N/6gufSNCCHsMlTQej9mUrqqJYMusiNx4Go7GfQBTo3UE95CuBnkOo5TabDj0NDiSG8t&#10;VZfyahT0903zc8Zt0sf1d72l47no3yulnlZL8QrC0+L/xX/uk1aQhrHhS/gB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NDtX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Bq07DAAAA2wAAAA8AAABkcnMvZG93bnJldi54bWxEj0+LwjAUxO+C3yE8YW821RVxu0YRQfHg&#10;QV3ZvT6a1382L6WJWr+9EYQ9DjPzG2a+7EwtbtS60rKCURSDIE6tLjlXcP7ZDGcgnEfWWFsmBQ9y&#10;sFz0e3NMtL3zkW4nn4sAYZeggsL7JpHSpQUZdJFtiIOX2dagD7LNpW7xHuCmluM4nkqDJYeFAhta&#10;F5ReTlejoHp85n97nIyqOPvNJrTdr6pDqtTHoFt9g/DU+f/wu73TCqZf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GrTs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lA7CAAAA2wAAAA8AAABkcnMvZG93bnJldi54bWxET7tqwzAU3QP9B3EL3WI5TUiDazmEQkIH&#10;D41bmvViXb9qXRlLcZy/r4ZCx8N5p/vZ9GKi0bWWFayiGARxaXXLtYKvz+NyB8J5ZI29ZVJwJwf7&#10;7GGRYqLtjc80Fb4WIYRdggoa74dESlc2ZNBFdiAOXGVHgz7AsZZ6xFsIN718juOtNNhyaGhwoLeG&#10;yp/iahR093V9yXGz6uLqu9rQKT90H6VST4/z4RWEp9n/i//c71rBS1gfvoQf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YpQO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8r+L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8r+L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CnnEAAAA2wAAAA8AAABkcnMvZG93bnJldi54bWxEj09rwkAUxO8Fv8PyCr3VjSZYia4SBKUH&#10;D9UWvT6yL/+afRuyqybfvlso9DjMzG+Y9XYwrbhT72rLCmbTCARxbnXNpYKvz/3rEoTzyBpby6Rg&#10;JAfbzeRpjam2Dz7R/exLESDsUlRQed+lUrq8IoNuajvi4BW2N+iD7Eupe3wEuGnlPIoW0mDNYaHC&#10;jnYV5d/nm1HQjHF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wCnn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Zkg3DAAAA2wAAAA8AAABkcnMvZG93bnJldi54bWxEj0+LwjAUxO+C3yE8YW+a6hZXqlFE2GUP&#10;HtQVvT6a1382L6XJav32RhA8DjPzG2ax6kwtrtS60rKC8SgCQZxaXXKu4Pj3PZyBcB5ZY22ZFNzJ&#10;wWrZ7y0w0fbGe7oefC4ChF2CCgrvm0RKlxZk0I1sQxy8zLYGfZBtLnWLtwA3tZxE0VQaLDksFNjQ&#10;pqD0cvg3Cqr7Z37eYjyuouyUxfSzXVe7VKmPQbeeg/DU+Xf41f7VCr5i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mSD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VN5bFAAAA2wAAAA8AAABkcnMvZG93bnJldi54bWxEj09rwkAUxO8Fv8PyhN7qRo2tRFcRwdJD&#10;DtaWen1kX/6ZfRuyW5N8+26h0OMwM79htvvBNOJOnassK5jPIhDEmdUVFwo+P05PaxDOI2tsLJOC&#10;kRzsd5OHLSba9vxO94svRICwS1BB6X2bSOmykgy6mW2Jg5fbzqAPsiuk7rAPcNPIRRQ9S4MVh4US&#10;WzqWlN0u30ZBPS6La4rxvI7yrzym1/RQnzOlHqfDYQPC0+D/w3/tN63gZQW/X8IP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TeWxQAAANs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HqeH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cym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ep4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E0747D" w:rsidRDefault="00E0747D" w:rsidP="00D40784"/>
    <w:p w:rsidR="009D184E" w:rsidRDefault="00C8489A" w:rsidP="00D40784">
      <w:r>
        <w:rPr>
          <w:noProof/>
          <w:lang w:eastAsia="ru-RU"/>
        </w:rPr>
        <w:drawing>
          <wp:anchor distT="0" distB="0" distL="114300" distR="114300" simplePos="0" relativeHeight="251725824" behindDoc="1" locked="1" layoutInCell="1" allowOverlap="1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47D" w:rsidRDefault="00E0747D" w:rsidP="00D40784">
      <w:pPr>
        <w:sectPr w:rsidR="00E0747D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D40784" w:rsidRDefault="00D40784" w:rsidP="00D40784"/>
    <w:p w:rsidR="00D40784" w:rsidRDefault="00D40784" w:rsidP="00D40784"/>
    <w:p w:rsidR="00D40784" w:rsidRDefault="00401BBA" w:rsidP="00D40784">
      <w:pPr>
        <w:jc w:val="center"/>
      </w:pPr>
      <w:sdt>
        <w:sdtPr>
          <w:id w:val="1182782528"/>
          <w:placeholder>
            <w:docPart w:val="0B26C622EB494578AFBF997F4B375CC9"/>
          </w:placeholder>
        </w:sdtPr>
        <w:sdtEndPr/>
        <w:sdtContent>
          <w:r w:rsidR="00D40784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D40784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D40784" w:rsidRPr="00D40784">
            <w:rPr>
              <w:rFonts w:asciiTheme="majorHAnsi" w:hAnsiTheme="majorHAnsi"/>
              <w:color w:val="AFB906"/>
              <w:sz w:val="96"/>
              <w:szCs w:val="96"/>
            </w:rPr>
            <w:t>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0784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0784" w:rsidRPr="00E50A18" w:rsidRDefault="00D40784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6CB982B9" wp14:editId="23D8EC5E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OEg7AAAAA2gAAAA8AAABkcnMvZG93bnJldi54bWxET8lqwzAQvRf6D2IKvdWyWxOCE8WYQksP&#10;OTQL7XWwxluskbHU2P776hDI8fH2bT6bXlxpdK1lBUkUgyAurW65VnA+fbysQTiPrLG3TAoWcpDv&#10;Hh+2mGk78YGuR1+LEMIuQwWN90MmpSsbMugiOxAHrrKjQR/gWEs94hTCTS9f43glDbYcGhoc6L2h&#10;8nL8Mwq65a3+3WOadHH1U6X0uS+671Kp56e52IDwNPu7+Ob+0grC1nAl3A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04SDsAAAADaAAAADwAAAAAAAAAAAAAAAACfAgAA&#10;ZHJzL2Rvd25yZXYueG1sUEsFBgAAAAAEAAQA9wAAAIw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jSkLCAAAA2wAAAA8AAABkcnMvZG93bnJldi54bWxET0trwkAQvgv9D8sUejMbbRBJswkiWHrw&#10;0EZpr0N28mp2NmS3Gv99t1DwNh/fc7JiNoO40OQ6ywpWUQyCuLK640bB+XRYbkE4j6xxsEwKbuSg&#10;yB8WGabaXvmDLqVvRAhhl6KC1vsxldJVLRl0kR2JA1fbyaAPcGqknvAaws0g13G8kQY7Dg0tjrRv&#10;qfouf4yC/vbcfB0xWfVx/Vkn9Hrc9e+VUk+P8+4FhKfZ38X/7jcd5q/h75dw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0pC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U6drBAAAA2wAAAA8AAABkcnMvZG93bnJldi54bWxET0uLwjAQvgv7H8IseLOprqhUo4iwiwcP&#10;Ppb1OjTTl82kNFmt/94Igrf5+J6zWHWmFldqXWlZwTCKQRCnVpecK/g9fQ9mIJxH1lhbJgV3crBa&#10;fvQWmGh74wNdjz4XIYRdggoK75tESpcWZNBFtiEOXGZbgz7ANpe6xVsIN7UcxfFEGiw5NBTY0Kag&#10;9HL8Nwqq+1d+3uF4WMXZXzamn9262qdK9T+79RyEp86/xS/3Vof5U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U6dr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fajDAAAA2wAAAA8AAABkcnMvZG93bnJldi54bWxEj09rAkEMxe8Fv8MQobc6aysiq6OIYPHg&#10;oVXRa9jJ/nMns+yMun775lDwlvBe3vtlsepdo+7UhcqzgfEoAUWceVtxYeB03H7MQIWIbLHxTAae&#10;FGC1HLwtMLX+wb90P8RCSQiHFA2UMbap1iEryWEY+ZZYtNx3DqOsXaFthw8Jd43+TJKpdlixNJTY&#10;0qak7Hq4OQP186u47HEyrpP8nE/oe7+ufzJj3of9eg4qUh9f5v/rnRV8gZVfZAC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t9q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qvRDCAAAA2wAAAA8AAABkcnMvZG93bnJldi54bWxEj0uLAjEQhO+C/yG04E0z6rAso1FkYcWD&#10;Bx+LXptJz8tJZ5hEHf+9EYQ9FlX1FbVYdaYWd2pdaVnBZByBIE6tLjlX8Hf6HX2DcB5ZY22ZFDzJ&#10;wWrZ7y0w0fbBB7offS4ChF2CCgrvm0RKlxZk0I1tQxy8zLYGfZBtLnWLjwA3tZxG0Zc0WHJYKLCh&#10;n4LS6/FmFFTPWX7ZYTypouycxbTZrat9qtRw0K3nIDx1/j/8aW+1gmkM7y/h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6r0Q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rEo7EAAAA2wAAAA8AAABkcnMvZG93bnJldi54bWxEj09rwkAUxO8Fv8PyCr3VjTFIja4SBKUH&#10;D9UWvT6yL/+afRuyqybfvlso9DjMzG+Y9XYwrbhT72rLCmbTCARxbnXNpYKvz/3rGwjnkTW2lknB&#10;SA62m8nTGlNtH3yi+9mXIkDYpaig8r5LpXR5RQbd1HbEwStsb9AH2ZdS9/gIcNPKOIoW0mDNYaHC&#10;jnYV5d/nm1HQjPPyesRk1kTFpUjocMyaj1ypl+chW4HwNPj/8F/7XSuIl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rEo7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CzufCAAAA3AAAAA8AAABkcnMvZG93bnJldi54bWxET8lqwzAQvQf6D2IKvSVy3BCCG9mEQksP&#10;PjRpSa+DNd5qjYylevn76hDI8fH2YzabTow0uMaygu0mAkFcWN1wpeD76219AOE8ssbOMilYyEGW&#10;PqyOmGg78ZnGi69ECGGXoILa+z6R0hU1GXQb2xMHrrSDQR/gUEk94BTCTSfjKNpLgw2Hhhp7eq2p&#10;+L38GQXt8lz95LjbtlF5LXf0np/az0Kpp8f59ALC0+zv4pv7QyuI47A2nAlHQK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As7n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Oa3zFAAAA3AAAAA8AAABkcnMvZG93bnJldi54bWxEj09rwkAUxO9Cv8PyCr2ZTVKRNroGKVh6&#10;8FC11Osj+/Kv2bchu8b47buFgsdhZn7DrPPJdGKkwTWWFSRRDIK4sLrhSsHXaTd/AeE8ssbOMim4&#10;kYN88zBbY6btlQ80Hn0lAoRdhgpq7/tMSlfUZNBFticOXmkHgz7IoZJ6wGuAm06mcbyUBhsOCzX2&#10;9FZT8XO8GAXt7bk673GRtHH5XS7ofb9tPwulnh6n7QqEp8nfw//tD60gTV/h70w4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Tmt8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VDz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MD+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tVDz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h8afEAAAA3AAAAA8AAABkcnMvZG93bnJldi54bWxEj0+LwjAUxO/CfofwBG82rYos1SiyoOzB&#10;g6uyXh/N6z+bl9JktX57Iyx4HGbmN8xy3ZtG3KhzlWUFSRSDIM6srrhQcD5tx58gnEfW2FgmBQ9y&#10;sF59DJaYanvnH7odfSEChF2KCkrv21RKl5Vk0EW2JQ5ebjuDPsiukLrDe4CbRk7ieC4NVhwWSmzp&#10;q6TsevwzCurHtLjscZbUcf6bz2i339SHTKnRsN8sQHjq/Tv83/7WCib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h8af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b9DEAAAA3AAAAA8AAABkcnMvZG93bnJldi54bWxEj0+LwjAUxO/CfofwBG82tYos1SiyoOzB&#10;g6uyXh/N6z+bl9JktX57Iyx4HGbmN8xy3ZtG3KhzlWUFkygGQZxZXXGh4Hzajj9BOI+ssbFMCh7k&#10;YL36GCwx1fbOP3Q7+kIECLsUFZTet6mULivJoItsSxy83HYGfZBdIXWH9wA3jUzieC4NVhwWSmzp&#10;q6TsevwzCurHtLjscTap4/w3n9Fuv6kPmVKjYb9ZgPDU+3f4v/2tFST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zb9D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+FAf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5SqG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PhQ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F61766" w:rsidRDefault="00C8489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1" locked="1" layoutInCell="1" allowOverlap="1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.9pt;margin-top:572.9pt;width:516.25pt;height:243.35pt;z-index:-25159680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">
                <v:shape id="Picture 253" o:spid="_x0000_s1027" type="#_x0000_t75" style="position:absolute;left:50161;width:15380;height:1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c2N3EAAAA3AAAAA8AAABkcnMvZG93bnJldi54bWxEj0FrwkAUhO9C/8PyCr2ZTZVISV0lFZQe&#10;vKgt9PjIviar2bchu5r4711B8DjMzDfMfDnYRlyo88axgvckBUFcOm24UvBzWI8/QPiArLFxTAqu&#10;5GG5eBnNMdeu5x1d9qESEcI+RwV1CG0upS9rsugT1xJH7991FkOUXSV1h32E20ZO0nQmLRqOCzW2&#10;tKqpPO3PVsEpDZsy2/bZuTia36P561l+FUq9vQ7FJ4hAQ3iGH+1vrWCSTeF+Jh4B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c2N3EAAAA3AAAAA8AAAAAAAAAAAAAAAAA&#10;nwIAAGRycy9kb3ducmV2LnhtbFBLBQYAAAAABAAEAPcAAACQAwAAAAA=&#10;">
                  <v:imagedata r:id="rId53" o:title=""/>
                  <v:path arrowok="t"/>
                </v:shape>
                <v:shape id="Picture 252" o:spid="_x0000_s1028" type="#_x0000_t75" style="position:absolute;top:4572;width:64141;height:26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3rJrDAAAA3AAAAA8AAABkcnMvZG93bnJldi54bWxEj0FrwkAUhO+C/2F5Qm+6MdQqqauopWiP&#10;2oLX1+xLNph9G7Krxn/vCoLHYWa+YebLztbiQq2vHCsYjxIQxLnTFZcK/n6/hzMQPiBrrB2Tght5&#10;WC76vTlm2l15T5dDKEWEsM9QgQmhyaT0uSGLfuQa4ugVrrUYomxLqVu8RritZZokH9JixXHBYEMb&#10;Q/npcLYKvtY7F4r3dTHd5kczdf9+9VN7pd4G3eoTRKAuvMLP9k4rSCcpPM7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esmsMAAADcAAAADwAAAAAAAAAAAAAAAACf&#10;AgAAZHJzL2Rvd25yZXYueG1sUEsFBgAAAAAEAAQA9wAAAI8DAAAAAA==&#10;">
                  <v:imagedata r:id="rId54" o:title="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sectPr w:rsidR="00F61766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1BBA" w:rsidRDefault="00401BBA" w:rsidP="00417D8A">
      <w:pPr>
        <w:spacing w:after="0" w:line="240" w:lineRule="auto"/>
      </w:pPr>
      <w:r>
        <w:separator/>
      </w:r>
    </w:p>
  </w:endnote>
  <w:endnote w:type="continuationSeparator" w:id="0">
    <w:p w:rsidR="00401BBA" w:rsidRDefault="00401BBA" w:rsidP="0041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1BBA" w:rsidRDefault="00401BBA" w:rsidP="00417D8A">
      <w:pPr>
        <w:spacing w:after="0" w:line="240" w:lineRule="auto"/>
      </w:pPr>
      <w:r>
        <w:separator/>
      </w:r>
    </w:p>
  </w:footnote>
  <w:footnote w:type="continuationSeparator" w:id="0">
    <w:p w:rsidR="00401BBA" w:rsidRDefault="00401BBA" w:rsidP="00417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C70"/>
    <w:rsid w:val="000149CB"/>
    <w:rsid w:val="00020AA9"/>
    <w:rsid w:val="00090CE4"/>
    <w:rsid w:val="0009277E"/>
    <w:rsid w:val="000A3FD9"/>
    <w:rsid w:val="000B75EA"/>
    <w:rsid w:val="000E5DFA"/>
    <w:rsid w:val="000F3AD9"/>
    <w:rsid w:val="000F3CF0"/>
    <w:rsid w:val="00111A5C"/>
    <w:rsid w:val="001309C1"/>
    <w:rsid w:val="00162EBF"/>
    <w:rsid w:val="001A40B8"/>
    <w:rsid w:val="001A7581"/>
    <w:rsid w:val="001D068E"/>
    <w:rsid w:val="001E4BAD"/>
    <w:rsid w:val="00215A4B"/>
    <w:rsid w:val="002405E0"/>
    <w:rsid w:val="00272730"/>
    <w:rsid w:val="00293397"/>
    <w:rsid w:val="00297819"/>
    <w:rsid w:val="002A4EAA"/>
    <w:rsid w:val="002B63A1"/>
    <w:rsid w:val="00346AF9"/>
    <w:rsid w:val="003808D1"/>
    <w:rsid w:val="003A0FB1"/>
    <w:rsid w:val="003B5E99"/>
    <w:rsid w:val="003C19E2"/>
    <w:rsid w:val="003C27A0"/>
    <w:rsid w:val="003D4AC2"/>
    <w:rsid w:val="003E5805"/>
    <w:rsid w:val="003E6C0B"/>
    <w:rsid w:val="003F74F1"/>
    <w:rsid w:val="00401BBA"/>
    <w:rsid w:val="004026BE"/>
    <w:rsid w:val="0040583A"/>
    <w:rsid w:val="00411693"/>
    <w:rsid w:val="00417D8A"/>
    <w:rsid w:val="0045413A"/>
    <w:rsid w:val="00487329"/>
    <w:rsid w:val="004B1873"/>
    <w:rsid w:val="004B1AD9"/>
    <w:rsid w:val="004B72F9"/>
    <w:rsid w:val="00505526"/>
    <w:rsid w:val="005164D0"/>
    <w:rsid w:val="005377FC"/>
    <w:rsid w:val="00541562"/>
    <w:rsid w:val="00541FED"/>
    <w:rsid w:val="005472C5"/>
    <w:rsid w:val="005509AF"/>
    <w:rsid w:val="0055244F"/>
    <w:rsid w:val="00564FC7"/>
    <w:rsid w:val="00565BF1"/>
    <w:rsid w:val="005906C2"/>
    <w:rsid w:val="005C2244"/>
    <w:rsid w:val="005D0E52"/>
    <w:rsid w:val="00626B94"/>
    <w:rsid w:val="00634FA6"/>
    <w:rsid w:val="00641DE9"/>
    <w:rsid w:val="00647AE3"/>
    <w:rsid w:val="0065069E"/>
    <w:rsid w:val="006544BB"/>
    <w:rsid w:val="0067129B"/>
    <w:rsid w:val="00691CE6"/>
    <w:rsid w:val="006B3562"/>
    <w:rsid w:val="006F3D2E"/>
    <w:rsid w:val="00704073"/>
    <w:rsid w:val="007054FD"/>
    <w:rsid w:val="007170C6"/>
    <w:rsid w:val="00745AA1"/>
    <w:rsid w:val="00750580"/>
    <w:rsid w:val="007557E1"/>
    <w:rsid w:val="00783212"/>
    <w:rsid w:val="007836B5"/>
    <w:rsid w:val="00790DF3"/>
    <w:rsid w:val="007A0109"/>
    <w:rsid w:val="007A7AF0"/>
    <w:rsid w:val="007B1C51"/>
    <w:rsid w:val="007B5625"/>
    <w:rsid w:val="007B5C06"/>
    <w:rsid w:val="007C624A"/>
    <w:rsid w:val="007E6B2F"/>
    <w:rsid w:val="008044AD"/>
    <w:rsid w:val="00812AD5"/>
    <w:rsid w:val="00821204"/>
    <w:rsid w:val="008269C3"/>
    <w:rsid w:val="00880049"/>
    <w:rsid w:val="008A5AF7"/>
    <w:rsid w:val="008C7AFE"/>
    <w:rsid w:val="008E6CB7"/>
    <w:rsid w:val="008F2B68"/>
    <w:rsid w:val="00941F91"/>
    <w:rsid w:val="00943497"/>
    <w:rsid w:val="00962ECE"/>
    <w:rsid w:val="009B566B"/>
    <w:rsid w:val="009C4C46"/>
    <w:rsid w:val="009D1440"/>
    <w:rsid w:val="009D184E"/>
    <w:rsid w:val="00A462BB"/>
    <w:rsid w:val="00A56934"/>
    <w:rsid w:val="00A77BBA"/>
    <w:rsid w:val="00A83382"/>
    <w:rsid w:val="00A911A5"/>
    <w:rsid w:val="00A92FCC"/>
    <w:rsid w:val="00A97801"/>
    <w:rsid w:val="00A97944"/>
    <w:rsid w:val="00AC7688"/>
    <w:rsid w:val="00AD2190"/>
    <w:rsid w:val="00AD6E97"/>
    <w:rsid w:val="00AE1BDD"/>
    <w:rsid w:val="00AF0C98"/>
    <w:rsid w:val="00B16163"/>
    <w:rsid w:val="00B50A7C"/>
    <w:rsid w:val="00B64A0D"/>
    <w:rsid w:val="00B909E5"/>
    <w:rsid w:val="00B948DD"/>
    <w:rsid w:val="00C00685"/>
    <w:rsid w:val="00C141F5"/>
    <w:rsid w:val="00C56AAB"/>
    <w:rsid w:val="00C64C70"/>
    <w:rsid w:val="00C75F93"/>
    <w:rsid w:val="00C8489A"/>
    <w:rsid w:val="00D03C84"/>
    <w:rsid w:val="00D30BD2"/>
    <w:rsid w:val="00D40784"/>
    <w:rsid w:val="00D96811"/>
    <w:rsid w:val="00DB4A6E"/>
    <w:rsid w:val="00DD6D4E"/>
    <w:rsid w:val="00DE62AD"/>
    <w:rsid w:val="00E0747D"/>
    <w:rsid w:val="00E307AD"/>
    <w:rsid w:val="00E34CC6"/>
    <w:rsid w:val="00E50A18"/>
    <w:rsid w:val="00EA40D2"/>
    <w:rsid w:val="00EB273E"/>
    <w:rsid w:val="00ED3883"/>
    <w:rsid w:val="00ED593D"/>
    <w:rsid w:val="00ED7901"/>
    <w:rsid w:val="00F07A50"/>
    <w:rsid w:val="00F61766"/>
    <w:rsid w:val="00FC5508"/>
    <w:rsid w:val="00FF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6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70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6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7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footer" Target="footer2.xm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glossaryDocument" Target="glossary/document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1\Downloads\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98A30F12C0E42CB9141BFC9C9C3FD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16A6B4-4083-48D9-9DD8-975DF2FCD1FB}"/>
      </w:docPartPr>
      <w:docPartBody>
        <w:p w:rsidR="0085356A" w:rsidRDefault="00A1739A">
          <w:pPr>
            <w:pStyle w:val="F98A30F12C0E42CB9141BFC9C9C3FDD1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2FE7D440070247DC8CD3B9885888BF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FCDE8F-A595-4D3D-BA14-9A076B4AF04F}"/>
      </w:docPartPr>
      <w:docPartBody>
        <w:p w:rsidR="0085356A" w:rsidRDefault="00A1739A">
          <w:pPr>
            <w:pStyle w:val="2FE7D440070247DC8CD3B9885888BFED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4B33222C351047A493C196BBEC0C48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FDDE86-4AB7-4416-9557-43286A469C67}"/>
      </w:docPartPr>
      <w:docPartBody>
        <w:p w:rsidR="0085356A" w:rsidRDefault="00A1739A">
          <w:pPr>
            <w:pStyle w:val="4B33222C351047A493C196BBEC0C486E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3F3F607D6F184915A2C574CA20A8D7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8BA57E-C089-4C9D-8989-6BF548BA5B59}"/>
      </w:docPartPr>
      <w:docPartBody>
        <w:p w:rsidR="0085356A" w:rsidRDefault="00A1739A">
          <w:pPr>
            <w:pStyle w:val="3F3F607D6F184915A2C574CA20A8D7F0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0B26C622EB494578AFBF997F4B375C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970DD8-EDCF-40CA-987E-D2763030F4ED}"/>
      </w:docPartPr>
      <w:docPartBody>
        <w:p w:rsidR="0085356A" w:rsidRDefault="00A1739A">
          <w:pPr>
            <w:pStyle w:val="0B26C622EB494578AFBF997F4B375CC9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39A"/>
    <w:rsid w:val="0085356A"/>
    <w:rsid w:val="00A1739A"/>
    <w:rsid w:val="00CA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98A30F12C0E42CB9141BFC9C9C3FDD1">
    <w:name w:val="F98A30F12C0E42CB9141BFC9C9C3FDD1"/>
  </w:style>
  <w:style w:type="paragraph" w:customStyle="1" w:styleId="2FE7D440070247DC8CD3B9885888BFED">
    <w:name w:val="2FE7D440070247DC8CD3B9885888BFED"/>
  </w:style>
  <w:style w:type="paragraph" w:customStyle="1" w:styleId="4B33222C351047A493C196BBEC0C486E">
    <w:name w:val="4B33222C351047A493C196BBEC0C486E"/>
  </w:style>
  <w:style w:type="paragraph" w:customStyle="1" w:styleId="3F3F607D6F184915A2C574CA20A8D7F0">
    <w:name w:val="3F3F607D6F184915A2C574CA20A8D7F0"/>
  </w:style>
  <w:style w:type="paragraph" w:customStyle="1" w:styleId="0B26C622EB494578AFBF997F4B375CC9">
    <w:name w:val="0B26C622EB494578AFBF997F4B375CC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98A30F12C0E42CB9141BFC9C9C3FDD1">
    <w:name w:val="F98A30F12C0E42CB9141BFC9C9C3FDD1"/>
  </w:style>
  <w:style w:type="paragraph" w:customStyle="1" w:styleId="2FE7D440070247DC8CD3B9885888BFED">
    <w:name w:val="2FE7D440070247DC8CD3B9885888BFED"/>
  </w:style>
  <w:style w:type="paragraph" w:customStyle="1" w:styleId="4B33222C351047A493C196BBEC0C486E">
    <w:name w:val="4B33222C351047A493C196BBEC0C486E"/>
  </w:style>
  <w:style w:type="paragraph" w:customStyle="1" w:styleId="3F3F607D6F184915A2C574CA20A8D7F0">
    <w:name w:val="3F3F607D6F184915A2C574CA20A8D7F0"/>
  </w:style>
  <w:style w:type="paragraph" w:customStyle="1" w:styleId="0B26C622EB494578AFBF997F4B375CC9">
    <w:name w:val="0B26C622EB494578AFBF997F4B375C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398D03-E9DF-4F6E-9CDB-97657B6296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049755-A33F-4367-8F73-A8411798CB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88D2A72-9FBC-4991-8030-9AA859155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</Template>
  <TotalTime>0</TotalTime>
  <Pages>11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2023-11-15T06:11:00Z</dcterms:created>
  <dcterms:modified xsi:type="dcterms:W3CDTF">2023-11-15T06:11:00Z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