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65E4" w:rsidRPr="000A7FBE" w:rsidRDefault="003F7CD0" w:rsidP="0024253E">
      <w:pPr>
        <w:spacing w:before="240"/>
        <w:rPr>
          <w:rFonts w:ascii="Garamond" w:hAnsi="Garamond"/>
          <w:color w:val="FF6357"/>
          <w:sz w:val="28"/>
          <w:szCs w:val="28"/>
        </w:rPr>
      </w:pPr>
      <w:r w:rsidRPr="000A7FBE">
        <w:rPr>
          <w:rFonts w:ascii="Garamond" w:hAnsi="Garamond"/>
          <w:noProof/>
          <w:color w:val="FF6357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575807" behindDoc="1" locked="1" layoutInCell="1" allowOverlap="1" wp14:anchorId="536B05A6" wp14:editId="4BC49E8D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31" name="Группа 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30" name="Группа 230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115" name="Рисунок 1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" name="Рисунок 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3899" y="300251"/>
                              <a:ext cx="1546860" cy="16998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2" name="Рисунок 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09786" y="6631246"/>
                              <a:ext cx="3421224" cy="210208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29" name="Группа 229"/>
                        <wpg:cNvGrpSpPr/>
                        <wpg:grpSpPr>
                          <a:xfrm>
                            <a:off x="1924334" y="3456141"/>
                            <a:ext cx="3694017" cy="1134057"/>
                            <a:chOff x="0" y="44201"/>
                            <a:chExt cx="3694017" cy="1134057"/>
                          </a:xfrm>
                        </wpg:grpSpPr>
                        <wps:wsp>
                          <wps:cNvPr id="44" name="Прямая соединительная линия 44"/>
                          <wps:cNvCnPr/>
                          <wps:spPr>
                            <a:xfrm>
                              <a:off x="0" y="44201"/>
                              <a:ext cx="3689841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5" name="Прямая соединительная линия 45"/>
                          <wps:cNvCnPr/>
                          <wps:spPr>
                            <a:xfrm>
                              <a:off x="0" y="611230"/>
                              <a:ext cx="3694017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9" name="Прямая соединительная линия 49"/>
                          <wps:cNvCnPr/>
                          <wps:spPr>
                            <a:xfrm>
                              <a:off x="0" y="1178258"/>
                              <a:ext cx="3694017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31" o:spid="_x0000_s1026" style="position:absolute;margin-left:0;margin-top:0;width:595.3pt;height:841.9pt;z-index:-251740673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">
                <v:group id="Группа 230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o0xnc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swP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jTGdwwAAANwAAAAP&#10;AAAAAAAAAAAAAAAAAKoCAABkcnMvZG93bnJldi54bWxQSwUGAAAAAAQABAD6AAAAmg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115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79UPDAAAA3AAAAA8AAABkcnMvZG93bnJldi54bWxET9Fqg0AQfA/kH44t9CXUU4tpMJ5SAoW8&#10;SZN8wOJtVOrtiXeJtl/fCxT6MLDL7MzsFNViBnGnyfWWFSRRDIK4sbrnVsHl/PGyA+E8ssbBMin4&#10;JgdVuV4VmGs78yfdT74VwYRdjgo678dcStd0ZNBFdiQO3NVOBn1Yp1bqCedgbgaZxvFWGuw5JHQ4&#10;0qGj5ut0MwrqOqnn9G3M+PXnsJvtppEBSj0/Le97EJ4W/3/8pz7q8H6SwaNMmECW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zv1Q8MAAADcAAAADwAAAAAAAAAAAAAAAACf&#10;AgAAZHJzL2Rvd25yZXYueG1sUEsFBgAAAAAEAAQA9wAAAI8DAAAAAA==&#10;">
                    <v:imagedata r:id="rId14" o:title=""/>
                    <v:path arrowok="t"/>
                  </v:shape>
                  <v:shape id="Рисунок 17" o:spid="_x0000_s1029" type="#_x0000_t75" style="position:absolute;left:3138;top:3002;width:15469;height:16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IE928AAAA2wAAAA8AAABkcnMvZG93bnJldi54bWxET0sKwjAQ3QveIYzgTlNdqFSjWEF04cbP&#10;AYZmbIrNpDSx1tsbQXA3j/ed1aazlWip8aVjBZNxAoI4d7rkQsHtuh8tQPiArLFyTAre5GGz7vdW&#10;mGr34jO1l1CIGMI+RQUmhDqV0ueGLPqxq4kjd3eNxRBhU0jd4CuG20pOk2QmLZYcGwzWtDOUPy5P&#10;q6C8umqX6NN8n20fMsOTObQ+U2o46LZLEIG68Bf/3Ecd58/h+0s8QK4/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OCBPdvAAAANsAAAAPAAAAAAAAAAAAAAAAAJ8CAABkcnMv&#10;ZG93bnJldi54bWxQSwUGAAAAAAQABAD3AAAAiAMAAAAA&#10;">
                    <v:imagedata r:id="rId15" o:title=""/>
                    <v:path arrowok="t"/>
                  </v:shape>
                  <v:shape id="Рисунок 32" o:spid="_x0000_s1030" type="#_x0000_t75" style="position:absolute;left:32097;top:66312;width:34213;height:210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7e6DFAAAA2wAAAA8AAABkcnMvZG93bnJldi54bWxEj0FrwkAUhO8F/8PyBC+lboygJbqKiIIe&#10;lDYK4u2RfU1Cs2/D7qrx33cLhR6HmfmGmS8704g7OV9bVjAaJiCIC6trLhWcT9u3dxA+IGtsLJOC&#10;J3lYLnovc8y0ffAn3fNQighhn6GCKoQ2k9IXFRn0Q9sSR+/LOoMhSldK7fAR4aaRaZJMpMGa40KF&#10;La0rKr7zm1FwmZpwOJJbJ+01Peyel/P+9WOj1KDfrWYgAnXhP/zX3mkF4xR+v8QfIB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O3ugxQAAANsAAAAPAAAAAAAAAAAAAAAA&#10;AJ8CAABkcnMvZG93bnJldi54bWxQSwUGAAAAAAQABAD3AAAAkQMAAAAA&#10;">
                    <v:imagedata r:id="rId16" o:title=""/>
                    <v:path arrowok="t"/>
                  </v:shape>
                </v:group>
                <v:group id="Группа 229" o:spid="_x0000_s1031" style="position:absolute;left:19243;top:34561;width:36940;height:11340" coordorigin=",442" coordsize="36940,11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4O3c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mcH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puDt3FAAAA3AAA&#10;AA8AAAAAAAAAAAAAAAAAqgIAAGRycy9kb3ducmV2LnhtbFBLBQYAAAAABAAEAPoAAACcAwAAAAA=&#10;">
                  <v:line id="Прямая соединительная линия 44" o:spid="_x0000_s1032" style="position:absolute;visibility:visible;mso-wrap-style:square" from="0,442" to="36898,4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9WpK8QAAADbAAAADwAAAGRycy9kb3ducmV2LnhtbESPzWrDMBCE74W+g9hCb7XcNCTFsRxK&#10;IKGnQH56yG2xNpZTa+Vaiu2+fRQo9DjMzDdMvhxtI3rqfO1YwWuSgiAuna65UnA8rF/eQfiArLFx&#10;TAp+ycOyeHzIMdNu4B31+1CJCGGfoQITQptJ6UtDFn3iWuLonV1nMUTZVVJ3OES4beQkTWfSYs1x&#10;wWBLK0Pl9/5qFfxguSZ7+tr06WD6t9m53c4vJ6Wen8aPBYhAY/gP/7U/tYLpFO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/1akr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45" o:spid="_x0000_s1033" style="position:absolute;visibility:visible;mso-wrap-style:square" from="0,6112" to="36940,61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JkMsMQAAADbAAAADwAAAGRycy9kb3ducmV2LnhtbESPT2vCQBTE70K/w/KE3nSjVSvRVUrB&#10;0pPgnx68PbLPbNrs25jdJvHbu4LgcZiZ3zDLdWdL0VDtC8cKRsMEBHHmdMG5guNhM5iD8AFZY+mY&#10;FFzJw3r10ltiql3LO2r2IRcRwj5FBSaEKpXSZ4Ys+qGriKN3drXFEGWdS11jG+G2lOMkmUmLBccF&#10;gxV9Gsr+9v9WwQWzDdnTz1eTtKZ5m52r7fvvSanXfvexABGoC8/wo/2tFUymcP8Sf4B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mQyw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49" o:spid="_x0000_s1034" style="position:absolute;visibility:visible;mso-wrap-style:square" from="0,11782" to="36940,117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dQGtcQAAADbAAAADwAAAGRycy9kb3ducmV2LnhtbESPS2vDMBCE74X+B7GF3hq5bcjDtRJK&#10;ICGnQl6H3BZrbbm1Vo6l2O6/rwqBHIeZ+YbJloOtRUetrxwreB0lIIhzpysuFRwP65cZCB+QNdaO&#10;ScEveVguHh8yTLXreUfdPpQiQtinqMCE0KRS+tyQRT9yDXH0CtdaDFG2pdQt9hFua/mWJBNpseK4&#10;YLChlaH8Z3+1Ci6Yr8meT5su6U33Pimar+n3Wannp+HzA0SgIdzDt/ZWKxjP4f9L/AFy8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R1Aa1xAAAANs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p w:rsidR="0066510D" w:rsidRPr="000A7FBE" w:rsidRDefault="0066510D">
      <w:pPr>
        <w:rPr>
          <w:rFonts w:ascii="Garamond" w:hAnsi="Garamond"/>
          <w:color w:val="FF6357"/>
          <w:sz w:val="28"/>
          <w:szCs w:val="28"/>
          <w:lang w:val="en-US"/>
        </w:rPr>
      </w:pPr>
    </w:p>
    <w:p w:rsidR="00432057" w:rsidRDefault="0022222A" w:rsidP="0018124D">
      <w:pPr>
        <w:jc w:val="center"/>
        <w:rPr>
          <w:rFonts w:ascii="Garamond" w:hAnsi="Garamond"/>
          <w:b/>
          <w:color w:val="FF6357"/>
          <w:sz w:val="76"/>
          <w:szCs w:val="76"/>
        </w:rPr>
      </w:pPr>
      <w:sdt>
        <w:sdtPr>
          <w:rPr>
            <w:rFonts w:ascii="Garamond" w:hAnsi="Garamond"/>
            <w:b/>
            <w:color w:val="FF6357"/>
            <w:sz w:val="76"/>
            <w:szCs w:val="76"/>
          </w:rPr>
          <w:id w:val="1772354842"/>
          <w:placeholder>
            <w:docPart w:val="4D55EF10E5B14A36A4C54015F1D9102D"/>
          </w:placeholder>
        </w:sdtPr>
        <w:sdtEndPr/>
        <w:sdtContent>
          <w:r w:rsidR="0066510D" w:rsidRPr="0018124D">
            <w:rPr>
              <w:rFonts w:ascii="Garamond" w:hAnsi="Garamond"/>
              <w:b/>
              <w:color w:val="FF6357"/>
              <w:sz w:val="100"/>
              <w:szCs w:val="100"/>
            </w:rPr>
            <w:t>Портфолио</w:t>
          </w:r>
        </w:sdtContent>
      </w:sdt>
    </w:p>
    <w:tbl>
      <w:tblPr>
        <w:tblStyle w:val="a4"/>
        <w:tblpPr w:leftFromText="181" w:rightFromText="181" w:vertAnchor="page" w:horzAnchor="page" w:tblpXSpec="center" w:tblpY="4996"/>
        <w:tblW w:w="59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53"/>
      </w:tblGrid>
      <w:tr w:rsidR="00432057" w:rsidTr="00466F7D">
        <w:tc>
          <w:tcPr>
            <w:tcW w:w="5953" w:type="dxa"/>
          </w:tcPr>
          <w:p w:rsidR="000A7FBE" w:rsidRDefault="00F6446B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ученицы</w:t>
            </w:r>
            <w:r w:rsidR="00F323F8">
              <w:rPr>
                <w:rFonts w:ascii="Garamond" w:hAnsi="Garamond"/>
                <w:b/>
                <w:color w:val="FF6357"/>
                <w:sz w:val="40"/>
                <w:szCs w:val="40"/>
              </w:rPr>
              <w:t xml:space="preserve"> 9 класса</w:t>
            </w:r>
          </w:p>
          <w:p w:rsidR="00F323F8" w:rsidRDefault="00F323F8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proofErr w:type="spellStart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Канцильской</w:t>
            </w:r>
            <w:proofErr w:type="spellEnd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 xml:space="preserve"> СОШ</w:t>
            </w:r>
          </w:p>
          <w:p w:rsidR="00F323F8" w:rsidRPr="000A7FBE" w:rsidRDefault="00B07265" w:rsidP="00301623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proofErr w:type="spellStart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Таджибовой</w:t>
            </w:r>
            <w:proofErr w:type="spellEnd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 xml:space="preserve"> </w:t>
            </w:r>
            <w:proofErr w:type="spellStart"/>
            <w:r w:rsidR="00301623">
              <w:rPr>
                <w:rFonts w:ascii="Garamond" w:hAnsi="Garamond"/>
                <w:b/>
                <w:color w:val="FF6357"/>
                <w:sz w:val="40"/>
                <w:szCs w:val="40"/>
              </w:rPr>
              <w:t>Хадижат</w:t>
            </w:r>
            <w:proofErr w:type="spellEnd"/>
          </w:p>
        </w:tc>
      </w:tr>
    </w:tbl>
    <w:p w:rsidR="0066510D" w:rsidRPr="0018124D" w:rsidRDefault="0066510D" w:rsidP="0018124D">
      <w:pPr>
        <w:jc w:val="center"/>
        <w:rPr>
          <w:rFonts w:ascii="Garamond" w:hAnsi="Garamond"/>
          <w:b/>
          <w:color w:val="FF6357"/>
          <w:sz w:val="76"/>
          <w:szCs w:val="76"/>
        </w:rPr>
      </w:pPr>
      <w:r w:rsidRPr="0018124D">
        <w:rPr>
          <w:rFonts w:ascii="Garamond" w:hAnsi="Garamond"/>
          <w:b/>
          <w:color w:val="FF6357"/>
          <w:sz w:val="76"/>
          <w:szCs w:val="76"/>
        </w:rPr>
        <w:br w:type="page"/>
      </w:r>
    </w:p>
    <w:p w:rsidR="001A096F" w:rsidRDefault="00EB116D" w:rsidP="00432057">
      <w:pPr>
        <w:ind w:right="1841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94944" behindDoc="1" locked="1" layoutInCell="1" allowOverlap="1">
                <wp:simplePos x="0" y="0"/>
                <wp:positionH relativeFrom="page">
                  <wp:posOffset>8255</wp:posOffset>
                </wp:positionH>
                <wp:positionV relativeFrom="page">
                  <wp:posOffset>8255</wp:posOffset>
                </wp:positionV>
                <wp:extent cx="7541895" cy="10669905"/>
                <wp:effectExtent l="0" t="0" r="1905" b="0"/>
                <wp:wrapNone/>
                <wp:docPr id="5" name="Группа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1895" cy="10668132"/>
                          <a:chOff x="8626" y="-7740"/>
                          <a:chExt cx="7541895" cy="10668132"/>
                        </a:xfrm>
                      </wpg:grpSpPr>
                      <wpg:grpSp>
                        <wpg:cNvPr id="4" name="Группа 4"/>
                        <wpg:cNvGrpSpPr/>
                        <wpg:grpSpPr>
                          <a:xfrm>
                            <a:off x="8626" y="-7740"/>
                            <a:ext cx="7541895" cy="10668132"/>
                            <a:chOff x="8626" y="-7740"/>
                            <a:chExt cx="7541895" cy="10668132"/>
                          </a:xfrm>
                        </wpg:grpSpPr>
                        <pic:pic xmlns:pic="http://schemas.openxmlformats.org/drawingml/2006/picture">
                          <pic:nvPicPr>
                            <pic:cNvPr id="53" name="Рисунок 5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626" y="-7740"/>
                              <a:ext cx="7541895" cy="1066813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" name="Рисунок 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19300" y="6848475"/>
                              <a:ext cx="3850005" cy="22574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33" name="Группа 233"/>
                        <wpg:cNvGrpSpPr/>
                        <wpg:grpSpPr>
                          <a:xfrm>
                            <a:off x="3086100" y="1508691"/>
                            <a:ext cx="3886146" cy="3017380"/>
                            <a:chOff x="1323975" y="-320125"/>
                            <a:chExt cx="3886092" cy="3017240"/>
                          </a:xfrm>
                        </wpg:grpSpPr>
                        <wps:wsp>
                          <wps:cNvPr id="54" name="Прямая соединительная линия 54"/>
                          <wps:cNvCnPr/>
                          <wps:spPr>
                            <a:xfrm>
                              <a:off x="1323975" y="-320125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5" name="Прямая соединительная линия 55"/>
                          <wps:cNvCnPr/>
                          <wps:spPr>
                            <a:xfrm>
                              <a:off x="1323975" y="182747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6" name="Прямая соединительная линия 66"/>
                          <wps:cNvCnPr/>
                          <wps:spPr>
                            <a:xfrm>
                              <a:off x="1323975" y="685621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9" name="Прямая соединительная линия 69"/>
                          <wps:cNvCnPr/>
                          <wps:spPr>
                            <a:xfrm>
                              <a:off x="1323975" y="1188494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" name="Прямая соединительная линия 73"/>
                          <wps:cNvCnPr/>
                          <wps:spPr>
                            <a:xfrm>
                              <a:off x="1323975" y="1691368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9" name="Прямая соединительная линия 79"/>
                          <wps:cNvCnPr/>
                          <wps:spPr>
                            <a:xfrm>
                              <a:off x="1323975" y="2194241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0" name="Прямая соединительная линия 80"/>
                          <wps:cNvCnPr/>
                          <wps:spPr>
                            <a:xfrm>
                              <a:off x="1323975" y="2697115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2950" y="1325045"/>
                            <a:ext cx="2066925" cy="3020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" o:spid="_x0000_s1026" style="position:absolute;margin-left:.65pt;margin-top:.65pt;width:593.85pt;height:840.15pt;z-index:-251521536;mso-position-horizontal-relative:page;mso-position-vertical-relative:page;mso-width-relative:margin;mso-height-relative:margin" coordorigin="86,-77" coordsize="75418,106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">
                <v:group id="Группа 4" o:spid="_x0000_s1027" style="position:absolute;left:86;top:-77;width:75419;height:106680" coordorigin="86,-77" coordsize="75418,1066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Ums8UAAADaAAAADwAAAGRycy9kb3ducmV2LnhtbESPT2vCQBTE7wW/w/KE&#10;3uom2haJrhJCLT2EQlUQb4/sMwlm34bsNn++fbdQ6HGYmd8w2/1oGtFT52rLCuJFBIK4sLrmUsH5&#10;dHhag3AeWWNjmRRM5GC/mz1sMdF24C/qj74UAcIuQQWV920ipSsqMugWtiUO3s12Bn2QXSl1h0OA&#10;m0Yuo+hVGqw5LFTYUlZRcT9+GwXvAw7pKn7r8/stm66nl89LHpNSj/Mx3YDwNPr/8F/7Qyt4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KVJrPFAAAA2gAA&#10;AA8AAAAAAAAAAAAAAAAAqgIAAGRycy9kb3ducmV2LnhtbFBLBQYAAAAABAAEAPoAAACcAwAAAAA=&#10;">
                  <v:shape id="Рисунок 53" o:spid="_x0000_s1028" type="#_x0000_t75" style="position:absolute;left:86;top:-77;width:75419;height:106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va/K9AAAA2wAAAA8AAABkcnMvZG93bnJldi54bWxET8sKwjAQvAv+Q1jBi2iq4oNqFBEEb8XH&#10;ByzN2habTWmirX69EQQPcxjmxay3rSnFk2pXWFYwHkUgiFOrC84UXC+H4RKE88gaS8uk4EUOtptu&#10;Z42xtg2f6Hn2mQgl7GJUkHtfxVK6NCeDbmQr4qDdbG3QB1pnUtfYhHJTykkUzaXBgsNCjhXtc0rv&#10;54dRkCTjpJksqhlP3/tlYwepDFCq32t3KxCeWv83/9JHrWA2he+X8APk5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da9r8r0AAADbAAAADwAAAAAAAAAAAAAAAACfAgAAZHJz&#10;L2Rvd25yZXYueG1sUEsFBgAAAAAEAAQA9wAAAIkDAAAAAA==&#10;">
                    <v:imagedata r:id="rId14" o:title=""/>
                    <v:path arrowok="t"/>
                  </v:shape>
                  <v:shape id="Рисунок 81" o:spid="_x0000_s1029" type="#_x0000_t75" style="position:absolute;left:20193;top:68484;width:38500;height:22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hPVLBAAAA2wAAAA8AAABkcnMvZG93bnJldi54bWxEj0trwkAUhfcF/8NwBXd1YhaJpo6ihYLb&#10;xuj6NnPzwMydkBk1+fedQsHl4Tw+znY/mk48aHCtZQWrZQSCuLS65VpBcf56X4NwHlljZ5kUTORg&#10;v5u9bTHT9snf9Mh9LcIIuwwVNN73mZSubMigW9qeOHiVHQz6IIda6gGfYdx0Mo6iRBpsORAa7Omz&#10;ofKW303g3tL0Gic/hZ82pqqOF3Mv+lipxXw8fIDwNPpX+L990grWK/j7En6A3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3hPVLBAAAA2wAAAA8AAAAAAAAAAAAAAAAAnwIA&#10;AGRycy9kb3ducmV2LnhtbFBLBQYAAAAABAAEAPcAAACNAwAAAAA=&#10;">
                    <v:imagedata r:id="rId19" o:title=""/>
                    <v:path arrowok="t"/>
                  </v:shape>
                </v:group>
                <v:group id="Группа 233" o:spid="_x0000_s1030" style="position:absolute;left:30861;top:15086;width:38861;height:30174" coordorigin="13239,-3201" coordsize="38860,301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+v6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+v6sQAAADcAAAA&#10;DwAAAAAAAAAAAAAAAACqAgAAZHJzL2Rvd25yZXYueG1sUEsFBgAAAAAEAAQA+gAAAJsDAAAAAA==&#10;">
                  <v:line id="Прямая соединительная линия 54" o:spid="_x0000_s1031" style="position:absolute;visibility:visible;mso-wrap-style:square" from="13239,-3201" to="52100,-32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gw/9sQAAADbAAAADwAAAGRycy9kb3ducmV2LnhtbESPT2vCQBTE70K/w/KE3nSjVSvRVUrB&#10;0pPgnx68PbLPbNrs25jdJvHbu4LgcZiZ3zDLdWdL0VDtC8cKRsMEBHHmdMG5guNhM5iD8AFZY+mY&#10;FFzJw3r10ltiql3LO2r2IRcRwj5FBSaEKpXSZ4Ys+qGriKN3drXFEGWdS11jG+G2lOMkmUmLBccF&#10;gxV9Gsr+9v9WwQWzDdnTz1eTtKZ5m52r7fvvSanXfvexABGoC8/wo/2tFUwncP8Sf4B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6DD/2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55" o:spid="_x0000_s1032" style="position:absolute;visibility:visible;mso-wrap-style:square" from="13239,1827" to="52100,1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UCabcQAAADbAAAADwAAAGRycy9kb3ducmV2LnhtbESPzWrDMBCE74W+g9hCb7XclCTFsRxK&#10;IKGnQH56yG2xNpZTa+Vaiu2+fRQo9DjMzDdMvhxtI3rqfO1YwWuSgiAuna65UnA8rF/eQfiArLFx&#10;TAp+ycOyeHzIMdNu4B31+1CJCGGfoQITQptJ6UtDFn3iWuLonV1nMUTZVVJ3OES4beQkTWfSYs1x&#10;wWBLK0Pl9/5qFfxguSZ7+tr06WD6t9m53c4vJ6Wen8aPBYhAY/gP/7U/tYLpFO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VQJpt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66" o:spid="_x0000_s1033" style="position:absolute;visibility:visible;mso-wrap-style:square" from="13239,6856" to="52100,6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/7Op8MAAADbAAAADwAAAGRycy9kb3ducmV2LnhtbESPQWvCQBSE70L/w/IK3nTTCrGk2YgU&#10;FE9C1R68PbLPbGr2bZpdk/jv3UKhx2FmvmHy1Wgb0VPna8cKXuYJCOLS6ZorBafjZvYGwgdkjY1j&#10;UnAnD6viaZJjpt3An9QfQiUihH2GCkwIbSalLw1Z9HPXEkfv4jqLIcqukrrDIcJtI1+TJJUWa44L&#10;Blv6MFReDzer4AfLDdnz17ZPBtMv0ku7X36flZo+j+t3EIHG8B/+a++0gjSF3y/xB8ji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v+zqfDAAAA2w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69" o:spid="_x0000_s1034" style="position:absolute;visibility:visible;mso-wrap-style:square" from="13239,11884" to="52100,118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mFa1cQAAADbAAAADwAAAGRycy9kb3ducmV2LnhtbESPQWvCQBSE70L/w/IKvdVNFdI2zSpF&#10;UHoqVO3B2yP7ko1m38bsmqT/visIHoeZ+YbJl6NtRE+drx0reJkmIIgLp2uuFOx36+c3ED4ga2wc&#10;k4I/8rBcPExyzLQb+If6bahEhLDPUIEJoc2k9IUhi37qWuLola6zGKLsKqk7HCLcNnKWJKm0WHNc&#10;MNjSylBx2l6sgjMWa7KH302fDKafp2X7/Xo8KPX0OH5+gAg0hnv41v7SCtJ3uH6JP0Au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aYVrV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73" o:spid="_x0000_s1035" style="position:absolute;visibility:visible;mso-wrap-style:square" from="13239,16913" to="52100,16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lD74sQAAADbAAAADwAAAGRycy9kb3ducmV2LnhtbESPQWvCQBSE70L/w/IK3nRTA7GkriKF&#10;FE8FU3vw9sg+s6nZtzG7TdJ/7xYKPQ4z8w2z2U22FQP1vnGs4GmZgCCunG64VnD6KBbPIHxA1tg6&#10;JgU/5GG3fZhtMNdu5CMNZahFhLDPUYEJocul9JUhi37pOuLoXVxvMUTZ11L3OEa4beUqSTJpseG4&#10;YLCjV0PVtfy2Cm5YFWTPn29DMpohzS7d+/rrrNT8cdq/gAg0hf/wX/ugFaxT+P0Sf4Dc3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+UPvi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79" o:spid="_x0000_s1036" style="position:absolute;visibility:visible;mso-wrap-style:square" from="13239,21942" to="52100,219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7jMCMQAAADbAAAADwAAAGRycy9kb3ducmV2LnhtbESPzWrDMBCE74W+g9hCb7XcFJLUsRxK&#10;IKGnQH56yG2xNpZTa+Vaiu2+fRQo9DjMzDdMvhxtI3rqfO1YwWuSgiAuna65UnA8rF/mIHxA1tg4&#10;JgW/5GFZPD7kmGk38I76fahEhLDPUIEJoc2k9KUhiz5xLXH0zq6zGKLsKqk7HCLcNnKSplNpsea4&#10;YLCllaHye3+1Cn6wXJM9fW36dDD92/TcbmeXk1LPT+PHAkSgMfyH/9qfWsHsHe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uMwI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0" o:spid="_x0000_s1037" style="position:absolute;visibility:visible;mso-wrap-style:square" from="13239,26971" to="52100,269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1cVssEAAADbAAAADwAAAGRycy9kb3ducmV2LnhtbERPu2rDMBTdA/0HcQvdEjktOMaJEkLB&#10;JVOheQzeLtaN5cS6ci3Fdv++GgodD+e92U22FQP1vnGsYLlIQBBXTjdcKzifinkGwgdkja1jUvBD&#10;Hnbbp9kGc+1G/qLhGGoRQ9jnqMCE0OVS+sqQRb9wHXHkrq63GCLsa6l7HGO4beVrkqTSYsOxwWBH&#10;74aq+/FhFXxjVZAtLx9DMprhLb12n6tbqdTL87Rfgwg0hX/xn/ugFWRxffwSf4Dc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7VxWywQAAANsAAAAPAAAAAAAAAAAAAAAA&#10;AKECAABkcnMvZG93bnJldi54bWxQSwUGAAAAAAQABAD5AAAAjwMAAAAA&#10;" strokecolor="#5b9bd5 [3204]" strokeweight=".5pt">
                    <v:stroke joinstyle="miter"/>
                  </v:line>
                </v:group>
                <v:shape id="Рисунок 1" o:spid="_x0000_s1038" type="#_x0000_t75" style="position:absolute;left:7429;top:13250;width:20669;height:302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xwQ3AAAAA2gAAAA8AAABkcnMvZG93bnJldi54bWxET99rwjAQfh/4P4Qb+DZTHYxZjSLimPiy&#10;WcvY49GcTVlzKU0W63+/CAOfjo/v5y3Xg21FpN43jhVMJxkI4srphmsF5ent6RWED8gaW8ek4Eoe&#10;1qvRwxJz7S58pFiEWqQQ9jkqMCF0uZS+MmTRT1xHnLiz6y2GBPta6h4vKdy2cpZlL9Jiw6nBYEdb&#10;Q9VP8WsV0MZ870r/efg4fcXpPNJ7GctnpcaPw2YBItAQ7uJ/916n+XB75Xbl6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XHBDcAAAADaAAAADwAAAAAAAAAAAAAAAACfAgAA&#10;ZHJzL2Rvd25yZXYueG1sUEsFBgAAAAAEAAQA9wAAAIwDAAAAAA==&#10;">
                  <v:imagedata r:id="rId20" o:title=""/>
                  <v:path arrowok="t"/>
                </v:shape>
                <w10:wrap anchorx="page" anchory="page"/>
                <w10:anchorlock/>
              </v:group>
            </w:pict>
          </mc:Fallback>
        </mc:AlternateContent>
      </w:r>
    </w:p>
    <w:p w:rsidR="0010573F" w:rsidRPr="0018124D" w:rsidRDefault="0010573F" w:rsidP="00432057">
      <w:pPr>
        <w:ind w:right="1841"/>
        <w:rPr>
          <w:rFonts w:ascii="Garamond" w:hAnsi="Garamond"/>
          <w:color w:val="FF6357"/>
          <w:sz w:val="28"/>
          <w:szCs w:val="28"/>
        </w:rPr>
      </w:pPr>
    </w:p>
    <w:tbl>
      <w:tblPr>
        <w:tblStyle w:val="a4"/>
        <w:tblpPr w:leftFromText="187" w:rightFromText="187" w:vertAnchor="page" w:horzAnchor="page" w:tblpX="4767" w:tblpY="2060"/>
        <w:tblOverlap w:val="never"/>
        <w:tblW w:w="63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00"/>
      </w:tblGrid>
      <w:tr w:rsidR="00432057" w:rsidTr="00121D05">
        <w:tc>
          <w:tcPr>
            <w:tcW w:w="6300" w:type="dxa"/>
          </w:tcPr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Имя: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proofErr w:type="spellStart"/>
            <w:r w:rsidR="00301623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Хадижат</w:t>
            </w:r>
            <w:proofErr w:type="spellEnd"/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Дата рождения: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301623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08.08.2008</w:t>
            </w:r>
            <w:bookmarkStart w:id="0" w:name="_GoBack"/>
            <w:bookmarkEnd w:id="0"/>
            <w:r w:rsidR="004124D2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г</w:t>
            </w:r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Город: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с. 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Канциль</w:t>
            </w:r>
            <w:proofErr w:type="spellEnd"/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Адрес: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с. </w:t>
            </w:r>
            <w:proofErr w:type="spellStart"/>
            <w:r w:rsidR="00B07265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Асакент</w:t>
            </w:r>
            <w:proofErr w:type="spellEnd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, 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Хивский</w:t>
            </w:r>
            <w:proofErr w:type="spellEnd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район, РД</w:t>
            </w:r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Телефон: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</w:p>
          <w:p w:rsidR="00FD3E82" w:rsidRPr="00F323F8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Школа: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МКОУ «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Канцильская</w:t>
            </w:r>
            <w:proofErr w:type="spellEnd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СОШ»</w:t>
            </w:r>
          </w:p>
          <w:p w:rsidR="00FD3E82" w:rsidRPr="00FD3E82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Класс, год: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9 класс, 2023 год</w:t>
            </w:r>
          </w:p>
        </w:tc>
      </w:tr>
      <w:tr w:rsidR="00121D05" w:rsidTr="00121D05">
        <w:tc>
          <w:tcPr>
            <w:tcW w:w="6300" w:type="dxa"/>
          </w:tcPr>
          <w:p w:rsidR="00121D05" w:rsidRPr="003F7CD0" w:rsidRDefault="00121D05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C74449" w:rsidRPr="0018124D" w:rsidRDefault="00C74449" w:rsidP="0010573F">
      <w:pPr>
        <w:ind w:right="1841"/>
        <w:rPr>
          <w:rFonts w:ascii="Garamond" w:hAnsi="Garamond"/>
          <w:color w:val="FF6357"/>
          <w:sz w:val="28"/>
          <w:szCs w:val="28"/>
        </w:rPr>
      </w:pPr>
    </w:p>
    <w:p w:rsidR="007329BA" w:rsidRPr="0018124D" w:rsidRDefault="00121D05" w:rsidP="00271FD4">
      <w:pPr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5968" behindDoc="0" locked="0" layoutInCell="1" allowOverlap="1" wp14:anchorId="29A472DC" wp14:editId="24D7395D">
            <wp:simplePos x="0" y="0"/>
            <wp:positionH relativeFrom="column">
              <wp:posOffset>544830</wp:posOffset>
            </wp:positionH>
            <wp:positionV relativeFrom="paragraph">
              <wp:posOffset>157480</wp:posOffset>
            </wp:positionV>
            <wp:extent cx="1752600" cy="278447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место для фотографии.png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278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9BA" w:rsidRPr="0018124D">
        <w:rPr>
          <w:rFonts w:ascii="Garamond" w:hAnsi="Garamond"/>
          <w:color w:val="FF6357"/>
          <w:sz w:val="28"/>
          <w:szCs w:val="28"/>
        </w:rPr>
        <w:br w:type="page"/>
      </w:r>
      <w:r w:rsidR="003F7CD0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4464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39" name="Группа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37" name="Группа 237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26" name="Рисунок 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4" name="Рисунок 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0251" y="681535"/>
                              <a:ext cx="1123315" cy="10731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5" name="Рисунок 9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52633" y="8065827"/>
                              <a:ext cx="603250" cy="4857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6" name="Рисунок 9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22627" y="8816454"/>
                              <a:ext cx="591185" cy="12096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36" name="Группа 236"/>
                        <wpg:cNvGrpSpPr/>
                        <wpg:grpSpPr>
                          <a:xfrm>
                            <a:off x="1351127" y="2423046"/>
                            <a:ext cx="4827825" cy="3520273"/>
                            <a:chOff x="-1" y="594246"/>
                            <a:chExt cx="4827825" cy="3520273"/>
                          </a:xfrm>
                        </wpg:grpSpPr>
                        <wps:wsp>
                          <wps:cNvPr id="82" name="Прямая соединительная линия 82"/>
                          <wps:cNvCnPr/>
                          <wps:spPr>
                            <a:xfrm>
                              <a:off x="-1" y="594246"/>
                              <a:ext cx="4827825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3" name="Прямая соединительная линия 83"/>
                          <wps:cNvCnPr/>
                          <wps:spPr>
                            <a:xfrm>
                              <a:off x="0" y="1097142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4" name="Прямая соединительная линия 84"/>
                          <wps:cNvCnPr/>
                          <wps:spPr>
                            <a:xfrm>
                              <a:off x="0" y="1600038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5" name="Прямая соединительная линия 85"/>
                          <wps:cNvCnPr/>
                          <wps:spPr>
                            <a:xfrm>
                              <a:off x="0" y="2102935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6" name="Прямая соединительная линия 86"/>
                          <wps:cNvCnPr/>
                          <wps:spPr>
                            <a:xfrm>
                              <a:off x="0" y="2605831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7" name="Прямая соединительная линия 87"/>
                          <wps:cNvCnPr/>
                          <wps:spPr>
                            <a:xfrm>
                              <a:off x="0" y="3108727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8" name="Прямая соединительная линия 88"/>
                          <wps:cNvCnPr/>
                          <wps:spPr>
                            <a:xfrm>
                              <a:off x="0" y="3611623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3" name="Прямая соединительная линия 93"/>
                          <wps:cNvCnPr/>
                          <wps:spPr>
                            <a:xfrm>
                              <a:off x="0" y="4114519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39" o:spid="_x0000_s1026" style="position:absolute;margin-left:0;margin-top:0;width:595.3pt;height:841.9pt;z-index:-251542016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">
                <v:group id="Группа 237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WSp6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SV/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ZKnpxgAAANwA&#10;AAAPAAAAAAAAAAAAAAAAAKoCAABkcnMvZG93bnJldi54bWxQSwUGAAAAAAQABAD6AAAAnQMAAAAA&#10;">
                  <v:shape id="Рисунок 26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euxfBAAAA2wAAAA8AAABkcnMvZG93bnJldi54bWxET8tqg0AU3QfyD8MNdBOaUUtNMI5ShEJ3&#10;0iQfcHFuVeLcEWeqtl/fKRS6OIvDeXHycjWDmGlyvWUF8SECQdxY3XOr4HZ9fTyBcB5Z42CZFHyR&#10;g7LYbnLMtF34neaLb0UoYZehgs77MZPSNR0ZdAc7Egftw04GfaBTK/WESyg3g0yiKJUGew4LHY5U&#10;ddTcL59GQV3H9ZIcx2d++q5Oi903MkCph936cgbhafX/5r/0m1aQpPD7JfwAWf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3euxfBAAAA2wAAAA8AAAAAAAAAAAAAAAAAnwIA&#10;AGRycy9kb3ducmV2LnhtbFBLBQYAAAAABAAEAPcAAACNAwAAAAA=&#10;">
                    <v:imagedata r:id="rId14" o:title=""/>
                    <v:path arrowok="t"/>
                  </v:shape>
                  <v:shape id="Рисунок 94" o:spid="_x0000_s1029" type="#_x0000_t75" style="position:absolute;left:3002;top:6815;width:11233;height:10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W/5nFAAAA2wAAAA8AAABkcnMvZG93bnJldi54bWxEj0FrwkAUhO8F/8PyCt7qpmLFpq5BFLH0&#10;IKhF7O2RfU22yb4N2TWm/75bEDwOM/MNM896W4uOWm8cK3geJSCIc6cNFwo+j5unGQgfkDXWjknB&#10;L3nIFoOHOabaXXlP3SEUIkLYp6igDKFJpfR5SRb9yDXE0ft2rcUQZVtI3eI1wm0tx0kylRYNx4US&#10;G1qVlFeHi1VwfjH97pRsc1kVu83s52P91Zm1UsPHfvkGIlAf7uFb+10reJ3A/5f4A+Ti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Vv+ZxQAAANsAAAAPAAAAAAAAAAAAAAAA&#10;AJ8CAABkcnMvZG93bnJldi54bWxQSwUGAAAAAAQABAD3AAAAkQMAAAAA&#10;">
                    <v:imagedata r:id="rId25" o:title=""/>
                    <v:path arrowok="t"/>
                  </v:shape>
                  <v:shape id="Рисунок 95" o:spid="_x0000_s1030" type="#_x0000_t75" style="position:absolute;left:31526;top:80658;width:6032;height:4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sp/vFAAAA2wAAAA8AAABkcnMvZG93bnJldi54bWxEj81qwzAQhO+BvIPYQG+JnJSG2olsQkuh&#10;0OaQHwi5LdbGNrFWRlJt9+2rQqHHYWa+YbbFaFrRk/ONZQXLRQKCuLS64UrB+fQ2fwbhA7LG1jIp&#10;+CYPRT6dbDHTduAD9cdQiQhhn6GCOoQuk9KXNRn0C9sRR+9mncEQpaukdjhEuGnlKknW0mDDcaHG&#10;jl5qKu/HL6Ngf1g1H/3llA6pu9KAj58pvZZKPczG3QZEoDH8h//a71pB+gS/X+IPkPk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rKf7xQAAANsAAAAPAAAAAAAAAAAAAAAA&#10;AJ8CAABkcnMvZG93bnJldi54bWxQSwUGAAAAAAQABAD3AAAAkQMAAAAA&#10;">
                    <v:imagedata r:id="rId26" o:title=""/>
                    <v:path arrowok="t"/>
                  </v:shape>
                  <v:shape id="Рисунок 96" o:spid="_x0000_s1031" type="#_x0000_t75" style="position:absolute;left:53226;top:88164;width:5912;height:12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H5E2+AAAA2wAAAA8AAABkcnMvZG93bnJldi54bWxEj80KwjAQhO+C7xBW8KapPRStRhFB8Sb+&#10;9L40a1tsNqWJtr69EQSPw8x8w6w2vanFi1pXWVYwm0YgiHOrKy4U3K77yRyE88gaa8uk4E0ONuvh&#10;YIWpth2f6XXxhQgQdikqKL1vUildXpJBN7UNcfDutjXog2wLqVvsAtzUMo6iRBqsOCyU2NCupPxx&#10;eRoF98fu1Mcy2iaH+D27HbpMyypTajzqt0sQnnr/D//aR61gkcD3S/gBcv0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8H5E2+AAAA2wAAAA8AAAAAAAAAAAAAAAAAnwIAAGRy&#10;cy9kb3ducmV2LnhtbFBLBQYAAAAABAAEAPcAAACKAwAAAAA=&#10;">
                    <v:imagedata r:id="rId27" o:title=""/>
                    <v:path arrowok="t"/>
                  </v:shape>
                </v:group>
                <v:group id="Группа 236" o:spid="_x0000_s1032" style="position:absolute;left:13511;top:24230;width:48278;height:35203" coordorigin=",5942" coordsize="48278,35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igMc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k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igMcsQAAADcAAAA&#10;DwAAAAAAAAAAAAAAAACqAgAAZHJzL2Rvd25yZXYueG1sUEsFBgAAAAAEAAQA+gAAAJsDAAAAAA==&#10;">
                  <v:line id="Прямая соединительная линия 82" o:spid="_x0000_s1033" style="position:absolute;visibility:visible;mso-wrap-style:square" from="0,5942" to="48278,59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MkuXsQAAADbAAAADwAAAGRycy9kb3ducmV2LnhtbESPQWvCQBSE7wX/w/KE3uqmEVKJrqEU&#10;Ip4KtXrw9sg+s9Hs2zS7Jum/7xYKPQ4z8w2zKSbbioF63zhW8LxIQBBXTjdcKzh+lk8rED4ga2wd&#10;k4Jv8lBsZw8bzLUb+YOGQ6hFhLDPUYEJocul9JUhi37hOuLoXVxvMUTZ11L3OEa4bWWaJJm02HBc&#10;MNjRm6HqdrhbBV9YlWTPp92QjGZYZpfu/eV6VupxPr2uQQSawn/4r73XClYp/H6JP0B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yS5e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3" o:spid="_x0000_s1034" style="position:absolute;visibility:visible;mso-wrap-style:square" from="0,10971" to="48278,109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4WLxcQAAADbAAAADwAAAGRycy9kb3ducmV2LnhtbESPQWvCQBSE7wX/w/KE3uqmDaQSXUMR&#10;Unoq1OrB2yP7zEazb2N2m8R/7xYKPQ4z8w2zLibbioF63zhW8LxIQBBXTjdcK9h/l09LED4ga2wd&#10;k4IbeSg2s4c15tqN/EXDLtQiQtjnqMCE0OVS+sqQRb9wHXH0Tq63GKLsa6l7HCPctvIlSTJpseG4&#10;YLCjraHqsvuxCq5YlWSPh/chGc2QZqfu8/V8VOpxPr2tQASawn/4r/2hFSxT+P0Sf4Dc3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hYvF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4" o:spid="_x0000_s1035" style="position:absolute;visibility:visible;mso-wrap-style:square" from="0,16000" to="48278,160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GwTscQAAADbAAAADwAAAGRycy9kb3ducmV2LnhtbESPzWrDMBCE74W+g9hAb4mctiTGtRJK&#10;IKWnQn56yG2x1pYTa+VYqu2+fRUI9DjMzDdMvh5tI3rqfO1YwXyWgCAunK65UnA8bKcpCB+QNTaO&#10;ScEveVivHh9yzLQbeEf9PlQiQthnqMCE0GZS+sKQRT9zLXH0StdZDFF2ldQdDhFuG/mcJAtpsea4&#10;YLCljaHisv+xCq5YbMmevj/6ZDD9y6Jsv5bnk1JPk/H9DUSgMfyH7+1PrSB9hduX+APk6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bBOx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5" o:spid="_x0000_s1036" style="position:absolute;visibility:visible;mso-wrap-style:square" from="0,21029" to="48278,210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C2KsQAAADbAAAADwAAAGRycy9kb3ducmV2LnhtbESPzWrDMBCE74W+g9hAb4mclibGtRJK&#10;IKWnQn56yG2x1pYTa+VYqu2+fRUI9DjMzDdMvh5tI3rqfO1YwXyWgCAunK65UnA8bKcpCB+QNTaO&#10;ScEveVivHh9yzLQbeEf9PlQiQthnqMCE0GZS+sKQRT9zLXH0StdZDFF2ldQdDhFuG/mcJAtpsea4&#10;YLCljaHisv+xCq5YbMmevj/6ZDD9y6Jsv5bnk1JPk/H9DUSgMfyH7+1PrSB9hduX+APk6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ILYq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6" o:spid="_x0000_s1037" style="position:absolute;visibility:visible;mso-wrap-style:square" from="0,26058" to="48278,260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/IoXcMAAADbAAAADwAAAGRycy9kb3ducmV2LnhtbESPQWvCQBSE7wX/w/KE3urGCqlEVxHB&#10;4qmg1YO3R/aZjWbfptltEv+9Kwgeh5n5hpkve1uJlhpfOlYwHiUgiHOnSy4UHH43H1MQPiBrrByT&#10;ght5WC4Gb3PMtOt4R+0+FCJC2GeowIRQZ1L63JBFP3I1cfTOrrEYomwKqRvsItxW8jNJUmmx5Lhg&#10;sKa1ofy6/7cK/jDfkD0dv9ukM+0kPdc/X5eTUu/DfjUDEagPr/CzvdUKpik8vsQfIB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vyKF3DAAAA2w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87" o:spid="_x0000_s1038" style="position:absolute;visibility:visible;mso-wrap-style:square" from="0,31087" to="48278,310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6NxsIAAADbAAAADwAAAGRycy9kb3ducmV2LnhtbESPQYvCMBSE7wv+h/AEb2uqgko1igiK&#10;p4V19eDt0TybavNSm9h2//1GEPY4zMw3zHLd2VI0VPvCsYLRMAFBnDldcK7g9LP7nIPwAVlj6ZgU&#10;/JKH9ar3scRUu5a/qTmGXEQI+xQVmBCqVEqfGbLoh64ijt7V1RZDlHUudY1thNtSjpNkKi0WHBcM&#10;VrQ1lN2PT6vggdmO7OW8b5LWNJPptfqa3S5KDfrdZgEiUBf+w+/2QSuYz+D1Jf4Aufo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L6NxsIAAADb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88" o:spid="_x0000_s1039" style="position:absolute;visibility:visible;mso-wrap-style:square" from="0,36116" to="48278,361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SEZtMEAAADbAAAADwAAAGRycy9kb3ducmV2LnhtbERPu2rDMBTdA/0HcQvdEjktOMaJEkLB&#10;JVOheQzeLtaN5cS6ci3Fdv++GgodD+e92U22FQP1vnGsYLlIQBBXTjdcKzifinkGwgdkja1jUvBD&#10;Hnbbp9kGc+1G/qLhGGoRQ9jnqMCE0OVS+sqQRb9wHXHkrq63GCLsa6l7HGO4beVrkqTSYsOxwWBH&#10;74aq+/FhFXxjVZAtLx9DMprhLb12n6tbqdTL87Rfgwg0hX/xn/ugFWRxbPwSf4Dc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FIRm0wQAAANsAAAAPAAAAAAAAAAAAAAAA&#10;AKECAABkcnMvZG93bnJldi54bWxQSwUGAAAAAAQABAD5AAAAjwMAAAAA&#10;" strokecolor="#5b9bd5 [3204]" strokeweight=".5pt">
                    <v:stroke joinstyle="miter"/>
                  </v:line>
                  <v:line id="Прямая соединительная линия 93" o:spid="_x0000_s1040" style="position:absolute;visibility:visible;mso-wrap-style:square" from="0,41145" to="48278,411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wdGMQAAADbAAAADwAAAGRycy9kb3ducmV2LnhtbESPQWvCQBSE74L/YXmCt2bTCtbGbKQU&#10;FE+Fqj14e2Sf2djs2zS7Jum/7xYKHoeZ+YbJN6NtRE+drx0reExSEMSl0zVXCk7H7cMKhA/IGhvH&#10;pOCHPGyK6STHTLuBP6g/hEpECPsMFZgQ2kxKXxqy6BPXEkfv4jqLIcqukrrDIcJtI5/SdCkt1hwX&#10;DLb0Zqj8Otysgm8st2TPn7s+HUy/WF7a9+frWan5bHxdgwg0hnv4v73XCl4W8Pcl/gBZ/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XB0YxAAAANs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  <w:r w:rsidR="000F7184" w:rsidRPr="0018124D">
        <w:rPr>
          <w:rFonts w:ascii="Garamond" w:hAnsi="Garamond"/>
          <w:color w:val="FF6357"/>
          <w:sz w:val="28"/>
          <w:szCs w:val="28"/>
        </w:rPr>
        <w:tab/>
      </w:r>
    </w:p>
    <w:p w:rsidR="000A7FBE" w:rsidRPr="0018124D" w:rsidRDefault="000A7FBE" w:rsidP="002D2A8C">
      <w:pPr>
        <w:tabs>
          <w:tab w:val="left" w:pos="3585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b/>
          <w:color w:val="FF6357"/>
          <w:sz w:val="72"/>
          <w:szCs w:val="72"/>
        </w:rPr>
        <w:id w:val="-548839956"/>
        <w:placeholder>
          <w:docPart w:val="4D55EF10E5B14A36A4C54015F1D9102D"/>
        </w:placeholder>
      </w:sdtPr>
      <w:sdtEndPr/>
      <w:sdtContent>
        <w:p w:rsidR="000F239A" w:rsidRPr="00F32489" w:rsidRDefault="00FD3E82" w:rsidP="000A7FBE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F32489">
            <w:rPr>
              <w:rFonts w:ascii="Garamond" w:hAnsi="Garamond"/>
              <w:b/>
              <w:color w:val="FF6357"/>
              <w:sz w:val="72"/>
              <w:szCs w:val="72"/>
            </w:rPr>
            <w:t>Обо мне</w:t>
          </w:r>
        </w:p>
      </w:sdtContent>
    </w:sdt>
    <w:tbl>
      <w:tblPr>
        <w:tblStyle w:val="a4"/>
        <w:tblpPr w:leftFromText="181" w:rightFromText="181" w:vertAnchor="page" w:horzAnchor="page" w:tblpXSpec="center" w:tblpY="348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7"/>
      </w:tblGrid>
      <w:tr w:rsidR="00FD3E82" w:rsidTr="000A7FBE">
        <w:tc>
          <w:tcPr>
            <w:tcW w:w="7797" w:type="dxa"/>
          </w:tcPr>
          <w:p w:rsidR="000A7FBE" w:rsidRDefault="000A7FBE" w:rsidP="000A7FBE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0A7FBE" w:rsidRPr="0018124D" w:rsidRDefault="000A7FBE" w:rsidP="000F239A">
      <w:pPr>
        <w:tabs>
          <w:tab w:val="left" w:pos="2127"/>
          <w:tab w:val="left" w:pos="6096"/>
        </w:tabs>
        <w:rPr>
          <w:rFonts w:ascii="Garamond" w:hAnsi="Garamond"/>
          <w:color w:val="FF6357"/>
          <w:sz w:val="28"/>
          <w:szCs w:val="28"/>
        </w:rPr>
      </w:pPr>
    </w:p>
    <w:p w:rsidR="00D73CA2" w:rsidRPr="0018124D" w:rsidRDefault="00D73CA2" w:rsidP="000C0A72">
      <w:pPr>
        <w:tabs>
          <w:tab w:val="left" w:pos="2057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A707BF" w:rsidRPr="0018124D" w:rsidRDefault="00A707BF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0F239A" w:rsidRPr="0018124D" w:rsidRDefault="000F239A">
      <w:pPr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28"/>
          <w:szCs w:val="28"/>
        </w:rPr>
        <w:br w:type="page"/>
      </w:r>
    </w:p>
    <w:p w:rsidR="007F5698" w:rsidRPr="0018124D" w:rsidRDefault="003F7CD0" w:rsidP="00F32489">
      <w:pPr>
        <w:tabs>
          <w:tab w:val="left" w:pos="2127"/>
          <w:tab w:val="left" w:pos="6096"/>
        </w:tabs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6512" behindDoc="1" locked="1" layoutInCell="1" allowOverlap="1" wp14:anchorId="01033625" wp14:editId="7340ED06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59675" cy="10691495"/>
                <wp:effectExtent l="0" t="0" r="3175" b="0"/>
                <wp:wrapNone/>
                <wp:docPr id="241" name="Группа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40" name="Группа 240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46" name="Рисунок 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2" name="Рисунок 10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25337" y="7888406"/>
                              <a:ext cx="2592705" cy="13284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3" name="Рисунок 1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4024" y="3193576"/>
                              <a:ext cx="723265" cy="10445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4" name="Рисунок 1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332561" y="614149"/>
                              <a:ext cx="586740" cy="8832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01" name="Группа 101"/>
                        <wpg:cNvGrpSpPr/>
                        <wpg:grpSpPr>
                          <a:xfrm>
                            <a:off x="1842448" y="2242782"/>
                            <a:ext cx="3873500" cy="5252085"/>
                            <a:chOff x="0" y="288675"/>
                            <a:chExt cx="3872665" cy="5254872"/>
                          </a:xfrm>
                        </wpg:grpSpPr>
                        <pic:pic xmlns:pic="http://schemas.openxmlformats.org/drawingml/2006/picture">
                          <pic:nvPicPr>
                            <pic:cNvPr id="97" name="Рисунок 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88675"/>
                              <a:ext cx="1569706" cy="22956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8" name="Рисунок 9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247853"/>
                              <a:ext cx="1569706" cy="22956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9" name="Рисунок 9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02683" y="288676"/>
                              <a:ext cx="1569705" cy="229569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0" name="Рисунок 10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02959" y="3247822"/>
                              <a:ext cx="1569706" cy="229569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1" o:spid="_x0000_s1026" style="position:absolute;margin-left:0;margin-top:0;width:595.25pt;height:841.85pt;z-index:-251539968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">
                <v:group id="Группа 240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otC4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aLQuDCAAAA3AAAAA8A&#10;AAAAAAAAAAAAAAAAqgIAAGRycy9kb3ducmV2LnhtbFBLBQYAAAAABAAEAPoAAACZAwAAAAA=&#10;">
                  <v:shape id="Рисунок 46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BXrfAAAAA2wAAAA8AAABkcnMvZG93bnJldi54bWxET8uKwjAU3QvzD+EOuJFp6ls6jTIIgrti&#10;nQ+4NNe2THNTmoytfr0RBBdncTgvTrobTCOu1LnasoJpFIMgLqyuuVTwez58bUA4j6yxsUwKbuRg&#10;t/0YpZho2/OJrrkvRShhl6CCyvs2kdIVFRl0kW2Jg3axnUEfaFdK3WEfyk0jZ3G8kgZrDgsVtrSv&#10;qPjL/42CLJtm/WzdLnl+3296OylkgFLjz+HnG4Snwb/Nr/RRK1is4Pkl/AC5f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AFet8AAAADbAAAADwAAAAAAAAAAAAAAAACfAgAA&#10;ZHJzL2Rvd25yZXYueG1sUEsFBgAAAAAEAAQA9wAAAIwDAAAAAA==&#10;">
                    <v:imagedata r:id="rId14" o:title=""/>
                    <v:path arrowok="t"/>
                  </v:shape>
                  <v:shape id="Рисунок 102" o:spid="_x0000_s1029" type="#_x0000_t75" style="position:absolute;left:31253;top:78884;width:25927;height:13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rOT/DAAAA3AAAAA8AAABkcnMvZG93bnJldi54bWxET8lqwzAQvRf6D2IKvdVy05DFjRJCSsG9&#10;FOL4kONgTWwTa2Qs1ZH/vgoUepvHW2ezC6YTIw2utazgNUlBEFdWt1wrKE+fLysQziNr7CyTgokc&#10;7LaPDxvMtL3xkcbC1yKGsMtQQeN9n0npqoYMusT2xJG72MGgj3CopR7wFsNNJ2dpupAGW44NDfZ0&#10;aKi6Fj9GQZjW9Vl/vC3b7zDm+DUvbbW4KvX8FPbvIDwF/y/+c+c6zk9ncH8mXiC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Ss5P8MAAADcAAAADwAAAAAAAAAAAAAAAACf&#10;AgAAZHJzL2Rvd25yZXYueG1sUEsFBgAAAAAEAAQA9wAAAI8DAAAAAA==&#10;">
                    <v:imagedata r:id="rId31" o:title=""/>
                    <v:path arrowok="t"/>
                  </v:shape>
                  <v:shape id="Рисунок 103" o:spid="_x0000_s1030" type="#_x0000_t75" style="position:absolute;left:4640;top:31935;width:7232;height:10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eyMO/AAAA3AAAAA8AAABkcnMvZG93bnJldi54bWxET82KwjAQvi/4DmGEva2JK4hWo4igiHix&#10;+gBDM7a1zaQkWa1vvxEW9jYf3+8s171txYN8qB1rGI8UCOLCmZpLDdfL7msGIkRkg61j0vCiAOvV&#10;4GOJmXFPPtMjj6VIIRwy1FDF2GVShqIii2HkOuLE3Zy3GBP0pTQenynctvJbqam0WHNqqLCjbUVF&#10;k/9YDdzducmdyk/X/nVoeG73/mi1/hz2mwWISH38F/+5DybNVxN4P5MukKt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nnsjDvwAAANwAAAAPAAAAAAAAAAAAAAAAAJ8CAABk&#10;cnMvZG93bnJldi54bWxQSwUGAAAAAAQABAD3AAAAiwMAAAAA&#10;">
                    <v:imagedata r:id="rId32" o:title=""/>
                    <v:path arrowok="t"/>
                  </v:shape>
                  <v:shape id="Рисунок 124" o:spid="_x0000_s1031" type="#_x0000_t75" style="position:absolute;left:63325;top:6141;width:5868;height:8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6AijEAAAA3AAAAA8AAABkcnMvZG93bnJldi54bWxET0trwkAQvhf8D8sIvdVNfSGpqxQlVLEU&#10;fB16G7LTJDQ7G7NbE/31XUHwNh/fc6bz1pTiTLUrLCt47UUgiFOrC84UHPbJywSE88gaS8uk4EIO&#10;5rPO0xRjbRve0nnnMxFC2MWoIPe+iqV0aU4GXc9WxIH7sbVBH2CdSV1jE8JNKftRNJYGCw4NOVa0&#10;yCn93f0ZBc3m83o9Xb4/tl/LZD1wiVyNjlKp5277/gbCU+sf4rt7pcP8/hBuz4QL5O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w6AijEAAAA3AAAAA8AAAAAAAAAAAAAAAAA&#10;nwIAAGRycy9kb3ducmV2LnhtbFBLBQYAAAAABAAEAPcAAACQAwAAAAA=&#10;">
                    <v:imagedata r:id="rId33" o:title=""/>
                    <v:path arrowok="t"/>
                  </v:shape>
                </v:group>
                <v:group id="Группа 101" o:spid="_x0000_s1032" style="position:absolute;left:18424;top:22427;width:38735;height:52521" coordorigin=",2886" coordsize="38726,525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Ig/x8MAAADc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pzA7zPh&#10;Arn9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kiD/HwwAAANwAAAAP&#10;AAAAAAAAAAAAAAAAAKoCAABkcnMvZG93bnJldi54bWxQSwUGAAAAAAQABAD6AAAAmgMAAAAA&#10;">
                  <v:shape id="Рисунок 97" o:spid="_x0000_s1033" type="#_x0000_t75" style="position:absolute;top:2886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ApSvEAAAA2wAAAA8AAABkcnMvZG93bnJldi54bWxEj0FrAjEUhO+F/ofwCt5q1gqtrkaRorR4&#10;aauLeHxsnpvFzcuySeP6741Q6HGYmW+Y+bK3jYjU+dqxgtEwA0FcOl1zpaDYb54nIHxA1tg4JgVX&#10;8rBcPD7MMdfuwj8Ud6ESCcI+RwUmhDaX0peGLPqha4mTd3KdxZBkV0nd4SXBbSNfsuxVWqw5LRhs&#10;6d1Qed79WgW0Msd14b+3X/tDHE0jfRSxGCs1eOpXMxCB+vAf/mt/agXTN7h/ST9AL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LApSvEAAAA2wAAAA8AAAAAAAAAAAAAAAAA&#10;nwIAAGRycy9kb3ducmV2LnhtbFBLBQYAAAAABAAEAPcAAACQAwAAAAA=&#10;">
                    <v:imagedata r:id="rId20" o:title=""/>
                    <v:path arrowok="t"/>
                  </v:shape>
                  <v:shape id="Рисунок 98" o:spid="_x0000_s1034" type="#_x0000_t75" style="position:absolute;top:32478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fMVnAAAAA2wAAAA8AAABkcnMvZG93bnJldi54bWxET89rwjAUvgv7H8IbeNNUhTGrUWRMNnZx&#10;ahGPj+bZFJuX0mSx++/NQfD48f1ernvbiEidrx0rmIwzEMSl0zVXCorjdvQOwgdkjY1jUvBPHtar&#10;l8ESc+1uvKd4CJVIIexzVGBCaHMpfWnIoh+7ljhxF9dZDAl2ldQd3lK4beQ0y96kxZpTg8GWPgyV&#10;18OfVUAbc/4s/O/P7niKk3mkryIWM6WGr/1mASJQH57ih/tbK5inselL+gFyd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18xWcAAAADbAAAADwAAAAAAAAAAAAAAAACfAgAA&#10;ZHJzL2Rvd25yZXYueG1sUEsFBgAAAAAEAAQA9wAAAIwDAAAAAA==&#10;">
                    <v:imagedata r:id="rId20" o:title=""/>
                    <v:path arrowok="t"/>
                  </v:shape>
                  <v:shape id="Рисунок 99" o:spid="_x0000_s1035" type="#_x0000_t75" style="position:absolute;left:23026;top:2886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TlMLEAAAA2wAAAA8AAABkcnMvZG93bnJldi54bWxEj81qwzAQhO+BvoPYQm6JnAZK7EYJIaQ0&#10;9NL8mNDjYm0tU2tlLFVx3r4qFHIcZuYbZrkebCsi9b5xrGA2zUAQV043XCsoz6+TBQgfkDW2jknB&#10;jTysVw+jJRbaXflI8RRqkSDsC1RgQugKKX1lyKKfuo44eV+utxiS7Gupe7wmuG3lU5Y9S4sNpwWD&#10;HW0NVd+nH6uANuZzV/rD+8f5Emd5pLcylnOlxo/D5gVEoCHcw//tvVaQ5/D3Jf0A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TlMLEAAAA2wAAAA8AAAAAAAAAAAAAAAAA&#10;nwIAAGRycy9kb3ducmV2LnhtbFBLBQYAAAAABAAEAPcAAACQAwAAAAA=&#10;">
                    <v:imagedata r:id="rId20" o:title=""/>
                    <v:path arrowok="t"/>
                  </v:shape>
                  <v:shape id="Рисунок 100" o:spid="_x0000_s1036" type="#_x0000_t75" style="position:absolute;left:23029;top:32478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2iZ/FAAAA3AAAAA8AAABkcnMvZG93bnJldi54bWxEj09LxDAQxe8LfocwgrfdtAqy1s0uRRTF&#10;i/uniMehGZtiMylNzNZv7xwEbzO8N+/9ZrOb/aAyTbEPbKBcFaCI22B77gw0p6flGlRMyBaHwGTg&#10;hyLstheLDVY2nPlA+Zg6JSEcKzTgUhorrWPryGNchZFYtM8weUyyTp22E54l3A/6uihutceepcHh&#10;SA+O2q/jtzdAtft4bOL+9e30nsu7TM9Nbm6Mubqc63tQieb0b/67frGCXwi+PCMT6O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tomfxQAAANwAAAAPAAAAAAAAAAAAAAAA&#10;AJ8CAABkcnMvZG93bnJldi54bWxQSwUGAAAAAAQABAD3AAAAkQMAAAAA&#10;">
                    <v:imagedata r:id="rId20" o:title=""/>
                    <v:path arrowok="t"/>
                  </v:shape>
                </v:group>
                <w10:wrap anchorx="page" anchory="page"/>
                <w10:anchorlock/>
              </v:group>
            </w:pict>
          </mc:Fallback>
        </mc:AlternateContent>
      </w:r>
    </w:p>
    <w:p w:rsidR="00677E12" w:rsidRPr="0018124D" w:rsidRDefault="00677E12" w:rsidP="00677E12">
      <w:pPr>
        <w:tabs>
          <w:tab w:val="left" w:pos="6096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1802648698"/>
        <w:placeholder>
          <w:docPart w:val="F62E0753757E4B03B2F1514157A2C9A9"/>
        </w:placeholder>
      </w:sdtPr>
      <w:sdtEndPr>
        <w:rPr>
          <w:b/>
        </w:rPr>
      </w:sdtEndPr>
      <w:sdtContent>
        <w:p w:rsidR="00677E12" w:rsidRPr="00F32489" w:rsidRDefault="00F32489" w:rsidP="00F32489">
          <w:pPr>
            <w:ind w:right="-28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F32489">
            <w:rPr>
              <w:rFonts w:ascii="Garamond" w:hAnsi="Garamond"/>
              <w:b/>
              <w:color w:val="FF6357"/>
              <w:sz w:val="72"/>
              <w:szCs w:val="72"/>
            </w:rPr>
            <w:t>Моя семья</w:t>
          </w:r>
        </w:p>
      </w:sdtContent>
    </w:sdt>
    <w:p w:rsidR="000A7FBE" w:rsidRDefault="000A7FBE" w:rsidP="00F32489">
      <w:pPr>
        <w:tabs>
          <w:tab w:val="left" w:pos="3060"/>
          <w:tab w:val="left" w:pos="6840"/>
        </w:tabs>
        <w:rPr>
          <w:rFonts w:ascii="Garamond" w:hAnsi="Garamond"/>
          <w:color w:val="FF6357"/>
          <w:sz w:val="28"/>
          <w:szCs w:val="28"/>
        </w:rPr>
      </w:pPr>
    </w:p>
    <w:p w:rsidR="007F5698" w:rsidRPr="00F32489" w:rsidRDefault="00F32489" w:rsidP="00F32489">
      <w:pPr>
        <w:tabs>
          <w:tab w:val="left" w:pos="3060"/>
          <w:tab w:val="left" w:pos="6840"/>
        </w:tabs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28"/>
          <w:szCs w:val="28"/>
        </w:rPr>
        <w:tab/>
      </w:r>
      <w:r w:rsidRPr="00F32489">
        <w:rPr>
          <w:rFonts w:ascii="Garamond" w:hAnsi="Garamond"/>
          <w:color w:val="FF6357"/>
          <w:sz w:val="36"/>
          <w:szCs w:val="36"/>
        </w:rPr>
        <w:t>Мама</w:t>
      </w:r>
      <w:r>
        <w:rPr>
          <w:rFonts w:ascii="Garamond" w:hAnsi="Garamond"/>
          <w:color w:val="FF6357"/>
          <w:sz w:val="36"/>
          <w:szCs w:val="36"/>
        </w:rPr>
        <w:tab/>
        <w:t>Папа</w:t>
      </w:r>
    </w:p>
    <w:p w:rsidR="00F8540D" w:rsidRPr="0018124D" w:rsidRDefault="00EB116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9040" behindDoc="1" locked="0" layoutInCell="1" allowOverlap="1" wp14:anchorId="36BE9789" wp14:editId="48C834F7">
            <wp:simplePos x="0" y="0"/>
            <wp:positionH relativeFrom="column">
              <wp:posOffset>3916680</wp:posOffset>
            </wp:positionH>
            <wp:positionV relativeFrom="paragraph">
              <wp:posOffset>17145</wp:posOffset>
            </wp:positionV>
            <wp:extent cx="1295400" cy="2058531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6992" behindDoc="1" locked="0" layoutInCell="1" allowOverlap="1" wp14:anchorId="43A4CB89" wp14:editId="24211E83">
            <wp:simplePos x="0" y="0"/>
            <wp:positionH relativeFrom="column">
              <wp:posOffset>1611630</wp:posOffset>
            </wp:positionH>
            <wp:positionV relativeFrom="paragraph">
              <wp:posOffset>16510</wp:posOffset>
            </wp:positionV>
            <wp:extent cx="1295400" cy="2058531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8540D" w:rsidP="004426FF">
      <w:pPr>
        <w:tabs>
          <w:tab w:val="left" w:pos="2200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32489" w:rsidP="00F32489">
      <w:pPr>
        <w:tabs>
          <w:tab w:val="left" w:pos="713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color w:val="FF6357"/>
          <w:sz w:val="28"/>
          <w:szCs w:val="28"/>
        </w:rPr>
        <w:tab/>
      </w: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C74449" w:rsidRDefault="00C74449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32489" w:rsidRDefault="00F32489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32489" w:rsidRPr="00F32489" w:rsidRDefault="00F32489" w:rsidP="00F32489">
      <w:pPr>
        <w:tabs>
          <w:tab w:val="left" w:pos="3240"/>
          <w:tab w:val="left" w:pos="6660"/>
        </w:tabs>
        <w:ind w:right="1700"/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28"/>
          <w:szCs w:val="28"/>
        </w:rPr>
        <w:tab/>
      </w:r>
      <w:r w:rsidRPr="00F32489">
        <w:rPr>
          <w:rFonts w:ascii="Garamond" w:hAnsi="Garamond"/>
          <w:color w:val="FF6357"/>
          <w:sz w:val="36"/>
          <w:szCs w:val="36"/>
        </w:rPr>
        <w:t>Брат</w:t>
      </w:r>
      <w:r w:rsidRPr="00F32489">
        <w:rPr>
          <w:rFonts w:ascii="Garamond" w:hAnsi="Garamond"/>
          <w:color w:val="FF6357"/>
          <w:sz w:val="36"/>
          <w:szCs w:val="36"/>
        </w:rPr>
        <w:tab/>
        <w:t>Сестра</w:t>
      </w:r>
    </w:p>
    <w:p w:rsidR="00F32489" w:rsidRPr="0018124D" w:rsidRDefault="00EB116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803136" behindDoc="1" locked="0" layoutInCell="1" allowOverlap="1" wp14:anchorId="5B866E54" wp14:editId="4F4375B7">
            <wp:simplePos x="0" y="0"/>
            <wp:positionH relativeFrom="column">
              <wp:posOffset>3916992</wp:posOffset>
            </wp:positionH>
            <wp:positionV relativeFrom="paragraph">
              <wp:posOffset>60325</wp:posOffset>
            </wp:positionV>
            <wp:extent cx="1295400" cy="2058531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801088" behindDoc="1" locked="0" layoutInCell="1" allowOverlap="1" wp14:anchorId="01CC6421" wp14:editId="192A065B">
            <wp:simplePos x="0" y="0"/>
            <wp:positionH relativeFrom="column">
              <wp:posOffset>1611630</wp:posOffset>
            </wp:positionH>
            <wp:positionV relativeFrom="paragraph">
              <wp:posOffset>60325</wp:posOffset>
            </wp:positionV>
            <wp:extent cx="1295400" cy="2058531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7B55" w:rsidRPr="0018124D" w:rsidRDefault="007F5698" w:rsidP="00B07ACC">
      <w:pPr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28"/>
          <w:szCs w:val="28"/>
        </w:rPr>
        <w:br w:type="page"/>
      </w:r>
    </w:p>
    <w:p w:rsidR="00AD7B55" w:rsidRPr="00271FD4" w:rsidRDefault="003F7CD0" w:rsidP="00CA3E5B">
      <w:pPr>
        <w:tabs>
          <w:tab w:val="left" w:pos="5245"/>
          <w:tab w:val="left" w:pos="8789"/>
        </w:tabs>
        <w:rPr>
          <w:rFonts w:ascii="Garamond" w:hAnsi="Garamond"/>
          <w:color w:val="FF6357"/>
          <w:sz w:val="28"/>
          <w:szCs w:val="28"/>
        </w:rPr>
      </w:pPr>
      <w:r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8560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2088" cy="10689336"/>
                <wp:effectExtent l="0" t="0" r="1270" b="0"/>
                <wp:wrapNone/>
                <wp:docPr id="245" name="Группа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885" cy="10689336"/>
                          <a:chOff x="2600" y="0"/>
                          <a:chExt cx="7554474" cy="10691495"/>
                        </a:xfrm>
                      </wpg:grpSpPr>
                      <wpg:grpSp>
                        <wpg:cNvPr id="243" name="Группа 243"/>
                        <wpg:cNvGrpSpPr/>
                        <wpg:grpSpPr>
                          <a:xfrm>
                            <a:off x="2600" y="0"/>
                            <a:ext cx="7554474" cy="10691495"/>
                            <a:chOff x="2600" y="0"/>
                            <a:chExt cx="7554474" cy="10691495"/>
                          </a:xfrm>
                        </wpg:grpSpPr>
                        <pic:pic xmlns:pic="http://schemas.openxmlformats.org/drawingml/2006/picture">
                          <pic:nvPicPr>
                            <pic:cNvPr id="76" name="Рисунок 7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00" y="0"/>
                              <a:ext cx="7554474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5" name="Рисунок 1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77970" y="1364776"/>
                              <a:ext cx="663575" cy="5486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6" name="Рисунок 1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469039" y="504967"/>
                              <a:ext cx="706120" cy="6432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7" name="Рисунок 16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04967" y="5117910"/>
                              <a:ext cx="709295" cy="6553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8" name="Рисунок 17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2513" y="6005015"/>
                              <a:ext cx="722630" cy="5949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2" name="Рисунок 1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29051" y="6264322"/>
                              <a:ext cx="877570" cy="6553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3" name="Рисунок 1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57600" y="8557146"/>
                              <a:ext cx="669290" cy="5111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4" name="Рисунок 1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53887" y="8557146"/>
                              <a:ext cx="764540" cy="6191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42" name="Группа 242"/>
                        <wpg:cNvGrpSpPr/>
                        <wpg:grpSpPr>
                          <a:xfrm>
                            <a:off x="1337481" y="2429301"/>
                            <a:ext cx="4823460" cy="3493827"/>
                            <a:chOff x="0" y="0"/>
                            <a:chExt cx="4823460" cy="3493827"/>
                          </a:xfrm>
                        </wpg:grpSpPr>
                        <wps:wsp>
                          <wps:cNvPr id="125" name="Прямая соединительная линия 125"/>
                          <wps:cNvCnPr/>
                          <wps:spPr>
                            <a:xfrm>
                              <a:off x="0" y="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8" name="Прямая соединительная линия 128"/>
                          <wps:cNvCnPr/>
                          <wps:spPr>
                            <a:xfrm>
                              <a:off x="0" y="49132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9" name="Прямая соединительная линия 129"/>
                          <wps:cNvCnPr/>
                          <wps:spPr>
                            <a:xfrm>
                              <a:off x="0" y="99628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4" name="Прямая соединительная линия 134"/>
                          <wps:cNvCnPr/>
                          <wps:spPr>
                            <a:xfrm>
                              <a:off x="0" y="1487606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5" name="Прямая соединительная линия 135"/>
                          <wps:cNvCnPr/>
                          <wps:spPr>
                            <a:xfrm>
                              <a:off x="0" y="199257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6" name="Прямая соединительная линия 136"/>
                          <wps:cNvCnPr/>
                          <wps:spPr>
                            <a:xfrm>
                              <a:off x="0" y="2497541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7" name="Прямая соединительная линия 137"/>
                          <wps:cNvCnPr/>
                          <wps:spPr>
                            <a:xfrm>
                              <a:off x="0" y="298886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8" name="Прямая соединительная линия 138"/>
                          <wps:cNvCnPr/>
                          <wps:spPr>
                            <a:xfrm>
                              <a:off x="0" y="349382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5" o:spid="_x0000_s1026" style="position:absolute;margin-left:0;margin-top:0;width:595.45pt;height:841.7pt;z-index:-251537920;mso-position-horizontal:center;mso-position-horizontal-relative:page;mso-position-vertical:center;mso-position-vertical-relative:page;mso-width-relative:margin;mso-height-relative:margin" coordorigin="26" coordsize="7554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">
                <v:group id="Группа 243" o:spid="_x0000_s1027" style="position:absolute;left:26;width:75544;height:106914" coordorigin="26" coordsize="7554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ncl8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skj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WdyXxgAAANwA&#10;AAAPAAAAAAAAAAAAAAAAAKoCAABkcnMvZG93bnJldi54bWxQSwUGAAAAAAQABAD6AAAAnQMAAAAA&#10;">
                  <v:shape id="Рисунок 76" o:spid="_x0000_s1028" type="#_x0000_t75" style="position:absolute;left:26;width:7554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tlAq9AAAA2wAAAA8AAABkcnMvZG93bnJldi54bWxET8sKwjAQvAv+Q1jBi2iq4oNqFBEEb8XH&#10;ByzN2habTWmirX69EQQPcxjmxay3rSnFk2pXWFYwHkUgiFOrC84UXC+H4RKE88gaS8uk4EUOtptu&#10;Z42xtg2f6Hn2mQgl7GJUkHtfxVK6NCeDbmQr4qDdbG3QB1pnUtfYhHJTykkUzaXBgsNCjhXtc0rv&#10;54dRkCTjpJksqhlP3/tlYwepDFCq32t3KxCeWv83/9JHrWAxh++X8APk5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Lm2UCr0AAADbAAAADwAAAAAAAAAAAAAAAACfAgAAZHJz&#10;L2Rvd25yZXYueG1sUEsFBgAAAAAEAAQA9wAAAIkDAAAAAA==&#10;">
                    <v:imagedata r:id="rId14" o:title=""/>
                    <v:path arrowok="t"/>
                  </v:shape>
                  <v:shape id="Рисунок 165" o:spid="_x0000_s1029" type="#_x0000_t75" style="position:absolute;left:62779;top:13647;width:6636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4drLEAAAA3AAAAA8AAABkcnMvZG93bnJldi54bWxET0trwkAQvhf8D8sIXkqziaS2RFcpQkUv&#10;QrUteBuy0yQ0Oxuym4f/3hUKvc3H95zVZjS16Kl1lWUFSRSDIM6trrhQ8Hl+f3oF4TyyxtoyKbiS&#10;g8168rDCTNuBP6g/+UKEEHYZKii9bzIpXV6SQRfZhjhwP7Y16ANsC6lbHEK4qeU8jhfSYMWhocSG&#10;tiXlv6fOKKhemsfd9hsP6bmou/SSJPvj8KXUbDq+LUF4Gv2/+M+912H+4hnuz4QL5Po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P4drLEAAAA3AAAAA8AAAAAAAAAAAAAAAAA&#10;nwIAAGRycy9kb3ducmV2LnhtbFBLBQYAAAAABAAEAPcAAACQAwAAAAA=&#10;">
                    <v:imagedata r:id="rId42" o:title=""/>
                    <v:path arrowok="t"/>
                  </v:shape>
                  <v:shape id="Рисунок 166" o:spid="_x0000_s1030" type="#_x0000_t75" style="position:absolute;left:64690;top:5049;width:7061;height:6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qn4nDAAAA3AAAAA8AAABkcnMvZG93bnJldi54bWxET01rwkAQvQv9D8sUvOkmHmIbXUUKhVaF&#10;ohW9DtkxCWZnY3bV9d+7hYK3ebzPmc6DacSVOldbVpAOExDEhdU1lwp2v5+DNxDOI2tsLJOCOzmY&#10;z156U8y1vfGGrltfihjCLkcFlfdtLqUrKjLohrYljtzRdgZ9hF0pdYe3GG4aOUqSTBqsOTZU2NJH&#10;RcVpezEKDgcfFm4V3pf7dTpO9j/p9+bcKNV/DYsJCE/BP8X/7i8d52cZ/D0TL5C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uqficMAAADcAAAADwAAAAAAAAAAAAAAAACf&#10;AgAAZHJzL2Rvd25yZXYueG1sUEsFBgAAAAAEAAQA9wAAAI8DAAAAAA==&#10;">
                    <v:imagedata r:id="rId43" o:title=""/>
                    <v:path arrowok="t"/>
                  </v:shape>
                  <v:shape id="Рисунок 167" o:spid="_x0000_s1031" type="#_x0000_t75" style="position:absolute;left:5049;top:51179;width:7093;height:6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WGvvFAAAA3AAAAA8AAABkcnMvZG93bnJldi54bWxET0trwkAQvhf8D8sIXopuLEXb6CqiSL1Y&#10;fFT0OM1Ok2B2NmZXTf31XUHobT6+5wzHtSnEhSqXW1bQ7UQgiBOrc04VfG3n7TcQziNrLCyTgl9y&#10;MB41noYYa3vlNV02PhUhhF2MCjLvy1hKl2Rk0HVsSRy4H1sZ9AFWqdQVXkO4KeRLFPWkwZxDQ4Yl&#10;TTNKjpuzUZB/m+dVtLN6uZ99fJ76k9fF7f2gVKtZTwYgPNX+X/xwL3SY3+vD/ZlwgR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1hr7xQAAANwAAAAPAAAAAAAAAAAAAAAA&#10;AJ8CAABkcnMvZG93bnJldi54bWxQSwUGAAAAAAQABAD3AAAAkQMAAAAA&#10;">
                    <v:imagedata r:id="rId44" o:title=""/>
                    <v:path arrowok="t"/>
                  </v:shape>
                  <v:shape id="Рисунок 178" o:spid="_x0000_s1032" type="#_x0000_t75" style="position:absolute;left:8325;top:60050;width:7226;height:5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Rq+vFAAAA3AAAAA8AAABkcnMvZG93bnJldi54bWxEj0FrAkEMhe+C/2GI0IvobKVUWR3FWoTa&#10;m7biNezE2cWdzLIz1W1/fXMQvCW8l/e+LFadr9WV2lgFNvA8zkARF8FW7Ax8f21HM1AxIVusA5OB&#10;X4qwWvZ7C8xtuPGerofklIRwzNFAmVKTax2LkjzGcWiIRTuH1mOStXXatniTcF/rSZa9ao8VS0OJ&#10;DW1KKi6HH29gujvxcFvHtPFvk097fHf7lz9nzNOgW89BJerSw3y//rCCPxVaeUYm0M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UavrxQAAANwAAAAPAAAAAAAAAAAAAAAA&#10;AJ8CAABkcnMvZG93bnJldi54bWxQSwUGAAAAAAQABAD3AAAAkQMAAAAA&#10;">
                    <v:imagedata r:id="rId45" o:title=""/>
                    <v:path arrowok="t"/>
                  </v:shape>
                  <v:shape id="Рисунок 192" o:spid="_x0000_s1033" type="#_x0000_t75" style="position:absolute;left:21290;top:62643;width:8776;height:6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xSUbBAAAA3AAAAA8AAABkcnMvZG93bnJldi54bWxET8lqwzAQvQf6D2IKucVyfQiJE8WUgqH0&#10;UpKWnAdrvFBr5Eqqo+bro0Cht3m8dfZVNKOYyfnBsoKnLAdB3Fg9cKfg86NebUD4gKxxtEwKfslD&#10;dXhY7LHU9sJHmk+hEymEfYkK+hCmUkrf9GTQZ3YiTlxrncGQoOukdnhJ4WaURZ6vpcGBU0OPE730&#10;1HydfoyCM3Z6U6P7Hrbv17fCxnbOY6vU8jE+70AEiuFf/Od+1Wn+toD7M+kCeb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UxSUbBAAAA3AAAAA8AAAAAAAAAAAAAAAAAnwIA&#10;AGRycy9kb3ducmV2LnhtbFBLBQYAAAAABAAEAPcAAACNAwAAAAA=&#10;">
                    <v:imagedata r:id="rId46" o:title=""/>
                    <v:path arrowok="t"/>
                  </v:shape>
                  <v:shape id="Рисунок 193" o:spid="_x0000_s1034" type="#_x0000_t75" style="position:absolute;left:36576;top:85571;width:6692;height:5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znlPDAAAA3AAAAA8AAABkcnMvZG93bnJldi54bWxET01rwkAQvRf6H5YReqsbK5QaXUWFtoKI&#10;RD3obciOm2B2NmQ3mv57Vyh4m8f7nMmss5W4UuNLxwoG/QQEce50yUbBYf/9/gXCB2SNlWNS8Ece&#10;ZtPXlwmm2t04o+suGBFD2KeooAihTqX0eUEWfd/VxJE7u8ZiiLAxUjd4i+G2kh9J8iktlhwbCqxp&#10;WVB+2bVWwTrb/q7MYnloh5vFz/7kXYvmqNRbr5uPQQTqwlP8717pOH80hMcz8QI5v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fOeU8MAAADcAAAADwAAAAAAAAAAAAAAAACf&#10;AgAAZHJzL2Rvd25yZXYueG1sUEsFBgAAAAAEAAQA9wAAAI8DAAAAAA==&#10;">
                    <v:imagedata r:id="rId47" o:title=""/>
                    <v:path arrowok="t"/>
                  </v:shape>
                  <v:shape id="Рисунок 194" o:spid="_x0000_s1035" type="#_x0000_t75" style="position:absolute;left:46538;top:85571;width:7646;height:6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Zih/FAAAA3AAAAA8AAABkcnMvZG93bnJldi54bWxET01rwkAQvRf8D8sIvdWNUopNXUXFQi1B&#10;ie1Bb0N2TKLZ2ZBdk/Tfu4VCb/N4nzNb9KYSLTWutKxgPIpAEGdWl5wr+P56f5qCcB5ZY2WZFPyQ&#10;g8V88DDDWNuOU2oPPhchhF2MCgrv61hKlxVk0I1sTRy4s20M+gCbXOoGuxBuKjmJohdpsOTQUGBN&#10;64Ky6+FmFBw3SXfef273LZ2SS5qsk+Nqlyn1OOyXbyA89f5f/Of+0GH+6zP8PhMukP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mYofxQAAANwAAAAPAAAAAAAAAAAAAAAA&#10;AJ8CAABkcnMvZG93bnJldi54bWxQSwUGAAAAAAQABAD3AAAAkQMAAAAA&#10;">
                    <v:imagedata r:id="rId48" o:title=""/>
                    <v:path arrowok="t"/>
                  </v:shape>
                </v:group>
                <v:group id="Группа 242" o:spid="_x0000_s1036" style="position:absolute;left:13374;top:24293;width:48235;height:34938" coordsize="48234,349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RV5D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Hykc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VeQzFAAAA3AAA&#10;AA8AAAAAAAAAAAAAAAAAqgIAAGRycy9kb3ducmV2LnhtbFBLBQYAAAAABAAEAPoAAACcAwAAAAA=&#10;">
                  <v:line id="Прямая соединительная линия 125" o:spid="_x0000_s1037" style="position:absolute;visibility:visible;mso-wrap-style:square" from="0,0" to="4823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9qTiMIAAADcAAAADwAAAGRycy9kb3ducmV2LnhtbERPTYvCMBC9L+x/CLOwN0110ZVqFBFc&#10;9iSo68Hb0IxNtZnUJrb13xtB2Ns83ufMFp0tRUO1LxwrGPQTEMSZ0wXnCv72694EhA/IGkvHpOBO&#10;Hhbz97cZptq1vKVmF3IRQ9inqMCEUKVS+syQRd93FXHkTq62GCKsc6lrbGO4LeUwScbSYsGxwWBF&#10;K0PZZXezCq6YrckeDz9N0prma3yqNt/no1KfH91yCiJQF/7FL/evjvOHI3g+Ey+Q8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9qTiM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28" o:spid="_x0000_s1038" style="position:absolute;visibility:visible;mso-wrap-style:square" from="0,4913" to="48234,4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ds8FsUAAADcAAAADwAAAGRycy9kb3ducmV2LnhtbESPQWvCQBCF70L/wzJCb2ajBSupq5SC&#10;0lNBqwdvQ3bMps3Oxuw2Sf+9cyj0NsN789436+3oG9VTF+vABuZZDoq4DLbmysDpczdbgYoJ2WIT&#10;mAz8UoTt5mGyxsKGgQ/UH1OlJIRjgQZcSm2hdSwdeYxZaIlFu4bOY5K1q7TtcJBw3+hFni+1x5ql&#10;wWFLb47K7+OPN3DDckf+ct73+eD6p+W1/Xj+uhjzOB1fX0AlGtO/+e/63Qr+QmjlGZlAb+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ds8Fs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129" o:spid="_x0000_s1039" style="position:absolute;visibility:visible;mso-wrap-style:square" from="0,9962" to="48234,99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peZjcIAAADcAAAADwAAAGRycy9kb3ducmV2LnhtbERPTYvCMBC9L+x/CLOwN011QddqFBFc&#10;9iSo68Hb0IxNtZnUJrb13xtB2Ns83ufMFp0tRUO1LxwrGPQTEMSZ0wXnCv726943CB+QNZaOScGd&#10;PCzm728zTLVreUvNLuQihrBPUYEJoUql9Jkhi77vKuLInVxtMURY51LX2MZwW8phkoykxYJjg8GK&#10;Voayy+5mFVwxW5M9Hn6apDXN1+hUbcbno1KfH91yCiJQF/7FL/evjvOHE3g+Ey+Q8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peZjc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34" o:spid="_x0000_s1040" style="position:absolute;visibility:visible;mso-wrap-style:square" from="0,14876" to="48234,148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U+gzsIAAADcAAAADwAAAGRycy9kb3ducmV2LnhtbERPS4vCMBC+L+x/CLOwN0194Eo1iggu&#10;exLU9eBtaMam2kxqk23rvzeCsLf5+J4zX3a2FA3VvnCsYNBPQBBnThecK/g9bHpTED4gaywdk4I7&#10;eVgu3t/mmGrX8o6afchFDGGfogITQpVK6TNDFn3fVcSRO7vaYoiwzqWusY3htpTDJJlIiwXHBoMV&#10;rQ1l1/2fVXDDbEP2dPxuktY0o8m52n5dTkp9fnSrGYhAXfgXv9w/Os4fjeH5TLxALh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U+gzs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35" o:spid="_x0000_s1041" style="position:absolute;visibility:visible;mso-wrap-style:square" from="0,19925" to="48234,199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gMFVcIAAADcAAAADwAAAGRycy9kb3ducmV2LnhtbERPTYvCMBC9L+x/CLOwN01VdKUaRQSX&#10;PQnqevA2NGNTbSa1ybb13xtB2Ns83ufMl50tRUO1LxwrGPQTEMSZ0wXnCn4Pm94UhA/IGkvHpOBO&#10;HpaL97c5ptq1vKNmH3IRQ9inqMCEUKVS+syQRd93FXHkzq62GCKsc6lrbGO4LeUwSSbSYsGxwWBF&#10;a0PZdf9nFdww25A9Hb+bpDXNaHKutl+Xk1KfH91qBiJQF/7FL/ePjvNHY3g+Ey+Qi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gMFVc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36" o:spid="_x0000_s1042" style="position:absolute;visibility:visible;mso-wrap-style:square" from="0,24975" to="48234,249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tGbIsEAAADcAAAADwAAAGRycy9kb3ducmV2LnhtbERPS4vCMBC+L+x/CLPgbU1VqEvXKLKg&#10;eBJ8HbwNzdhUm0m3iW33328Ewdt8fM+ZLXpbiZYaXzpWMBomIIhzp0suFBwPq88vED4ga6wck4I/&#10;8rCYv7/NMNOu4x21+1CIGMI+QwUmhDqT0ueGLPqhq4kjd3GNxRBhU0jdYBfDbSXHSZJKiyXHBoM1&#10;/RjKb/u7VfCL+Yrs+bRuk860k/RSb6fXs1KDj375DSJQH17ip3uj4/xJCo9n4gVy/g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O0ZsiwQAAANwAAAAPAAAAAAAAAAAAAAAA&#10;AKECAABkcnMvZG93bnJldi54bWxQSwUGAAAAAAQABAD5AAAAjwMAAAAA&#10;" strokecolor="#5b9bd5 [3204]" strokeweight=".5pt">
                    <v:stroke joinstyle="miter"/>
                  </v:line>
                  <v:line id="Прямая соединительная линия 137" o:spid="_x0000_s1043" style="position:absolute;visibility:visible;mso-wrap-style:square" from="0,29888" to="48234,298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Z0+ucMAAADcAAAADwAAAGRycy9kb3ducmV2LnhtbERPTWvCQBC9C/0PyxS86aYGYkldRQop&#10;ngqm9uBtyI7Z1OxszG6T9N+7hUJv83ifs9lNthUD9b5xrOBpmYAgrpxuuFZw+igWzyB8QNbYOiYF&#10;P+Rht32YbTDXbuQjDWWoRQxhn6MCE0KXS+krQxb90nXEkbu43mKIsK+l7nGM4baVqyTJpMWGY4PB&#10;jl4NVdfy2yq4YVWQPX++DclohjS7dO/rr7NS88dp/wIi0BT+xX/ug47z0zX8PhMvkNs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GdPrnDAAAA3A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138" o:spid="_x0000_s1044" style="position:absolute;visibility:visible;mso-wrap-style:square" from="0,34938" to="48234,349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Kqy8QAAADcAAAADwAAAGRycy9kb3ducmV2LnhtbESPQWvCQBCF74X+h2UEb3VjBVuiq0hB&#10;8STU2oO3ITtmo9nZNLsm8d93DoXeZnhv3vtmuR58rTpqYxXYwHSSgSIugq24NHD62r68g4oJ2WId&#10;mAw8KMJ69fy0xNyGnj+pO6ZSSQjHHA24lJpc61g48hgnoSEW7RJaj0nWttS2xV7Cfa1fs2yuPVYs&#10;DQ4b+nBU3I53b+AHiy358/euy3rXzeaX5vB2PRszHg2bBahEQ/o3/13vreDPhFaekQn06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AqrLxAAAANw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p w:rsidR="00AD7B55" w:rsidRPr="00271FD4" w:rsidRDefault="00AD7B55" w:rsidP="00B22643">
      <w:pPr>
        <w:tabs>
          <w:tab w:val="left" w:pos="2985"/>
          <w:tab w:val="left" w:pos="3855"/>
        </w:tabs>
        <w:rPr>
          <w:rFonts w:ascii="Garamond" w:hAnsi="Garamond"/>
          <w:color w:val="FF6357"/>
          <w:sz w:val="28"/>
          <w:szCs w:val="28"/>
        </w:rPr>
      </w:pPr>
    </w:p>
    <w:p w:rsidR="00AD7B55" w:rsidRPr="00B07ACC" w:rsidRDefault="0022222A" w:rsidP="00B07ACC">
      <w:pPr>
        <w:ind w:right="-1"/>
        <w:jc w:val="center"/>
        <w:rPr>
          <w:rFonts w:ascii="Garamond" w:hAnsi="Garamond"/>
          <w:b/>
          <w:color w:val="FF6357"/>
          <w:sz w:val="72"/>
          <w:szCs w:val="72"/>
        </w:rPr>
      </w:pPr>
      <w:sdt>
        <w:sdtPr>
          <w:rPr>
            <w:rFonts w:ascii="Garamond" w:hAnsi="Garamond"/>
            <w:b/>
            <w:color w:val="FF6357"/>
            <w:sz w:val="72"/>
            <w:szCs w:val="72"/>
          </w:rPr>
          <w:id w:val="2017659341"/>
          <w:placeholder>
            <w:docPart w:val="4D55EF10E5B14A36A4C54015F1D9102D"/>
          </w:placeholder>
        </w:sdtPr>
        <w:sdtEndPr/>
        <w:sdtContent>
          <w:r w:rsidR="00B07ACC">
            <w:rPr>
              <w:rFonts w:ascii="Garamond" w:hAnsi="Garamond"/>
              <w:b/>
              <w:color w:val="FF6357"/>
              <w:sz w:val="72"/>
              <w:szCs w:val="72"/>
            </w:rPr>
            <w:t>Моё хобби</w:t>
          </w:r>
        </w:sdtContent>
      </w:sdt>
    </w:p>
    <w:p w:rsidR="006B0A8E" w:rsidRPr="0018124D" w:rsidRDefault="006B0A8E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B07ACC" w:rsidTr="00B07ACC">
        <w:tc>
          <w:tcPr>
            <w:tcW w:w="7796" w:type="dxa"/>
          </w:tcPr>
          <w:p w:rsidR="00B07ACC" w:rsidRPr="00B07ACC" w:rsidRDefault="00B07ACC" w:rsidP="00B07ACC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291135" w:rsidRPr="0018124D" w:rsidRDefault="00291135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6B0A8E" w:rsidRPr="00271FD4" w:rsidRDefault="006B0A8E" w:rsidP="003A5FC0">
      <w:pPr>
        <w:tabs>
          <w:tab w:val="left" w:pos="1113"/>
          <w:tab w:val="left" w:pos="8789"/>
        </w:tabs>
        <w:ind w:right="1416"/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36"/>
          <w:szCs w:val="36"/>
        </w:rPr>
        <w:br w:type="page"/>
      </w:r>
      <w:r w:rsidR="003F7CD0"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82656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49" name="Группа 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47" name="Группа 247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89" name="Рисунок 8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8" name="Рисунок 2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66782" y="7902054"/>
                              <a:ext cx="1855470" cy="11499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46" name="Группа 246"/>
                        <wpg:cNvGrpSpPr/>
                        <wpg:grpSpPr>
                          <a:xfrm>
                            <a:off x="1351128" y="2442949"/>
                            <a:ext cx="4824000" cy="3493827"/>
                            <a:chOff x="0" y="0"/>
                            <a:chExt cx="4824000" cy="3493827"/>
                          </a:xfrm>
                        </wpg:grpSpPr>
                        <wps:wsp>
                          <wps:cNvPr id="195" name="Прямая соединительная линия 195"/>
                          <wps:cNvCnPr/>
                          <wps:spPr>
                            <a:xfrm>
                              <a:off x="0" y="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6" name="Прямая соединительная линия 196"/>
                          <wps:cNvCnPr/>
                          <wps:spPr>
                            <a:xfrm>
                              <a:off x="0" y="49132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7" name="Прямая соединительная линия 197"/>
                          <wps:cNvCnPr/>
                          <wps:spPr>
                            <a:xfrm>
                              <a:off x="0" y="996287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8" name="Прямая соединительная линия 198"/>
                          <wps:cNvCnPr/>
                          <wps:spPr>
                            <a:xfrm>
                              <a:off x="0" y="1501254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9" name="Прямая соединительная линия 199"/>
                          <wps:cNvCnPr/>
                          <wps:spPr>
                            <a:xfrm>
                              <a:off x="0" y="1992573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0" name="Прямая соединительная линия 200"/>
                          <wps:cNvCnPr/>
                          <wps:spPr>
                            <a:xfrm>
                              <a:off x="0" y="2497541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1" name="Прямая соединительная линия 201"/>
                          <wps:cNvCnPr/>
                          <wps:spPr>
                            <a:xfrm>
                              <a:off x="0" y="298886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2" name="Прямая соединительная линия 202"/>
                          <wps:cNvCnPr/>
                          <wps:spPr>
                            <a:xfrm>
                              <a:off x="0" y="3493827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9" o:spid="_x0000_s1026" style="position:absolute;margin-left:0;margin-top:0;width:595.3pt;height:841.9pt;z-index:-251533824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">
                <v:group id="Группа 247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WLal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eLu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li2pTFAAAA3AAA&#10;AA8AAAAAAAAAAAAAAAAAqgIAAGRycy9kb3ducmV2LnhtbFBLBQYAAAAABAAEAPoAAACcAwAAAAA=&#10;">
                  <v:shape id="Рисунок 89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ncF/BAAAA2wAAAA8AAABkcnMvZG93bnJldi54bWxET8uKwjAU3Qv+Q7iCGxlTHXRqp6mIMOCu&#10;+PiAS3NtyzQ3pYm2ztebAcHFWRzOi5NuB9OIO3WutqxgMY9AEBdW11wquJx/PmIQziNrbCyTggc5&#10;2GbjUYqJtj0f6X7ypQgl7BJUUHnfJlK6oiKDbm5b4qBdbWfQB9qVUnfYh3LTyGUUraXBmsNChS3t&#10;Kyp+TzejIM8Xeb/8alf8+bePezsrZIBS08mw+wbhafBv8yt90AriDfx/CT9AZk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oncF/BAAAA2wAAAA8AAAAAAAAAAAAAAAAAnwIA&#10;AGRycy9kb3ducmV2LnhtbFBLBQYAAAAABAAEAPcAAACNAwAAAAA=&#10;">
                    <v:imagedata r:id="rId14" o:title=""/>
                    <v:path arrowok="t"/>
                  </v:shape>
                  <v:shape id="Рисунок 228" o:spid="_x0000_s1029" type="#_x0000_t75" style="position:absolute;left:37667;top:79020;width:18555;height:11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kZBXDAAAA3AAAAA8AAABkcnMvZG93bnJldi54bWxET91qwjAUvh/4DuEI3gxNLWNoNYoIkyGM&#10;YfUBjs1pU21OSpPZbk+/XAx2+fH9r7eDbcSDOl87VjCfJSCIC6drrhRczm/TBQgfkDU2jknBN3nY&#10;bkZPa8y06/lEjzxUIoawz1CBCaHNpPSFIYt+5lriyJWusxgi7CqpO+xjuG1kmiSv0mLNscFgS3tD&#10;xT3/sgp25fHj4G7mmPfltfp5CcvP9Hmp1GQ87FYgAg3hX/znftcK0jSujWfiEZC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yRkFcMAAADcAAAADwAAAAAAAAAAAAAAAACf&#10;AgAAZHJzL2Rvd25yZXYueG1sUEsFBgAAAAAEAAQA9wAAAI8DAAAAAA==&#10;">
                    <v:imagedata r:id="rId50" o:title=""/>
                    <v:path arrowok="t"/>
                  </v:shape>
                </v:group>
                <v:group id="Группа 246" o:spid="_x0000_s1030" style="position:absolute;left:13511;top:24429;width:48240;height:34938" coordsize="48240,349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i5/D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Yufw/FAAAA3AAA&#10;AA8AAAAAAAAAAAAAAAAAqgIAAGRycy9kb3ducmV2LnhtbFBLBQYAAAAABAAEAPoAAACcAwAAAAA=&#10;">
                  <v:line id="Прямая соединительная линия 195" o:spid="_x0000_s1031" style="position:absolute;visibility:visible;mso-wrap-style:square" from="0,0" to="48240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Vab8IAAADcAAAADwAAAGRycy9kb3ducmV2LnhtbERPyWrDMBC9F/oPYgq9NXJbsrlWQgkk&#10;5FTIdshtsMaWW2vkWIrt/n1VCOQ2j7dOthxsLTpqfeVYwesoAUGcO11xqeB4WL/MQPiArLF2TAp+&#10;ycNy8fiQYapdzzvq9qEUMYR9igpMCE0qpc8NWfQj1xBHrnCtxRBhW0rdYh/DbS3fkmQiLVYcGww2&#10;tDKU/+yvVsEF8zXZ82nTJb3p3idF8zX9Piv1/DR8foAINIS7+Obe6jh/Pob/Z+IFcvE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GVab8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96" o:spid="_x0000_s1032" style="position:absolute;visibility:visible;mso-wrap-style:square" from="0,4913" to="48240,4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fEGMMAAADcAAAADwAAAGRycy9kb3ducmV2LnhtbERPTWvCQBC9C/0PyxR6q5sqpG2aVYqg&#10;9FSo2oO3ITvJRrOzMbsm6b/vCoK3ebzPyZejbURPna8dK3iZJiCIC6drrhTsd+vnNxA+IGtsHJOC&#10;P/KwXDxMcsy0G/iH+m2oRAxhn6ECE0KbSekLQxb91LXEkStdZzFE2FVSdzjEcNvIWZKk0mLNscFg&#10;SytDxWl7sQrOWKzJHn43fTKYfp6W7ffr8aDU0+P4+QEi0Bju4pv7S8f57ylcn4kXyMU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i3xBjDAAAA3A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197" o:spid="_x0000_s1033" style="position:absolute;visibility:visible;mso-wrap-style:square" from="0,9962" to="48240,99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/thg8IAAADcAAAADwAAAGRycy9kb3ducmV2LnhtbERPTYvCMBC9C/6HMII3TV1B12oUWXDx&#10;tLC6HrwNzdhUm0ltsm3995sFwds83uesNp0tRUO1LxwrmIwTEMSZ0wXnCn6Ou9E7CB+QNZaOScGD&#10;PGzW/d4KU+1a/qbmEHIRQ9inqMCEUKVS+syQRT92FXHkLq62GCKsc6lrbGO4LeVbksykxYJjg8GK&#10;Pgxlt8OvVXDHbEf2fPpsktY009ml+ppfz0oNB912CSJQF17ip3uv4/zFHP6fiRfI9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/thg8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98" o:spid="_x0000_s1034" style="position:absolute;visibility:visible;mso-wrap-style:square" from="0,15012" to="48240,15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mT18cUAAADcAAAADwAAAGRycy9kb3ducmV2LnhtbESPT2/CMAzF70h8h8hIu0E6JjHWEdCE&#10;xMRpEn924GY1punWOF2TteXbzwek3Wy95/d+Xm0GX6uO2lgFNvA4y0ARF8FWXBo4n3bTJaiYkC3W&#10;gcnAjSJs1uPRCnMbej5Qd0ylkhCOORpwKTW51rFw5DHOQkMs2jW0HpOsbalti72E+1rPs2yhPVYs&#10;DQ4b2joqvo+/3sAPFjvyl8/3Lutd97S4Nh/PXxdjHibD2yuoREP6N9+v91bwX4RWnpEJ9Po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mT18c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199" o:spid="_x0000_s1035" style="position:absolute;visibility:visible;mso-wrap-style:square" from="0,19925" to="48240,199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ShQasIAAADcAAAADwAAAGRycy9kb3ducmV2LnhtbERPS4vCMBC+L/gfwgh7W1MVXK1GkQVl&#10;Twu+Dt6GZmyqzaTbxLb7740g7G0+vucsVp0tRUO1LxwrGA4SEMSZ0wXnCo6HzccUhA/IGkvHpOCP&#10;PKyWvbcFptq1vKNmH3IRQ9inqMCEUKVS+syQRT9wFXHkLq62GCKsc6lrbGO4LeUoSSbSYsGxwWBF&#10;X4ay2/5uFfxitiF7Pm2bpDXNeHKpfj6vZ6Xe+916DiJQF/7FL/e3jvNnM3g+Ey+Qy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ShQas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200" o:spid="_x0000_s1036" style="position:absolute;visibility:visible;mso-wrap-style:square" from="0,24975" to="48240,249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z0NDMIAAADcAAAADwAAAGRycy9kb3ducmV2LnhtbESPT4vCMBTE74LfIbyFvWm6CrpUo4jg&#10;4mnBP3vw9mieTbV5qU22rd/eCILHYWZ+w8yXnS1FQ7UvHCv4GiYgiDOnC84VHA+bwTcIH5A1lo5J&#10;wZ08LBf93hxT7VreUbMPuYgQ9ikqMCFUqZQ+M2TRD11FHL2zqy2GKOtc6hrbCLelHCXJRFosOC4Y&#10;rGhtKLvu/62CG2Ybsqe/nyZpTTOenKvf6eWk1OdHt5qBCNSFd/jV3moFkQjPM/EIyM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z0NDM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201" o:spid="_x0000_s1037" style="position:absolute;visibility:visible;mso-wrap-style:square" from="0,29888" to="48240,298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Gol8QAAADcAAAADwAAAGRycy9kb3ducmV2LnhtbESPQWsCMRSE7wX/Q3hCbzVRwcpqFBEU&#10;T4VaPXh7bJ6b1c3Luom723/fFAo9DjPzDbNc964SLTWh9KxhPFIgiHNvSi40nL52b3MQISIbrDyT&#10;hm8KsF4NXpaYGd/xJ7XHWIgE4ZChBhtjnUkZcksOw8jXxMm7+sZhTLIppGmwS3BXyYlSM+mw5LRg&#10;saatpfx+fDoND8x35C7nfas6205n1/rj/XbR+nXYbxYgIvXxP/zXPhgNEzWG3zPpCMjV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caiXxAAAANw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202" o:spid="_x0000_s1038" style="position:absolute;visibility:visible;mso-wrap-style:square" from="0,34938" to="48240,349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KM24MQAAADcAAAADwAAAGRycy9kb3ducmV2LnhtbESPQWsCMRSE7wX/Q3hCbzVxBSurUURQ&#10;PBVq24O3x+a5Wd28rJu4u/33TaHQ4zAz3zCrzeBq0VEbKs8aphMFgrjwpuJSw+fH/mUBIkRkg7Vn&#10;0vBNATbr0dMKc+N7fqfuFEuRIBxy1GBjbHIpQ2HJYZj4hjh5F986jEm2pTQt9gnuapkpNZcOK04L&#10;FhvaWSpup4fTcMdiT+78dehUb7vZ/NK8vV7PWj+Ph+0SRKQh/of/2kejIVMZ/J5JR0C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ozbgxAAAANw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  <w:r w:rsidR="00D9687D" w:rsidRPr="00271FD4">
        <w:rPr>
          <w:rFonts w:ascii="Garamond" w:hAnsi="Garamond"/>
          <w:color w:val="FF6357"/>
          <w:sz w:val="28"/>
          <w:szCs w:val="28"/>
        </w:rPr>
        <w:tab/>
      </w:r>
    </w:p>
    <w:p w:rsidR="00881AB4" w:rsidRPr="00A40310" w:rsidRDefault="00881AB4" w:rsidP="006B0A8E">
      <w:pPr>
        <w:tabs>
          <w:tab w:val="left" w:pos="2268"/>
          <w:tab w:val="left" w:pos="8789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1476639357"/>
        <w:placeholder>
          <w:docPart w:val="4D55EF10E5B14A36A4C54015F1D9102D"/>
        </w:placeholder>
      </w:sdtPr>
      <w:sdtEndPr>
        <w:rPr>
          <w:b/>
        </w:rPr>
      </w:sdtEndPr>
      <w:sdtContent>
        <w:p w:rsidR="006B0A8E" w:rsidRPr="0015449A" w:rsidRDefault="0015449A" w:rsidP="0015449A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>Мои цели</w:t>
          </w:r>
        </w:p>
      </w:sdtContent>
    </w:sdt>
    <w:p w:rsidR="00881AB4" w:rsidRPr="0018124D" w:rsidRDefault="00881AB4" w:rsidP="00881AB4">
      <w:pPr>
        <w:ind w:right="2550"/>
        <w:rPr>
          <w:rFonts w:ascii="Garamond" w:hAnsi="Garamond"/>
          <w:color w:val="FF6357"/>
          <w:sz w:val="36"/>
          <w:szCs w:val="36"/>
        </w:rPr>
      </w:pP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15449A" w:rsidTr="002D66C6">
        <w:tc>
          <w:tcPr>
            <w:tcW w:w="7796" w:type="dxa"/>
          </w:tcPr>
          <w:p w:rsidR="0015449A" w:rsidRPr="00A40310" w:rsidRDefault="0015449A" w:rsidP="002D66C6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6B0A8E" w:rsidRPr="0018124D" w:rsidRDefault="006B0A8E" w:rsidP="00291135">
      <w:pPr>
        <w:tabs>
          <w:tab w:val="left" w:pos="2268"/>
          <w:tab w:val="left" w:pos="8789"/>
        </w:tabs>
        <w:spacing w:line="276" w:lineRule="auto"/>
        <w:rPr>
          <w:rFonts w:ascii="Garamond" w:hAnsi="Garamond"/>
          <w:color w:val="FF6357"/>
          <w:sz w:val="36"/>
          <w:szCs w:val="36"/>
        </w:rPr>
      </w:pPr>
    </w:p>
    <w:p w:rsidR="00291135" w:rsidRPr="0018124D" w:rsidRDefault="00291135" w:rsidP="00742514">
      <w:pPr>
        <w:spacing w:line="360" w:lineRule="auto"/>
        <w:ind w:right="-108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D9687D">
      <w:pPr>
        <w:tabs>
          <w:tab w:val="left" w:pos="2127"/>
        </w:tabs>
        <w:ind w:right="1841"/>
        <w:rPr>
          <w:rFonts w:ascii="Garamond" w:hAnsi="Garamond"/>
          <w:color w:val="FF6357"/>
          <w:sz w:val="36"/>
          <w:szCs w:val="36"/>
        </w:rPr>
      </w:pPr>
    </w:p>
    <w:p w:rsidR="0015449A" w:rsidRDefault="0015449A">
      <w:pPr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36"/>
          <w:szCs w:val="36"/>
        </w:rPr>
        <w:br w:type="page"/>
      </w:r>
    </w:p>
    <w:p w:rsidR="00271FD4" w:rsidRPr="00271FD4" w:rsidRDefault="00271FD4" w:rsidP="003146CA">
      <w:pPr>
        <w:tabs>
          <w:tab w:val="left" w:pos="2127"/>
        </w:tabs>
        <w:ind w:right="1841"/>
        <w:rPr>
          <w:rFonts w:ascii="Garamond" w:hAnsi="Garamond"/>
          <w:color w:val="FF6357"/>
          <w:sz w:val="28"/>
          <w:szCs w:val="28"/>
        </w:rPr>
      </w:pPr>
    </w:p>
    <w:p w:rsidR="0015449A" w:rsidRPr="00271FD4" w:rsidRDefault="00271FD4" w:rsidP="003146CA">
      <w:pPr>
        <w:tabs>
          <w:tab w:val="left" w:pos="2127"/>
        </w:tabs>
        <w:ind w:right="1841"/>
        <w:rPr>
          <w:rFonts w:ascii="Garamond" w:hAnsi="Garamond"/>
          <w:color w:val="FF6357"/>
          <w:sz w:val="28"/>
          <w:szCs w:val="28"/>
        </w:rPr>
      </w:pPr>
      <w:r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84704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38400" cy="10663200"/>
                <wp:effectExtent l="0" t="0" r="5715" b="5080"/>
                <wp:wrapNone/>
                <wp:docPr id="253" name="Группа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8400" cy="10663188"/>
                          <a:chOff x="0" y="6"/>
                          <a:chExt cx="7538085" cy="10662908"/>
                        </a:xfrm>
                      </wpg:grpSpPr>
                      <wpg:grpSp>
                        <wpg:cNvPr id="250" name="Группа 250"/>
                        <wpg:cNvGrpSpPr/>
                        <wpg:grpSpPr>
                          <a:xfrm>
                            <a:off x="0" y="6"/>
                            <a:ext cx="7538085" cy="10662908"/>
                            <a:chOff x="0" y="6"/>
                            <a:chExt cx="7538085" cy="10662908"/>
                          </a:xfrm>
                        </wpg:grpSpPr>
                        <pic:pic xmlns:pic="http://schemas.openxmlformats.org/drawingml/2006/picture">
                          <pic:nvPicPr>
                            <pic:cNvPr id="203" name="Рисунок 2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971498" y="6509982"/>
                              <a:ext cx="1520190" cy="9423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4" name="Рисунок 20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6"/>
                              <a:ext cx="7538085" cy="1066290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1" name="Рисунок 2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194" y="1692322"/>
                              <a:ext cx="638810" cy="5391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2" name="Рисунок 2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194" y="3521122"/>
                              <a:ext cx="638810" cy="4908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3" name="Рисунок 2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50674" y="1187355"/>
                              <a:ext cx="472440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4" name="Рисунок 2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400800" y="450376"/>
                              <a:ext cx="395605" cy="3162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5" name="Рисунок 2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92824" y="7451677"/>
                              <a:ext cx="1132205" cy="8877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6" name="Рисунок 2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926842" y="7806519"/>
                              <a:ext cx="968375" cy="9505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7" name="Рисунок 2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3456" y="7301552"/>
                              <a:ext cx="605790" cy="50546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51" name="Группа 251"/>
                        <wpg:cNvGrpSpPr/>
                        <wpg:grpSpPr>
                          <a:xfrm>
                            <a:off x="1337480" y="2402006"/>
                            <a:ext cx="4823460" cy="3507474"/>
                            <a:chOff x="0" y="0"/>
                            <a:chExt cx="4823460" cy="3507474"/>
                          </a:xfrm>
                        </wpg:grpSpPr>
                        <wps:wsp>
                          <wps:cNvPr id="213" name="Прямая соединительная линия 213"/>
                          <wps:cNvCnPr/>
                          <wps:spPr>
                            <a:xfrm>
                              <a:off x="0" y="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4" name="Прямая соединительная линия 214"/>
                          <wps:cNvCnPr/>
                          <wps:spPr>
                            <a:xfrm>
                              <a:off x="0" y="50496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5" name="Прямая соединительная линия 215"/>
                          <wps:cNvCnPr/>
                          <wps:spPr>
                            <a:xfrm>
                              <a:off x="0" y="100993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6" name="Прямая соединительная линия 216"/>
                          <wps:cNvCnPr/>
                          <wps:spPr>
                            <a:xfrm>
                              <a:off x="0" y="1501253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7" name="Прямая соединительная линия 217"/>
                          <wps:cNvCnPr/>
                          <wps:spPr>
                            <a:xfrm>
                              <a:off x="0" y="2006221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8" name="Прямая соединительная линия 218"/>
                          <wps:cNvCnPr/>
                          <wps:spPr>
                            <a:xfrm>
                              <a:off x="0" y="2511188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9" name="Прямая соединительная линия 219"/>
                          <wps:cNvCnPr/>
                          <wps:spPr>
                            <a:xfrm>
                              <a:off x="0" y="300250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0" name="Прямая соединительная линия 220"/>
                          <wps:cNvCnPr/>
                          <wps:spPr>
                            <a:xfrm>
                              <a:off x="0" y="350747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53" o:spid="_x0000_s1026" style="position:absolute;margin-left:0;margin-top:0;width:593.55pt;height:839.6pt;z-index:-251531776;mso-position-horizontal:center;mso-position-horizontal-relative:page;mso-position-vertical:center;mso-position-vertical-relative:page;mso-width-relative:margin;mso-height-relative:margin" coordorigin="" coordsize="75380,106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">
                <v:group id="Группа 250" o:spid="_x0000_s1027" style="position:absolute;width:75380;height:106629" coordorigin="" coordsize="75380,1066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UP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UtQ9wwAAANwAAAAP&#10;AAAAAAAAAAAAAAAAAKoCAABkcnMvZG93bnJldi54bWxQSwUGAAAAAAQABAD6AAAAmgMAAAAA&#10;">
                  <v:shape id="Рисунок 203" o:spid="_x0000_s1028" type="#_x0000_t75" style="position:absolute;left:39714;top:65099;width:15202;height:9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qWknGAAAA3AAAAA8AAABkcnMvZG93bnJldi54bWxEj91qwkAUhO8LfYflFHpTdONPRdKsIkVL&#10;gyA0Sq4P2dNsaPZsyK4a374rFHo5zMw3TLYebCsu1PvGsYLJOAFBXDndcK3gdNyNliB8QNbYOiYF&#10;N/KwXj0+ZJhqd+UvuhShFhHCPkUFJoQuldJXhiz6seuIo/fteoshyr6WusdrhNtWTpNkIS02HBcM&#10;dvRuqPopzlbBdvORB/Oyf/Xbeb6clO68y8uDUs9Pw+YNRKAh/If/2p9awTSZwf1MPA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upaScYAAADcAAAADwAAAAAAAAAAAAAA&#10;AACfAgAAZHJzL2Rvd25yZXYueG1sUEsFBgAAAAAEAAQA9wAAAJIDAAAAAA==&#10;">
                    <v:imagedata r:id="rId59" o:title=""/>
                    <v:path arrowok="t"/>
                  </v:shape>
                  <v:shape id="Рисунок 204" o:spid="_x0000_s1029" type="#_x0000_t75" style="position:absolute;width:75380;height:106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Lp3nDAAAA3AAAAA8AAABkcnMvZG93bnJldi54bWxET8tqwzAQvAfyD2IDvYRajps2xrUSQqDQ&#10;m4nTD1ikjW1qrYylxG6/vioUepjDMC+mPMy2F3cafedYwSZJQRBrZzpuFHxc3h5zED4gG+wdk4Iv&#10;8nDYLxclFsZNfKZ7HRoRS9gXqKANYSik9Loliz5xA3HUrm60GCIdG2lGnGK57WWWpi/SYsdxocWB&#10;Ti3pz/pmFVTVppqy3fDMT9+nfHJrLSOUeljNx1cQgebwb/5LvxsFWbqF3zPxCMj9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ounecMAAADcAAAADwAAAAAAAAAAAAAAAACf&#10;AgAAZHJzL2Rvd25yZXYueG1sUEsFBgAAAAAEAAQA9wAAAI8DAAAAAA==&#10;">
                    <v:imagedata r:id="rId14" o:title=""/>
                    <v:path arrowok="t"/>
                  </v:shape>
                  <v:shape id="Рисунок 221" o:spid="_x0000_s1030" type="#_x0000_t75" style="position:absolute;left:3411;top:16923;width:6389;height:5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G5H/EAAAA3AAAAA8AAABkcnMvZG93bnJldi54bWxEj8FqwzAQRO+F/IPYQG6NHBeX4EYJJqHg&#10;m1u3gR4XaWubWitjKY7z91Gh0OMwM2+Y3WG2vZho9J1jBZt1AoJYO9Nxo+Dz4/VxC8IHZIO9Y1Jw&#10;Iw+H/eJhh7lxV36nqQ6NiBD2OSpoQxhyKb1uyaJfu4E4et9utBiiHBtpRrxGuO1lmiTP0mLHcaHF&#10;gY4t6Z/6YhXMWlaVdVP2VZ7OWfGmj8UT3pRaLefiBUSgOfyH/9qlUZCmG/g9E4+A3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HG5H/EAAAA3AAAAA8AAAAAAAAAAAAAAAAA&#10;nwIAAGRycy9kb3ducmV2LnhtbFBLBQYAAAAABAAEAPcAAACQAwAAAAA=&#10;">
                    <v:imagedata r:id="rId60" o:title=""/>
                    <v:path arrowok="t"/>
                  </v:shape>
                  <v:shape id="Рисунок 222" o:spid="_x0000_s1031" type="#_x0000_t75" style="position:absolute;left:3411;top:35211;width:6389;height:4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hv7zFAAAA3AAAAA8AAABkcnMvZG93bnJldi54bWxEj0FrwkAUhO9C/8PyCr3ppqGIpK4igYJo&#10;IdR4aG+P7DNJzb4NuxuT/nu3UOhxmJlvmPV2Mp24kfOtZQXPiwQEcWV1y7WCc/k2X4HwAVljZ5kU&#10;/JCH7eZhtsZM25E/6HYKtYgQ9hkqaELoMyl91ZBBv7A9cfQu1hkMUbpaaodjhJtOpkmylAZbjgsN&#10;9pQ3VF1Pg1Gw4sPw7gtZfuXu8l2fX46fvjgq9fQ47V5BBJrCf/ivvdcK0jSF3zPxCMjN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Ib+8xQAAANwAAAAPAAAAAAAAAAAAAAAA&#10;AJ8CAABkcnMvZG93bnJldi54bWxQSwUGAAAAAAQABAD3AAAAkQMAAAAA&#10;">
                    <v:imagedata r:id="rId61" o:title=""/>
                    <v:path arrowok="t"/>
                  </v:shape>
                  <v:shape id="Рисунок 223" o:spid="_x0000_s1032" type="#_x0000_t75" style="position:absolute;left:62506;top:11873;width:4725;height:3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D3vTDAAAA3AAAAA8AAABkcnMvZG93bnJldi54bWxEj0GLwjAUhO8L/ofwBG/b1LosWo0igqAX&#10;YVtRvD2aZ1tsXkoTtf57s7Cwx2Hmm2EWq9404kGdqy0rGEcxCOLC6ppLBcd8+zkF4TyyxsYyKXiR&#10;g9Vy8LHAVNsn/9Aj86UIJexSVFB536ZSuqIigy6yLXHwrrYz6IPsSqk7fIZy08gkjr+lwZrDQoUt&#10;bSoqbtndKEhmOZnz6XD5avJJtjdlm8j1XqnRsF/PQXjq/X/4j97pwCUT+D0TjoBcv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kPe9MMAAADcAAAADwAAAAAAAAAAAAAAAACf&#10;AgAAZHJzL2Rvd25yZXYueG1sUEsFBgAAAAAEAAQA9wAAAI8DAAAAAA==&#10;">
                    <v:imagedata r:id="rId62" o:title=""/>
                    <v:path arrowok="t"/>
                  </v:shape>
                  <v:shape id="Рисунок 224" o:spid="_x0000_s1033" type="#_x0000_t75" style="position:absolute;left:64008;top:4503;width:3956;height:3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TdvDGAAAA3AAAAA8AAABkcnMvZG93bnJldi54bWxEj09rwkAUxO8Fv8PyBG9101SKpK5SBGm8&#10;KI1t6fGRffnTZt/G7Brjt3cFocdhZn7DLFaDaURPnastK3iaRiCIc6trLhV8HjaPcxDOI2tsLJOC&#10;CzlYLUcPC0y0PfMH9ZkvRYCwS1BB5X2bSOnyigy6qW2Jg1fYzqAPsiul7vAc4KaRcRS9SIM1h4UK&#10;W1pXlP9lJ6OgeN7+pPtL8XtYH3fpV/09f++zXKnJeHh7BeFp8P/hezvVCuJ4Brcz4QjI5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ZN28MYAAADcAAAADwAAAAAAAAAAAAAA&#10;AACfAgAAZHJzL2Rvd25yZXYueG1sUEsFBgAAAAAEAAQA9wAAAJIDAAAAAA==&#10;">
                    <v:imagedata r:id="rId63" o:title=""/>
                    <v:path arrowok="t"/>
                  </v:shape>
                  <v:shape id="Рисунок 225" o:spid="_x0000_s1034" type="#_x0000_t75" style="position:absolute;left:22928;top:74516;width:11322;height:88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xcoXGAAAA3AAAAA8AAABkcnMvZG93bnJldi54bWxEj0FrwkAUhO8F/8PyhF6kbgxWJLpKKURE&#10;Cm1VqMfH7jMJyb4N2a3Gf+8WhB6HmfmGWa5724gLdb5yrGAyTkAQa2cqLhQcD/nLHIQPyAYbx6Tg&#10;Rh7Wq8HTEjPjrvxNl30oRISwz1BBGUKbSel1SRb92LXE0Tu7zmKIsiuk6fAa4baRaZLMpMWK40KJ&#10;Lb2XpOv9r1Ww+/lsjl8uGd3yzbnOT9OPWs+1Us/D/m0BIlAf/sOP9tYoSNNX+DsTj4Bc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7FyhcYAAADcAAAADwAAAAAAAAAAAAAA&#10;AACfAgAAZHJzL2Rvd25yZXYueG1sUEsFBgAAAAAEAAQA9wAAAJIDAAAAAA==&#10;">
                    <v:imagedata r:id="rId64" o:title=""/>
                    <v:path arrowok="t"/>
                  </v:shape>
                  <v:shape id="Рисунок 226" o:spid="_x0000_s1035" type="#_x0000_t75" style="position:absolute;left:49268;top:78065;width:9684;height:95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JH8bFAAAA3AAAAA8AAABkcnMvZG93bnJldi54bWxEj0FrwkAUhO9C/8PyCt7qpsHaEF1FFNGr&#10;aXvo7TX7TFKzb2N2Y+K/7woFj8PMfMMsVoOpxZVaV1lW8DqJQBDnVldcKPj82L0kIJxH1lhbJgU3&#10;crBaPo0WmGrb85GumS9EgLBLUUHpfZNK6fKSDLqJbYiDd7KtQR9kW0jdYh/gppZxFM2kwYrDQokN&#10;bUrKz1lnFKx/9/1bcp5efpJve/sa3rttZjqlxs/Deg7C0+Af4f/2QSuI4xncz4QjI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iR/GxQAAANwAAAAPAAAAAAAAAAAAAAAA&#10;AJ8CAABkcnMvZG93bnJldi54bWxQSwUGAAAAAAQABAD3AAAAkQMAAAAA&#10;">
                    <v:imagedata r:id="rId65" o:title=""/>
                    <v:path arrowok="t"/>
                  </v:shape>
                  <v:shape id="Рисунок 227" o:spid="_x0000_s1036" type="#_x0000_t75" style="position:absolute;left:8734;top:73015;width:6058;height:5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Y403DAAAA3AAAAA8AAABkcnMvZG93bnJldi54bWxEj92KwjAUhO8XfIdwBO/W1LKuUo0iZQvC&#10;XvnzAMfm2Eabk9JErW9vFoS9HGbmG2a57m0j7tR541jBZJyAIC6dNlwpOB6KzzkIH5A1No5JwZM8&#10;rFeDjyVm2j14R/d9qESEsM9QQR1Cm0npy5os+rFriaN3dp3FEGVXSd3hI8JtI9Mk+ZYWDceFGlvK&#10;ayqv+5tVYMzkd463fDr9Kd3pkl+a4mtWKDUa9psFiEB9+A+/21utIE1n8HcmHgG5e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RjjTcMAAADcAAAADwAAAAAAAAAAAAAAAACf&#10;AgAAZHJzL2Rvd25yZXYueG1sUEsFBgAAAAAEAAQA9wAAAI8DAAAAAA==&#10;">
                    <v:imagedata r:id="rId66" o:title=""/>
                    <v:path arrowok="t"/>
                  </v:shape>
                </v:group>
                <v:group id="Группа 251" o:spid="_x0000_s1037" style="position:absolute;left:13374;top:24020;width:48235;height:35074" coordsize="48234,350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    <v:line id="Прямая соединительная линия 213" o:spid="_x0000_s1038" style="position:absolute;visibility:visible;mso-wrap-style:square" from="0,0" to="4823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YFpsUAAADcAAAADwAAAGRycy9kb3ducmV2LnhtbESPQWvCQBSE7wX/w/KE3pqNCqlEVxHB&#10;4qnQtD3k9sg+s9Hs2zS7Jum/7xYKPQ4z8w2z3U+2FQP1vnGsYJGkIIgrpxuuFXy8n57WIHxA1tg6&#10;JgXf5GG/mz1sMddu5DcailCLCGGfowITQpdL6StDFn3iOuLoXVxvMUTZ11L3OEa4beUyTTNpseG4&#10;YLCjo6HqVtytgi+sTmTLz5chHc2wyi7d6/O1VOpxPh02IAJN4T/81z5rBcvFCn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jYFps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14" o:spid="_x0000_s1039" style="position:absolute;visibility:visible;mso-wrap-style:square" from="0,5049" to="48234,50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+d0sQAAADcAAAADwAAAGRycy9kb3ducmV2LnhtbESPQWvCQBSE7wX/w/KE3upGL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353SxAAAANw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215" o:spid="_x0000_s1040" style="position:absolute;visibility:visible;mso-wrap-style:square" from="0,10099" to="48234,100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M4ScQAAADcAAAADwAAAGRycy9kb3ducmV2LnhtbESPQWvCQBSE7wX/w/KE3upGp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kzhJxAAAANw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216" o:spid="_x0000_s1041" style="position:absolute;visibility:visible;mso-wrap-style:square" from="0,15012" to="48234,15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GmPsUAAADcAAAADwAAAGRycy9kb3ducmV2LnhtbESPQWvCQBSE70L/w/IK3sxGC2mJ2YgU&#10;lJ6EWnvw9sg+s9Hs2zS7Jum/7xYKPQ4z8w1TbCbbioF63zhWsExSEMSV0w3XCk4fu8ULCB+QNbaO&#10;ScE3ediUD7MCc+1GfqfhGGoRIexzVGBC6HIpfWXIok9cRxy9i+sthij7Wuoexwi3rVylaSYtNhwX&#10;DHb0aqi6He9WwRdWO7Lnz/2QjmZ4yi7d4fl6Vmr+OG3XIAJN4T/8137TClbLDH7PxCMgy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kGmPs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17" o:spid="_x0000_s1042" style="position:absolute;visibility:visible;mso-wrap-style:square" from="0,20062" to="48234,200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0DpcUAAADcAAAADwAAAGRycy9kb3ducmV2LnhtbESPQWvCQBSE7wX/w/KE3uomFoxEVxEh&#10;xVOhaXvw9sg+s9Hs2zS7Jum/7xYKPQ4z8w2z3U+2FQP1vnGsIF0kIIgrpxuuFXy8F09rED4ga2wd&#10;k4Jv8rDfzR62mGs38hsNZahFhLDPUYEJocul9JUhi37hOuLoXVxvMUTZ11L3OEa4beUySVbSYsNx&#10;wWBHR0PVrbxbBV9YFWTPny9DMprheXXpXrPrWanH+XTYgAg0hf/wX/ukFSzTDH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Q0Dpc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18" o:spid="_x0000_s1043" style="position:absolute;visibility:visible;mso-wrap-style:square" from="0,25111" to="48234,25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KX18IAAADcAAAADwAAAGRycy9kb3ducmV2LnhtbERPz2vCMBS+D/wfwhO8zVSFOjqjiKDs&#10;NFjdDr09mtemW/NSm6zt/vvlIHj8+H7vDpNtxUC9bxwrWC0TEMSl0w3XCj6v5+cXED4ga2wdk4I/&#10;8nDYz552mGk38gcNeahFDGGfoQITQpdJ6UtDFv3SdcSRq1xvMUTY11L3OMZw28p1kqTSYsOxwWBH&#10;J0PlT/5rFdywPJMtvi5DMpphk1bd+/a7UGoxn46vIAJN4SG+u9+0gvUqro1n4hGQ+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JKX18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219" o:spid="_x0000_s1044" style="position:absolute;visibility:visible;mso-wrap-style:square" from="0,30025" to="48234,300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94yTMUAAADcAAAADwAAAGRycy9kb3ducmV2LnhtbESPT2vCQBTE70K/w/IKvZmNCtqmrlIE&#10;pSfBPz14e2Sf2Wj2bZpdk/jt3ULB4zAzv2Hmy95WoqXGl44VjJIUBHHudMmFguNhPXwH4QOyxsox&#10;KbiTh+XiZTDHTLuOd9TuQyEihH2GCkwIdSalzw1Z9ImriaN3do3FEGVTSN1gF+G2kuM0nUqLJccF&#10;gzWtDOXX/c0q+MV8Tfb0s2nTzrST6bnezi4npd5e+69PEIH68Az/t7+1gvHoA/7OxCMgFw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94yTM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20" o:spid="_x0000_s1045" style="position:absolute;visibility:visible;mso-wrap-style:square" from="0,35074" to="48234,350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hRbMEAAADcAAAADwAAAGRycy9kb3ducmV2LnhtbERPy4rCMBTdD/gP4QqzG1M7oFKNIoLi&#10;ShgfC3eX5tpUm5vaxLb+/WQxMMvDeS9Wva1ES40vHSsYjxIQxLnTJRcKzqft1wyED8gaK8ek4E0e&#10;VsvBxwIz7Tr+ofYYChFD2GeowIRQZ1L63JBFP3I1ceRurrEYImwKqRvsYritZJokE2mx5NhgsKaN&#10;ofxxfFkFT8y3ZK+XXZt0pv2e3OrD9H5V6nPYr+cgAvXhX/zn3msFaRrnxzPxCMjl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wiFFswQAAANwAAAAPAAAAAAAAAAAAAAAA&#10;AKECAABkcnMvZG93bnJldi54bWxQSwUGAAAAAAQABAD5AAAAjw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sdt>
      <w:sdtPr>
        <w:rPr>
          <w:rFonts w:ascii="Garamond" w:hAnsi="Garamond"/>
          <w:color w:val="FF6357"/>
          <w:sz w:val="72"/>
          <w:szCs w:val="72"/>
        </w:rPr>
        <w:id w:val="1978420428"/>
        <w:placeholder>
          <w:docPart w:val="2DFA71D1C28E4199863E41D170721B5C"/>
        </w:placeholder>
      </w:sdtPr>
      <w:sdtEndPr>
        <w:rPr>
          <w:b/>
        </w:rPr>
      </w:sdtEndPr>
      <w:sdtContent>
        <w:p w:rsidR="0015449A" w:rsidRDefault="0015449A" w:rsidP="0015449A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 xml:space="preserve">Мои </w:t>
          </w:r>
          <w:r w:rsidR="008B7DB4">
            <w:rPr>
              <w:rFonts w:ascii="Garamond" w:hAnsi="Garamond"/>
              <w:b/>
              <w:color w:val="FF6357"/>
              <w:sz w:val="72"/>
              <w:szCs w:val="72"/>
            </w:rPr>
            <w:t>достижения</w:t>
          </w:r>
        </w:p>
      </w:sdtContent>
    </w:sdt>
    <w:p w:rsidR="003F7CD0" w:rsidRDefault="0015449A" w:rsidP="0015449A">
      <w:pPr>
        <w:tabs>
          <w:tab w:val="left" w:pos="2127"/>
        </w:tabs>
        <w:ind w:right="1841"/>
        <w:rPr>
          <w:rFonts w:ascii="Garamond" w:hAnsi="Garamond"/>
          <w:noProof/>
          <w:color w:val="FF6357"/>
          <w:sz w:val="36"/>
          <w:szCs w:val="36"/>
          <w:lang w:eastAsia="ru-RU"/>
        </w:rPr>
      </w:pPr>
      <w:r>
        <w:rPr>
          <w:rFonts w:ascii="Garamond" w:hAnsi="Garamond"/>
          <w:noProof/>
          <w:color w:val="FF6357"/>
          <w:sz w:val="36"/>
          <w:szCs w:val="36"/>
          <w:lang w:eastAsia="ru-RU"/>
        </w:rPr>
        <w:t xml:space="preserve"> </w:t>
      </w: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3F7CD0" w:rsidTr="002D66C6">
        <w:tc>
          <w:tcPr>
            <w:tcW w:w="7796" w:type="dxa"/>
          </w:tcPr>
          <w:p w:rsidR="003F7CD0" w:rsidRPr="003F7CD0" w:rsidRDefault="003F7CD0" w:rsidP="002D66C6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BB1236" w:rsidRPr="0018124D" w:rsidRDefault="00BB1236" w:rsidP="0015449A">
      <w:pPr>
        <w:tabs>
          <w:tab w:val="left" w:pos="2127"/>
        </w:tabs>
        <w:ind w:right="1841"/>
        <w:rPr>
          <w:rFonts w:ascii="Garamond" w:hAnsi="Garamond"/>
          <w:color w:val="FF6357"/>
          <w:sz w:val="36"/>
          <w:szCs w:val="36"/>
        </w:rPr>
      </w:pPr>
    </w:p>
    <w:sectPr w:rsidR="00BB1236" w:rsidRPr="0018124D" w:rsidSect="0018124D">
      <w:headerReference w:type="even" r:id="rId67"/>
      <w:headerReference w:type="default" r:id="rId68"/>
      <w:footerReference w:type="even" r:id="rId69"/>
      <w:footerReference w:type="default" r:id="rId70"/>
      <w:headerReference w:type="first" r:id="rId71"/>
      <w:footerReference w:type="first" r:id="rId72"/>
      <w:pgSz w:w="11906" w:h="16838" w:code="9"/>
      <w:pgMar w:top="567" w:right="567" w:bottom="567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222A" w:rsidRDefault="0022222A" w:rsidP="002722F5">
      <w:pPr>
        <w:spacing w:after="0" w:line="240" w:lineRule="auto"/>
      </w:pPr>
      <w:r>
        <w:separator/>
      </w:r>
    </w:p>
  </w:endnote>
  <w:endnote w:type="continuationSeparator" w:id="0">
    <w:p w:rsidR="0022222A" w:rsidRDefault="0022222A" w:rsidP="002722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222A" w:rsidRDefault="0022222A" w:rsidP="002722F5">
      <w:pPr>
        <w:spacing w:after="0" w:line="240" w:lineRule="auto"/>
      </w:pPr>
      <w:r>
        <w:separator/>
      </w:r>
    </w:p>
  </w:footnote>
  <w:footnote w:type="continuationSeparator" w:id="0">
    <w:p w:rsidR="0022222A" w:rsidRDefault="0022222A" w:rsidP="002722F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9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F11494"/>
    <w:multiLevelType w:val="hybridMultilevel"/>
    <w:tmpl w:val="708286FE"/>
    <w:lvl w:ilvl="0" w:tplc="2B62CF54">
      <w:start w:val="1"/>
      <w:numFmt w:val="decimal"/>
      <w:lvlText w:val="%1."/>
      <w:lvlJc w:val="left"/>
      <w:pPr>
        <w:ind w:left="26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345" w:hanging="360"/>
      </w:pPr>
    </w:lvl>
    <w:lvl w:ilvl="2" w:tplc="0419001B" w:tentative="1">
      <w:start w:val="1"/>
      <w:numFmt w:val="lowerRoman"/>
      <w:lvlText w:val="%3."/>
      <w:lvlJc w:val="right"/>
      <w:pPr>
        <w:ind w:left="4065" w:hanging="180"/>
      </w:pPr>
    </w:lvl>
    <w:lvl w:ilvl="3" w:tplc="0419000F" w:tentative="1">
      <w:start w:val="1"/>
      <w:numFmt w:val="decimal"/>
      <w:lvlText w:val="%4."/>
      <w:lvlJc w:val="left"/>
      <w:pPr>
        <w:ind w:left="4785" w:hanging="360"/>
      </w:pPr>
    </w:lvl>
    <w:lvl w:ilvl="4" w:tplc="04190019" w:tentative="1">
      <w:start w:val="1"/>
      <w:numFmt w:val="lowerLetter"/>
      <w:lvlText w:val="%5."/>
      <w:lvlJc w:val="left"/>
      <w:pPr>
        <w:ind w:left="5505" w:hanging="360"/>
      </w:pPr>
    </w:lvl>
    <w:lvl w:ilvl="5" w:tplc="0419001B" w:tentative="1">
      <w:start w:val="1"/>
      <w:numFmt w:val="lowerRoman"/>
      <w:lvlText w:val="%6."/>
      <w:lvlJc w:val="right"/>
      <w:pPr>
        <w:ind w:left="6225" w:hanging="180"/>
      </w:pPr>
    </w:lvl>
    <w:lvl w:ilvl="6" w:tplc="0419000F" w:tentative="1">
      <w:start w:val="1"/>
      <w:numFmt w:val="decimal"/>
      <w:lvlText w:val="%7."/>
      <w:lvlJc w:val="left"/>
      <w:pPr>
        <w:ind w:left="6945" w:hanging="360"/>
      </w:pPr>
    </w:lvl>
    <w:lvl w:ilvl="7" w:tplc="04190019" w:tentative="1">
      <w:start w:val="1"/>
      <w:numFmt w:val="lowerLetter"/>
      <w:lvlText w:val="%8."/>
      <w:lvlJc w:val="left"/>
      <w:pPr>
        <w:ind w:left="7665" w:hanging="360"/>
      </w:pPr>
    </w:lvl>
    <w:lvl w:ilvl="8" w:tplc="0419001B" w:tentative="1">
      <w:start w:val="1"/>
      <w:numFmt w:val="lowerRoman"/>
      <w:lvlText w:val="%9."/>
      <w:lvlJc w:val="right"/>
      <w:pPr>
        <w:ind w:left="8385" w:hanging="180"/>
      </w:pPr>
    </w:lvl>
  </w:abstractNum>
  <w:abstractNum w:abstractNumId="1">
    <w:nsid w:val="6FBC41C1"/>
    <w:multiLevelType w:val="hybridMultilevel"/>
    <w:tmpl w:val="E2DA4940"/>
    <w:lvl w:ilvl="0" w:tplc="9912CE2C">
      <w:start w:val="1"/>
      <w:numFmt w:val="decimal"/>
      <w:lvlText w:val="%1."/>
      <w:lvlJc w:val="left"/>
      <w:pPr>
        <w:ind w:left="249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3210" w:hanging="360"/>
      </w:pPr>
    </w:lvl>
    <w:lvl w:ilvl="2" w:tplc="0419001B">
      <w:start w:val="1"/>
      <w:numFmt w:val="lowerRoman"/>
      <w:lvlText w:val="%3."/>
      <w:lvlJc w:val="right"/>
      <w:pPr>
        <w:ind w:left="3930" w:hanging="180"/>
      </w:pPr>
    </w:lvl>
    <w:lvl w:ilvl="3" w:tplc="0419000F">
      <w:start w:val="1"/>
      <w:numFmt w:val="decimal"/>
      <w:lvlText w:val="%4."/>
      <w:lvlJc w:val="left"/>
      <w:pPr>
        <w:ind w:left="4650" w:hanging="360"/>
      </w:pPr>
    </w:lvl>
    <w:lvl w:ilvl="4" w:tplc="04190019">
      <w:start w:val="1"/>
      <w:numFmt w:val="lowerLetter"/>
      <w:lvlText w:val="%5."/>
      <w:lvlJc w:val="left"/>
      <w:pPr>
        <w:ind w:left="5370" w:hanging="360"/>
      </w:pPr>
    </w:lvl>
    <w:lvl w:ilvl="5" w:tplc="0419001B" w:tentative="1">
      <w:start w:val="1"/>
      <w:numFmt w:val="lowerRoman"/>
      <w:lvlText w:val="%6."/>
      <w:lvlJc w:val="right"/>
      <w:pPr>
        <w:ind w:left="6090" w:hanging="180"/>
      </w:pPr>
    </w:lvl>
    <w:lvl w:ilvl="6" w:tplc="0419000F" w:tentative="1">
      <w:start w:val="1"/>
      <w:numFmt w:val="decimal"/>
      <w:lvlText w:val="%7."/>
      <w:lvlJc w:val="left"/>
      <w:pPr>
        <w:ind w:left="6810" w:hanging="360"/>
      </w:pPr>
    </w:lvl>
    <w:lvl w:ilvl="7" w:tplc="04190019" w:tentative="1">
      <w:start w:val="1"/>
      <w:numFmt w:val="lowerLetter"/>
      <w:lvlText w:val="%8."/>
      <w:lvlJc w:val="left"/>
      <w:pPr>
        <w:ind w:left="7530" w:hanging="360"/>
      </w:pPr>
    </w:lvl>
    <w:lvl w:ilvl="8" w:tplc="0419001B" w:tentative="1">
      <w:start w:val="1"/>
      <w:numFmt w:val="lowerRoman"/>
      <w:lvlText w:val="%9."/>
      <w:lvlJc w:val="right"/>
      <w:pPr>
        <w:ind w:left="825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removePersonalInformation/>
  <w:removeDateAndTime/>
  <w:proofState w:spelling="clean" w:grammar="clean"/>
  <w:attachedTemplate r:id="rId1"/>
  <w:defaultTabStop w:val="706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23F8"/>
    <w:rsid w:val="00001D3D"/>
    <w:rsid w:val="000666F5"/>
    <w:rsid w:val="00084F1D"/>
    <w:rsid w:val="000A7FBE"/>
    <w:rsid w:val="000C0A72"/>
    <w:rsid w:val="000C1548"/>
    <w:rsid w:val="000C3472"/>
    <w:rsid w:val="000E099E"/>
    <w:rsid w:val="000F239A"/>
    <w:rsid w:val="000F7184"/>
    <w:rsid w:val="0010573F"/>
    <w:rsid w:val="00121D05"/>
    <w:rsid w:val="001348FF"/>
    <w:rsid w:val="00142516"/>
    <w:rsid w:val="0015449A"/>
    <w:rsid w:val="001665E4"/>
    <w:rsid w:val="0018124D"/>
    <w:rsid w:val="00184B46"/>
    <w:rsid w:val="001A096F"/>
    <w:rsid w:val="001B618F"/>
    <w:rsid w:val="00207F4E"/>
    <w:rsid w:val="00212AEB"/>
    <w:rsid w:val="0022222A"/>
    <w:rsid w:val="0024253E"/>
    <w:rsid w:val="00265A5F"/>
    <w:rsid w:val="0026727B"/>
    <w:rsid w:val="00271FD4"/>
    <w:rsid w:val="002722F5"/>
    <w:rsid w:val="00291135"/>
    <w:rsid w:val="002D2A8C"/>
    <w:rsid w:val="002D7F68"/>
    <w:rsid w:val="00301623"/>
    <w:rsid w:val="003146CA"/>
    <w:rsid w:val="003A5FC0"/>
    <w:rsid w:val="003E0B5C"/>
    <w:rsid w:val="003F7CD0"/>
    <w:rsid w:val="004124D2"/>
    <w:rsid w:val="00432057"/>
    <w:rsid w:val="004426FF"/>
    <w:rsid w:val="00466B35"/>
    <w:rsid w:val="00466F7D"/>
    <w:rsid w:val="00483B19"/>
    <w:rsid w:val="00496261"/>
    <w:rsid w:val="004C4515"/>
    <w:rsid w:val="0056240B"/>
    <w:rsid w:val="005629CB"/>
    <w:rsid w:val="00625733"/>
    <w:rsid w:val="0066510D"/>
    <w:rsid w:val="00677E12"/>
    <w:rsid w:val="00680D57"/>
    <w:rsid w:val="006B0A8E"/>
    <w:rsid w:val="007329BA"/>
    <w:rsid w:val="00735A74"/>
    <w:rsid w:val="00742514"/>
    <w:rsid w:val="007F5698"/>
    <w:rsid w:val="0087629F"/>
    <w:rsid w:val="00881AB4"/>
    <w:rsid w:val="0089398F"/>
    <w:rsid w:val="008B7DB4"/>
    <w:rsid w:val="008D200A"/>
    <w:rsid w:val="008D53A7"/>
    <w:rsid w:val="008D63A7"/>
    <w:rsid w:val="008F0F2A"/>
    <w:rsid w:val="00920083"/>
    <w:rsid w:val="009548A6"/>
    <w:rsid w:val="00990CEE"/>
    <w:rsid w:val="009D1250"/>
    <w:rsid w:val="009F3A62"/>
    <w:rsid w:val="00A2462F"/>
    <w:rsid w:val="00A40310"/>
    <w:rsid w:val="00A707BF"/>
    <w:rsid w:val="00A832AB"/>
    <w:rsid w:val="00AD7B55"/>
    <w:rsid w:val="00AF35EC"/>
    <w:rsid w:val="00B07265"/>
    <w:rsid w:val="00B07ACC"/>
    <w:rsid w:val="00B22643"/>
    <w:rsid w:val="00B47A29"/>
    <w:rsid w:val="00B61541"/>
    <w:rsid w:val="00B902F5"/>
    <w:rsid w:val="00BB1236"/>
    <w:rsid w:val="00BB25FB"/>
    <w:rsid w:val="00C74449"/>
    <w:rsid w:val="00C7518D"/>
    <w:rsid w:val="00C93A5B"/>
    <w:rsid w:val="00CA3E5B"/>
    <w:rsid w:val="00D616D3"/>
    <w:rsid w:val="00D73CA2"/>
    <w:rsid w:val="00D9687D"/>
    <w:rsid w:val="00DC5246"/>
    <w:rsid w:val="00E23AED"/>
    <w:rsid w:val="00E54F44"/>
    <w:rsid w:val="00E87BE7"/>
    <w:rsid w:val="00EB116D"/>
    <w:rsid w:val="00EB2AB3"/>
    <w:rsid w:val="00EB30DC"/>
    <w:rsid w:val="00EC4279"/>
    <w:rsid w:val="00EE3EA1"/>
    <w:rsid w:val="00F323F8"/>
    <w:rsid w:val="00F32489"/>
    <w:rsid w:val="00F6446B"/>
    <w:rsid w:val="00F77CCF"/>
    <w:rsid w:val="00F8540D"/>
    <w:rsid w:val="00FD3E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iscardImageEditingData/>
  <w14:defaultImageDpi w14:val="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53A7"/>
    <w:pPr>
      <w:ind w:left="720"/>
      <w:contextualSpacing/>
    </w:pPr>
  </w:style>
  <w:style w:type="table" w:styleId="a4">
    <w:name w:val="Table Grid"/>
    <w:basedOn w:val="a1"/>
    <w:uiPriority w:val="39"/>
    <w:rsid w:val="000F71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caption"/>
    <w:basedOn w:val="a"/>
    <w:next w:val="a"/>
    <w:uiPriority w:val="35"/>
    <w:unhideWhenUsed/>
    <w:qFormat/>
    <w:rsid w:val="0014251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6">
    <w:name w:val="Placeholder Text"/>
    <w:basedOn w:val="a0"/>
    <w:uiPriority w:val="99"/>
    <w:semiHidden/>
    <w:rsid w:val="00D73CA2"/>
    <w:rPr>
      <w:color w:val="808080"/>
    </w:rPr>
  </w:style>
  <w:style w:type="paragraph" w:styleId="a7">
    <w:name w:val="Balloon Text"/>
    <w:basedOn w:val="a"/>
    <w:link w:val="a8"/>
    <w:uiPriority w:val="99"/>
    <w:semiHidden/>
    <w:unhideWhenUsed/>
    <w:rsid w:val="000A7F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A7FBE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722F5"/>
  </w:style>
  <w:style w:type="paragraph" w:styleId="ab">
    <w:name w:val="footer"/>
    <w:basedOn w:val="a"/>
    <w:link w:val="ac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722F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53A7"/>
    <w:pPr>
      <w:ind w:left="720"/>
      <w:contextualSpacing/>
    </w:pPr>
  </w:style>
  <w:style w:type="table" w:styleId="a4">
    <w:name w:val="Table Grid"/>
    <w:basedOn w:val="a1"/>
    <w:uiPriority w:val="39"/>
    <w:rsid w:val="000F71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caption"/>
    <w:basedOn w:val="a"/>
    <w:next w:val="a"/>
    <w:uiPriority w:val="35"/>
    <w:unhideWhenUsed/>
    <w:qFormat/>
    <w:rsid w:val="0014251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6">
    <w:name w:val="Placeholder Text"/>
    <w:basedOn w:val="a0"/>
    <w:uiPriority w:val="99"/>
    <w:semiHidden/>
    <w:rsid w:val="00D73CA2"/>
    <w:rPr>
      <w:color w:val="808080"/>
    </w:rPr>
  </w:style>
  <w:style w:type="paragraph" w:styleId="a7">
    <w:name w:val="Balloon Text"/>
    <w:basedOn w:val="a"/>
    <w:link w:val="a8"/>
    <w:uiPriority w:val="99"/>
    <w:semiHidden/>
    <w:unhideWhenUsed/>
    <w:rsid w:val="000A7F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A7FBE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722F5"/>
  </w:style>
  <w:style w:type="paragraph" w:styleId="ab">
    <w:name w:val="footer"/>
    <w:basedOn w:val="a"/>
    <w:link w:val="ac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722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header" Target="header2.xml"/><Relationship Id="rId7" Type="http://schemas.openxmlformats.org/officeDocument/2006/relationships/settings" Target="settings.xml"/><Relationship Id="rId71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glossaryDocument" Target="glossary/document.xml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footer" Target="footer3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header" Target="header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footer" Target="footer2.xml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64;&#1082;&#1086;&#1083;&#1072;\Downloads\8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4D55EF10E5B14A36A4C54015F1D9102D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478DFFB-2E24-4B99-A598-0EF6FFD0F00E}"/>
      </w:docPartPr>
      <w:docPartBody>
        <w:p w:rsidR="00000000" w:rsidRDefault="005D50BD">
          <w:pPr>
            <w:pStyle w:val="4D55EF10E5B14A36A4C54015F1D9102D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F62E0753757E4B03B2F1514157A2C9A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F3D9853E-9B7D-4C6F-9727-5AF6BCC606FB}"/>
      </w:docPartPr>
      <w:docPartBody>
        <w:p w:rsidR="00000000" w:rsidRDefault="005D50BD">
          <w:pPr>
            <w:pStyle w:val="F62E0753757E4B03B2F1514157A2C9A9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2DFA71D1C28E4199863E41D170721B5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71B2267-7186-446D-8A96-BF22C9C0F505}"/>
      </w:docPartPr>
      <w:docPartBody>
        <w:p w:rsidR="00000000" w:rsidRDefault="005D50BD">
          <w:pPr>
            <w:pStyle w:val="2DFA71D1C28E4199863E41D170721B5C"/>
          </w:pPr>
          <w:r w:rsidRPr="00CD4450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50BD"/>
    <w:rsid w:val="005D50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Pr>
      <w:color w:val="808080"/>
    </w:rPr>
  </w:style>
  <w:style w:type="paragraph" w:customStyle="1" w:styleId="4D55EF10E5B14A36A4C54015F1D9102D">
    <w:name w:val="4D55EF10E5B14A36A4C54015F1D9102D"/>
  </w:style>
  <w:style w:type="paragraph" w:customStyle="1" w:styleId="F62E0753757E4B03B2F1514157A2C9A9">
    <w:name w:val="F62E0753757E4B03B2F1514157A2C9A9"/>
  </w:style>
  <w:style w:type="paragraph" w:customStyle="1" w:styleId="2DFA71D1C28E4199863E41D170721B5C">
    <w:name w:val="2DFA71D1C28E4199863E41D170721B5C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Pr>
      <w:color w:val="808080"/>
    </w:rPr>
  </w:style>
  <w:style w:type="paragraph" w:customStyle="1" w:styleId="4D55EF10E5B14A36A4C54015F1D9102D">
    <w:name w:val="4D55EF10E5B14A36A4C54015F1D9102D"/>
  </w:style>
  <w:style w:type="paragraph" w:customStyle="1" w:styleId="F62E0753757E4B03B2F1514157A2C9A9">
    <w:name w:val="F62E0753757E4B03B2F1514157A2C9A9"/>
  </w:style>
  <w:style w:type="paragraph" w:customStyle="1" w:styleId="2DFA71D1C28E4199863E41D170721B5C">
    <w:name w:val="2DFA71D1C28E4199863E41D170721B5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9AC5EAA778EFE4AB81F53BA0C48C9BB" ma:contentTypeVersion="" ma:contentTypeDescription="Create a new document." ma:contentTypeScope="" ma:versionID="84a7b908d236d3feec5cdc52fe85ba7c">
  <xsd:schema xmlns:xsd="http://www.w3.org/2001/XMLSchema" xmlns:xs="http://www.w3.org/2001/XMLSchema" xmlns:p="http://schemas.microsoft.com/office/2006/metadata/properties" xmlns:ns1="http://schemas.microsoft.com/sharepoint/v3" xmlns:ns2="6ee78bd2-4339-4042-adc0-bcc646419980" xmlns:ns3="2547570a-e5f4-4946-a4c3-82580e42479e" targetNamespace="http://schemas.microsoft.com/office/2006/metadata/properties" ma:root="true" ma:fieldsID="af74c33d54415a86935cc44ad597ec52" ns1:_="" ns2:_="" ns3:_="">
    <xsd:import namespace="http://schemas.microsoft.com/sharepoint/v3"/>
    <xsd:import namespace="6ee78bd2-4339-4042-adc0-bcc646419980"/>
    <xsd:import namespace="2547570a-e5f4-4946-a4c3-82580e42479e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ingHintHash" minOccurs="0"/>
                <xsd:element ref="ns3:SharedWithDetails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1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2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e78bd2-4339-4042-adc0-bcc646419980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9" nillable="true" ma:displayName="Sharing Hint Hash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47570a-e5f4-4946-a4c3-82580e42479e" elementFormDefault="qualified">
    <xsd:import namespace="http://schemas.microsoft.com/office/2006/documentManagement/types"/>
    <xsd:import namespace="http://schemas.microsoft.com/office/infopath/2007/PartnerControls"/>
    <xsd:element name="SharedWithDetails" ma:index="1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4565315-6D98-481D-86B8-9E83C8120C0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ee78bd2-4339-4042-adc0-bcc646419980"/>
    <ds:schemaRef ds:uri="2547570a-e5f4-4946-a4c3-82580e42479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2AF7667-9A4D-4A9D-A272-3860320853BC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C61B8811-2182-435A-8F30-1445F7E515B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8.dotx</Template>
  <TotalTime>0</TotalTime>
  <Pages>7</Pages>
  <Words>59</Words>
  <Characters>337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2023-11-14T19:01:00Z</dcterms:created>
  <dcterms:modified xsi:type="dcterms:W3CDTF">2023-11-14T19:01:00Z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0x01010019AC5EAA778EFE4AB81F53BA0C48C9BB</vt:lpwstr>
  </property>
</Properties>
</file>