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B250E2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F6446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</w:t>
            </w:r>
            <w:r w:rsidR="00F323F8"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F6446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Исмаиловой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Марьям</w:t>
            </w: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6446B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Марьям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6446B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28.02.</w:t>
            </w:r>
            <w:bookmarkStart w:id="0" w:name="_GoBack"/>
            <w:bookmarkEnd w:id="0"/>
            <w:r w:rsidR="00F6446B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2009</w:t>
            </w:r>
            <w:r w:rsidR="004124D2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B250E2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E2" w:rsidRDefault="00B250E2" w:rsidP="002722F5">
      <w:pPr>
        <w:spacing w:after="0" w:line="240" w:lineRule="auto"/>
      </w:pPr>
      <w:r>
        <w:separator/>
      </w:r>
    </w:p>
  </w:endnote>
  <w:endnote w:type="continuationSeparator" w:id="0">
    <w:p w:rsidR="00B250E2" w:rsidRDefault="00B250E2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E2" w:rsidRDefault="00B250E2" w:rsidP="002722F5">
      <w:pPr>
        <w:spacing w:after="0" w:line="240" w:lineRule="auto"/>
      </w:pPr>
      <w:r>
        <w:separator/>
      </w:r>
    </w:p>
  </w:footnote>
  <w:footnote w:type="continuationSeparator" w:id="0">
    <w:p w:rsidR="00B250E2" w:rsidRDefault="00B250E2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124D2"/>
    <w:rsid w:val="00432057"/>
    <w:rsid w:val="004426FF"/>
    <w:rsid w:val="00466B35"/>
    <w:rsid w:val="00466F7D"/>
    <w:rsid w:val="00483B19"/>
    <w:rsid w:val="00496261"/>
    <w:rsid w:val="004C4515"/>
    <w:rsid w:val="0056240B"/>
    <w:rsid w:val="005629CB"/>
    <w:rsid w:val="00625733"/>
    <w:rsid w:val="0066510D"/>
    <w:rsid w:val="00677E12"/>
    <w:rsid w:val="00680D57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40310"/>
    <w:rsid w:val="00A707BF"/>
    <w:rsid w:val="00A832AB"/>
    <w:rsid w:val="00AD7B55"/>
    <w:rsid w:val="00AF35EC"/>
    <w:rsid w:val="00B07ACC"/>
    <w:rsid w:val="00B22643"/>
    <w:rsid w:val="00B250E2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6446B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742981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742981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742981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81"/>
    <w:rsid w:val="0074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2023-11-14T18:59:00Z</dcterms:created>
  <dcterms:modified xsi:type="dcterms:W3CDTF">2023-11-14T18:59:00Z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