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65E4" w:rsidRPr="000A7FBE" w:rsidRDefault="003F7CD0" w:rsidP="0024253E">
      <w:pPr>
        <w:spacing w:before="240"/>
        <w:rPr>
          <w:rFonts w:ascii="Garamond" w:hAnsi="Garamond"/>
          <w:color w:val="FF6357"/>
          <w:sz w:val="28"/>
          <w:szCs w:val="28"/>
        </w:rPr>
      </w:pPr>
      <w:r w:rsidRPr="000A7FBE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75807" behindDoc="1" locked="1" layoutInCell="1" allowOverlap="1" wp14:anchorId="536B05A6" wp14:editId="4BC49E8D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1" name="Группа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0" name="Группа 23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115" name="Рисунок 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Рисунок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3899" y="300251"/>
                              <a:ext cx="1546860" cy="1699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9786" y="6631246"/>
                              <a:ext cx="3421224" cy="210208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29" name="Группа 229"/>
                        <wpg:cNvGrpSpPr/>
                        <wpg:grpSpPr>
                          <a:xfrm>
                            <a:off x="1924334" y="3456141"/>
                            <a:ext cx="3694017" cy="1134057"/>
                            <a:chOff x="0" y="44201"/>
                            <a:chExt cx="3694017" cy="1134057"/>
                          </a:xfrm>
                        </wpg:grpSpPr>
                        <wps:wsp>
                          <wps:cNvPr id="44" name="Прямая соединительная линия 44"/>
                          <wps:cNvCnPr/>
                          <wps:spPr>
                            <a:xfrm>
                              <a:off x="0" y="44201"/>
                              <a:ext cx="36898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" name="Прямая соединительная линия 45"/>
                          <wps:cNvCnPr/>
                          <wps:spPr>
                            <a:xfrm>
                              <a:off x="0" y="611230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" name="Прямая соединительная линия 49"/>
                          <wps:cNvCnPr/>
                          <wps:spPr>
                            <a:xfrm>
                              <a:off x="0" y="1178258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1" o:spid="_x0000_s1026" style="position:absolute;margin-left:0;margin-top:0;width:595.3pt;height:841.9pt;z-index:-251740673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">
                <v:group id="Группа 23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15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79UPDAAAA3AAAAA8AAABkcnMvZG93bnJldi54bWxET9Fqg0AQfA/kH44t9CXUU4tpMJ5SAoW8&#10;SZN8wOJtVOrtiXeJtl/fCxT6MLDL7MzsFNViBnGnyfWWFSRRDIK4sbrnVsHl/PGyA+E8ssbBMin4&#10;JgdVuV4VmGs78yfdT74VwYRdjgo678dcStd0ZNBFdiQO3NVOBn1Yp1bqCedgbgaZxvFWGuw5JHQ4&#10;0qGj5ut0MwrqOqnn9G3M+PXnsJvtppEBSj0/Le97EJ4W/3/8pz7q8H6SwaNMmEC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zv1Q8MAAADcAAAADwAAAAAAAAAAAAAAAACf&#10;AgAAZHJzL2Rvd25yZXYueG1sUEsFBgAAAAAEAAQA9wAAAI8DAAAAAA==&#10;">
                    <v:imagedata r:id="rId14" o:title=""/>
                    <v:path arrowok="t"/>
                  </v:shape>
                  <v:shape id="Рисунок 17" o:spid="_x0000_s1029" type="#_x0000_t75" style="position:absolute;left:3138;top:3002;width:15469;height:16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IE928AAAA2wAAAA8AAABkcnMvZG93bnJldi54bWxET0sKwjAQ3QveIYzgTlNdqFSjWEF04cbP&#10;AYZmbIrNpDSx1tsbQXA3j/ed1aazlWip8aVjBZNxAoI4d7rkQsHtuh8tQPiArLFyTAre5GGz7vdW&#10;mGr34jO1l1CIGMI+RQUmhDqV0ueGLPqxq4kjd3eNxRBhU0jd4CuG20pOk2QmLZYcGwzWtDOUPy5P&#10;q6C8umqX6NN8n20fMsOTObQ+U2o46LZLEIG68Bf/3Ecd58/h+0s8QK4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CBPdvAAAANsAAAAPAAAAAAAAAAAAAAAAAJ8CAABkcnMv&#10;ZG93bnJldi54bWxQSwUGAAAAAAQABAD3AAAAiAMAAAAA&#10;">
                    <v:imagedata r:id="rId15" o:title=""/>
                    <v:path arrowok="t"/>
                  </v:shape>
                  <v:shape id="Рисунок 32" o:spid="_x0000_s1030" type="#_x0000_t75" style="position:absolute;left:32097;top:66312;width:34213;height:21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7e6DFAAAA2wAAAA8AAABkcnMvZG93bnJldi54bWxEj0FrwkAUhO8F/8PyBC+lboygJbqKiIIe&#10;lDYK4u2RfU1Cs2/D7qrx33cLhR6HmfmGmS8704g7OV9bVjAaJiCIC6trLhWcT9u3dxA+IGtsLJOC&#10;J3lYLnovc8y0ffAn3fNQighhn6GCKoQ2k9IXFRn0Q9sSR+/LOoMhSldK7fAR4aaRaZJMpMGa40KF&#10;La0rKr7zm1FwmZpwOJJbJ+01Peyel/P+9WOj1KDfrWYgAnXhP/zX3mkF4xR+v8Qf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O3ugxQAAANsAAAAPAAAAAAAAAAAAAAAA&#10;AJ8CAABkcnMvZG93bnJldi54bWxQSwUGAAAAAAQABAD3AAAAkQMAAAAA&#10;">
                    <v:imagedata r:id="rId16" o:title=""/>
                    <v:path arrowok="t"/>
                  </v:shape>
                </v:group>
                <v:group id="Группа 229" o:spid="_x0000_s1031" style="position:absolute;left:19243;top:34561;width:36940;height:11340" coordorigin=",442" coordsize="36940,11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<v:line id="Прямая соединительная линия 44" o:spid="_x0000_s1032" style="position:absolute;visibility:visible;mso-wrap-style:square" from="0,442" to="36898,4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WpK8QAAADbAAAADwAAAGRycy9kb3ducmV2LnhtbESPzWrDMBCE74W+g9hCb7XcN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1akr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5" o:spid="_x0000_s1033" style="position:absolute;visibility:visible;mso-wrap-style:square" from="0,6112" to="36940,6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kMsM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ym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mQyw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9" o:spid="_x0000_s1034" style="position:absolute;visibility:visible;mso-wrap-style:square" from="0,11782" to="36940,11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QGtcQAAADbAAAADwAAAGRycy9kb3ducmV2LnhtbESPS2vDMBCE74X+B7GF3hq5bcjDtRJK&#10;ICGnQl6H3BZrbbm1Vo6l2O6/rwqBHIeZ+YbJloOtRUetrxwreB0lIIhzpysuFRwP65cZCB+QNdaO&#10;ScEveVguHh8yTLXreUfdPpQiQtinqMCE0KRS+tyQRT9yDXH0CtdaDFG2pdQt9hFua/mWJBNpseK4&#10;YLChlaH8Z3+1Ci6Yr8meT5su6U33Pimar+n3Wannp+HzA0SgIdzDt/ZWKxjP4f9L/AFy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1Aa1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66510D" w:rsidRPr="000A7FBE" w:rsidRDefault="0066510D">
      <w:pPr>
        <w:rPr>
          <w:rFonts w:ascii="Garamond" w:hAnsi="Garamond"/>
          <w:color w:val="FF6357"/>
          <w:sz w:val="28"/>
          <w:szCs w:val="28"/>
          <w:lang w:val="en-US"/>
        </w:rPr>
      </w:pPr>
    </w:p>
    <w:p w:rsidR="00432057" w:rsidRDefault="005E09D0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4D55EF10E5B14A36A4C54015F1D9102D"/>
          </w:placeholder>
        </w:sdtPr>
        <w:sdtEndPr/>
        <w:sdtContent>
          <w:r w:rsidR="0066510D" w:rsidRPr="0018124D">
            <w:rPr>
              <w:rFonts w:ascii="Garamond" w:hAnsi="Garamond"/>
              <w:b/>
              <w:color w:val="FF6357"/>
              <w:sz w:val="100"/>
              <w:szCs w:val="100"/>
            </w:rPr>
            <w:t>Портфолио</w:t>
          </w:r>
        </w:sdtContent>
      </w:sdt>
    </w:p>
    <w:tbl>
      <w:tblPr>
        <w:tblStyle w:val="a4"/>
        <w:tblpPr w:leftFromText="181" w:rightFromText="181" w:vertAnchor="page" w:horzAnchor="page" w:tblpXSpec="center" w:tblpY="4996"/>
        <w:tblW w:w="5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</w:tblGrid>
      <w:tr w:rsidR="00432057" w:rsidTr="00466F7D">
        <w:tc>
          <w:tcPr>
            <w:tcW w:w="5953" w:type="dxa"/>
          </w:tcPr>
          <w:p w:rsidR="000A7FBE" w:rsidRDefault="0056240B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ученика</w:t>
            </w:r>
            <w:r w:rsidR="00F323F8"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9 класса</w:t>
            </w:r>
          </w:p>
          <w:p w:rsidR="00F323F8" w:rsidRDefault="00F323F8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Канцильской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СОШ</w:t>
            </w:r>
          </w:p>
          <w:p w:rsidR="00F323F8" w:rsidRPr="000A7FBE" w:rsidRDefault="00496261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Джигерханова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Амира</w:t>
            </w:r>
          </w:p>
        </w:tc>
      </w:tr>
    </w:tbl>
    <w:p w:rsidR="0066510D" w:rsidRPr="0018124D" w:rsidRDefault="0066510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r w:rsidRPr="0018124D">
        <w:rPr>
          <w:rFonts w:ascii="Garamond" w:hAnsi="Garamond"/>
          <w:b/>
          <w:color w:val="FF6357"/>
          <w:sz w:val="76"/>
          <w:szCs w:val="76"/>
        </w:rPr>
        <w:br w:type="page"/>
      </w:r>
    </w:p>
    <w:p w:rsidR="001A096F" w:rsidRDefault="00EB116D" w:rsidP="00432057">
      <w:pPr>
        <w:ind w:right="1841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94944" behindDoc="1" locked="1" layoutInCell="1" allowOverlap="1">
                <wp:simplePos x="0" y="0"/>
                <wp:positionH relativeFrom="page">
                  <wp:posOffset>8255</wp:posOffset>
                </wp:positionH>
                <wp:positionV relativeFrom="page">
                  <wp:posOffset>8255</wp:posOffset>
                </wp:positionV>
                <wp:extent cx="7541895" cy="10669905"/>
                <wp:effectExtent l="0" t="0" r="1905" b="0"/>
                <wp:wrapNone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95" cy="10668132"/>
                          <a:chOff x="8626" y="-7740"/>
                          <a:chExt cx="7541895" cy="10668132"/>
                        </a:xfrm>
                      </wpg:grpSpPr>
                      <wpg:grpSp>
                        <wpg:cNvPr id="4" name="Группа 4"/>
                        <wpg:cNvGrpSpPr/>
                        <wpg:grpSpPr>
                          <a:xfrm>
                            <a:off x="8626" y="-7740"/>
                            <a:ext cx="7541895" cy="10668132"/>
                            <a:chOff x="8626" y="-7740"/>
                            <a:chExt cx="7541895" cy="10668132"/>
                          </a:xfrm>
                        </wpg:grpSpPr>
                        <pic:pic xmlns:pic="http://schemas.openxmlformats.org/drawingml/2006/picture">
                          <pic:nvPicPr>
                            <pic:cNvPr id="53" name="Рисунок 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26" y="-7740"/>
                              <a:ext cx="7541895" cy="106681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" name="Рисунок 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19300" y="6848475"/>
                              <a:ext cx="3850005" cy="22574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3" name="Группа 233"/>
                        <wpg:cNvGrpSpPr/>
                        <wpg:grpSpPr>
                          <a:xfrm>
                            <a:off x="3086100" y="1508691"/>
                            <a:ext cx="3886146" cy="3017380"/>
                            <a:chOff x="1323975" y="-320125"/>
                            <a:chExt cx="3886092" cy="3017240"/>
                          </a:xfrm>
                        </wpg:grpSpPr>
                        <wps:wsp>
                          <wps:cNvPr id="54" name="Прямая соединительная линия 54"/>
                          <wps:cNvCnPr/>
                          <wps:spPr>
                            <a:xfrm>
                              <a:off x="1323975" y="-32012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" name="Прямая соединительная линия 55"/>
                          <wps:cNvCnPr/>
                          <wps:spPr>
                            <a:xfrm>
                              <a:off x="1323975" y="182747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" name="Прямая соединительная линия 66"/>
                          <wps:cNvCnPr/>
                          <wps:spPr>
                            <a:xfrm>
                              <a:off x="1323975" y="68562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Прямая соединительная линия 69"/>
                          <wps:cNvCnPr/>
                          <wps:spPr>
                            <a:xfrm>
                              <a:off x="1323975" y="1188494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" name="Прямая соединительная линия 73"/>
                          <wps:cNvCnPr/>
                          <wps:spPr>
                            <a:xfrm>
                              <a:off x="1323975" y="1691368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9" name="Прямая соединительная линия 79"/>
                          <wps:cNvCnPr/>
                          <wps:spPr>
                            <a:xfrm>
                              <a:off x="1323975" y="219424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" name="Прямая соединительная линия 80"/>
                          <wps:cNvCnPr/>
                          <wps:spPr>
                            <a:xfrm>
                              <a:off x="1323975" y="269711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2950" y="1325045"/>
                            <a:ext cx="2066925" cy="302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" o:spid="_x0000_s1026" style="position:absolute;margin-left:.65pt;margin-top:.65pt;width:593.85pt;height:840.15pt;z-index:-251521536;mso-position-horizontal-relative:page;mso-position-vertical-relative:page;mso-width-relative:margin;mso-height-relative:margin" coordorigin="86,-77" coordsize="75418,10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">
                <v:group id="Группа 4" o:spid="_x0000_s1027" style="position:absolute;left:86;top:-77;width:75419;height:106680" coordorigin="86,-77" coordsize="75418,106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Рисунок 53" o:spid="_x0000_s1028" type="#_x0000_t75" style="position:absolute;left:86;top:-77;width:75419;height:106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va/K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2he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a9r8r0AAADbAAAADwAAAAAAAAAAAAAAAACfAgAAZHJz&#10;L2Rvd25yZXYueG1sUEsFBgAAAAAEAAQA9wAAAIkDAAAAAA==&#10;">
                    <v:imagedata r:id="rId14" o:title=""/>
                    <v:path arrowok="t"/>
                  </v:shape>
                  <v:shape id="Рисунок 81" o:spid="_x0000_s1029" type="#_x0000_t75" style="position:absolute;left:20193;top:68484;width:38500;height:22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hPVLBAAAA2wAAAA8AAABkcnMvZG93bnJldi54bWxEj0trwkAUhfcF/8NwBXd1YhaJpo6ihYLb&#10;xuj6NnPzwMydkBk1+fedQsHl4Tw+znY/mk48aHCtZQWrZQSCuLS65VpBcf56X4NwHlljZ5kUTORg&#10;v5u9bTHT9snf9Mh9LcIIuwwVNN73mZSubMigW9qeOHiVHQz6IIda6gGfYdx0Mo6iRBpsORAa7Omz&#10;ofKW303g3tL0Gic/hZ82pqqOF3Mv+lipxXw8fIDwNPpX+L990grWK/j7En6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hPVLBAAAA2wAAAA8AAAAAAAAAAAAAAAAAnwIA&#10;AGRycy9kb3ducmV2LnhtbFBLBQYAAAAABAAEAPcAAACNAwAAAAA=&#10;">
                    <v:imagedata r:id="rId19" o:title=""/>
                    <v:path arrowok="t"/>
                  </v:shape>
                </v:group>
                <v:group id="Группа 233" o:spid="_x0000_s1030" style="position:absolute;left:30861;top:15086;width:38861;height:30174" coordorigin="13239,-3201" coordsize="38860,301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line id="Прямая соединительная линия 54" o:spid="_x0000_s1031" style="position:absolute;visibility:visible;mso-wrap-style:square" from="13239,-3201" to="52100,-3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w/9s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wn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DD/2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55" o:spid="_x0000_s1032" style="position:absolute;visibility:visible;mso-wrap-style:square" from="13239,1827" to="52100,1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UCabcQAAADbAAAADwAAAGRycy9kb3ducmV2LnhtbESPzWrDMBCE74W+g9hCb7Xcl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QJpt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66" o:spid="_x0000_s1033" style="position:absolute;visibility:visible;mso-wrap-style:square" from="13239,6856" to="52100,6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7Op8MAAADbAAAADwAAAGRycy9kb3ducmV2LnhtbESPQWvCQBSE70L/w/IK3nTTCrGk2YgU&#10;FE9C1R68PbLPbGr2bZpdk/jv3UKhx2FmvmHy1Wgb0VPna8cKXuYJCOLS6ZorBafjZvYGwgdkjY1j&#10;UnAnD6viaZJjpt3An9QfQiUihH2GCkwIbSalLw1Z9HPXEkfv4jqLIcqukrrDIcJtI1+TJJUWa44L&#10;Blv6MFReDzer4AfLDdnz17ZPBtMv0ku7X36flZo+j+t3EIHG8B/+a++0gjSF3y/xB8ji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+zqf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69" o:spid="_x0000_s1034" style="position:absolute;visibility:visible;mso-wrap-style:square" from="13239,11884" to="52100,118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Fa1cQAAADbAAAADwAAAGRycy9kb3ducmV2LnhtbESPQWvCQBSE70L/w/IKvdVNFdI2zSpF&#10;UHoqVO3B2yP7ko1m38bsmqT/visIHoeZ+YbJl6NtRE+drx0reJkmIIgLp2uuFOx36+c3ED4ga2wc&#10;k4I/8rBcPExyzLQb+If6bahEhLDPUIEJoc2k9IUhi37qWuLola6zGKLsKqk7HCLcNnKWJKm0WHNc&#10;MNjSylBx2l6sgjMWa7KH302fDKafp2X7/Xo8KPX0OH5+gAg0hnv41v7SCtJ3uH6JP0A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YVrV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3" o:spid="_x0000_s1035" style="position:absolute;visibility:visible;mso-wrap-style:square" from="13239,16913" to="52100,16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D74sQAAADbAAAADwAAAGRycy9kb3ducmV2LnhtbESPQWvCQBSE70L/w/IK3nRTA7GkriKF&#10;FE8FU3vw9sg+s6nZtzG7TdJ/7xYKPQ4z8w2z2U22FQP1vnGs4GmZgCCunG64VnD6KBbPIHxA1tg6&#10;JgU/5GG3fZhtMNdu5CMNZahFhLDPUYEJocul9JUhi37pOuLoXVxvMUTZ11L3OEa4beUqSTJpseG4&#10;YLCjV0PVtfy2Cm5YFWTPn29DMpohzS7d+/rrrNT8cdq/gAg0hf/wX/ugFaxT+P0Sf4D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+UPv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9" o:spid="_x0000_s1036" style="position:absolute;visibility:visible;mso-wrap-style:square" from="13239,21942" to="52100,21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jMCMQAAADbAAAADwAAAGRycy9kb3ducmV2LnhtbESPzWrDMBCE74W+g9hCb7XcFJLUsRxK&#10;IKGnQH56yG2xNpZTa+Vaiu2+fRQo9DjMzDdMvhxtI3rqfO1YwWuSgiAuna65UnA8rF/mIHxA1tg4&#10;JgW/5GFZPD7kmGk38I76fahEhLDPUIEJoc2k9KUhiz5xLXH0zq6zGKLsKqk7HCLcNnKSplNpsea4&#10;YLCllaHye3+1Cn6wXJM9fW36dDD92/TcbmeXk1LPT+PHAkSgMfyH/9qfWsHsHe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uMw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0" o:spid="_x0000_s1037" style="position:absolute;visibility:visible;mso-wrap-style:square" from="13239,26971" to="52100,26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cVss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ff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VxWywQAAANsAAAAPAAAAAAAAAAAAAAAA&#10;AKECAABkcnMvZG93bnJldi54bWxQSwUGAAAAAAQABAD5AAAAjwMAAAAA&#10;" strokecolor="#5b9bd5 [3204]" strokeweight=".5pt">
                    <v:stroke joinstyle="miter"/>
                  </v:line>
                </v:group>
                <v:shape id="Рисунок 1" o:spid="_x0000_s1038" type="#_x0000_t75" style="position:absolute;left:7429;top:13250;width:20669;height:30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xwQ3AAAAA2gAAAA8AAABkcnMvZG93bnJldi54bWxET99rwjAQfh/4P4Qb+DZTHYxZjSLimPiy&#10;WcvY49GcTVlzKU0W63+/CAOfjo/v5y3Xg21FpN43jhVMJxkI4srphmsF5ent6RWED8gaW8ek4Eoe&#10;1qvRwxJz7S58pFiEWqQQ9jkqMCF0uZS+MmTRT1xHnLiz6y2GBPta6h4vKdy2cpZlL9Jiw6nBYEdb&#10;Q9VP8WsV0MZ870r/efg4fcXpPNJ7GctnpcaPw2YBItAQ7uJ/916n+XB75Xbl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XHBDcAAAADaAAAADwAAAAAAAAAAAAAAAACfAgAA&#10;ZHJzL2Rvd25yZXYueG1sUEsFBgAAAAAEAAQA9wAAAIwDAAAAAA==&#10;">
                  <v:imagedata r:id="rId20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</w:p>
    <w:p w:rsidR="0010573F" w:rsidRPr="0018124D" w:rsidRDefault="0010573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tbl>
      <w:tblPr>
        <w:tblStyle w:val="a4"/>
        <w:tblpPr w:leftFromText="187" w:rightFromText="187" w:vertAnchor="page" w:horzAnchor="page" w:tblpX="4767" w:tblpY="2060"/>
        <w:tblOverlap w:val="never"/>
        <w:tblW w:w="6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00"/>
      </w:tblGrid>
      <w:tr w:rsidR="00432057" w:rsidTr="00121D05">
        <w:tc>
          <w:tcPr>
            <w:tcW w:w="6300" w:type="dxa"/>
          </w:tcPr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Имя: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496261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Амир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Дата рождения: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496261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23.03.2009</w:t>
            </w:r>
            <w:bookmarkStart w:id="0" w:name="_GoBack"/>
            <w:bookmarkEnd w:id="0"/>
            <w:r w:rsidR="004124D2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г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Город: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</w:t>
            </w:r>
            <w:proofErr w:type="spellEnd"/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Адрес: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,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Хивский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район, РД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Телефон: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</w:p>
          <w:p w:rsidR="00FD3E82" w:rsidRPr="00F323F8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Школа: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МКОУ «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Канцильская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СОШ»</w:t>
            </w:r>
          </w:p>
          <w:p w:rsidR="00FD3E82" w:rsidRPr="00FD3E82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Класс, год: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9 класс, 2023 год</w:t>
            </w:r>
          </w:p>
        </w:tc>
      </w:tr>
      <w:tr w:rsidR="00121D05" w:rsidTr="00121D05">
        <w:tc>
          <w:tcPr>
            <w:tcW w:w="6300" w:type="dxa"/>
          </w:tcPr>
          <w:p w:rsidR="00121D05" w:rsidRPr="003F7CD0" w:rsidRDefault="00121D05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C74449" w:rsidRPr="0018124D" w:rsidRDefault="00C74449" w:rsidP="0010573F">
      <w:pPr>
        <w:ind w:right="1841"/>
        <w:rPr>
          <w:rFonts w:ascii="Garamond" w:hAnsi="Garamond"/>
          <w:color w:val="FF6357"/>
          <w:sz w:val="28"/>
          <w:szCs w:val="28"/>
        </w:rPr>
      </w:pPr>
    </w:p>
    <w:p w:rsidR="007329BA" w:rsidRPr="0018124D" w:rsidRDefault="00121D05" w:rsidP="00271FD4">
      <w:pPr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5968" behindDoc="0" locked="0" layoutInCell="1" allowOverlap="1" wp14:anchorId="29A472DC" wp14:editId="24D7395D">
            <wp:simplePos x="0" y="0"/>
            <wp:positionH relativeFrom="column">
              <wp:posOffset>544830</wp:posOffset>
            </wp:positionH>
            <wp:positionV relativeFrom="paragraph">
              <wp:posOffset>157480</wp:posOffset>
            </wp:positionV>
            <wp:extent cx="1752600" cy="278447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сто для фотографии.pn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9BA" w:rsidRPr="0018124D">
        <w:rPr>
          <w:rFonts w:ascii="Garamond" w:hAnsi="Garamond"/>
          <w:color w:val="FF6357"/>
          <w:sz w:val="28"/>
          <w:szCs w:val="28"/>
        </w:rPr>
        <w:br w:type="page"/>
      </w:r>
      <w:r w:rsidR="003F7CD0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446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9" name="Группа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7" name="Группа 23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26" name="Рисунок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" name="Рисунок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0251" y="681535"/>
                              <a:ext cx="1123315" cy="10731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Рисунок 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52633" y="8065827"/>
                              <a:ext cx="603250" cy="485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22627" y="8816454"/>
                              <a:ext cx="591185" cy="12096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6" name="Группа 236"/>
                        <wpg:cNvGrpSpPr/>
                        <wpg:grpSpPr>
                          <a:xfrm>
                            <a:off x="1351127" y="2423046"/>
                            <a:ext cx="4827825" cy="3520273"/>
                            <a:chOff x="-1" y="594246"/>
                            <a:chExt cx="4827825" cy="3520273"/>
                          </a:xfrm>
                        </wpg:grpSpPr>
                        <wps:wsp>
                          <wps:cNvPr id="82" name="Прямая соединительная линия 82"/>
                          <wps:cNvCnPr/>
                          <wps:spPr>
                            <a:xfrm>
                              <a:off x="-1" y="594246"/>
                              <a:ext cx="48278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Прямая соединительная линия 83"/>
                          <wps:cNvCnPr/>
                          <wps:spPr>
                            <a:xfrm>
                              <a:off x="0" y="1097142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Прямая соединительная линия 84"/>
                          <wps:cNvCnPr/>
                          <wps:spPr>
                            <a:xfrm>
                              <a:off x="0" y="1600038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" name="Прямая соединительная линия 85"/>
                          <wps:cNvCnPr/>
                          <wps:spPr>
                            <a:xfrm>
                              <a:off x="0" y="2102935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Прямая соединительная линия 86"/>
                          <wps:cNvCnPr/>
                          <wps:spPr>
                            <a:xfrm>
                              <a:off x="0" y="2605831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Прямая соединительная линия 87"/>
                          <wps:cNvCnPr/>
                          <wps:spPr>
                            <a:xfrm>
                              <a:off x="0" y="3108727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Прямая соединительная линия 88"/>
                          <wps:cNvCnPr/>
                          <wps:spPr>
                            <a:xfrm>
                              <a:off x="0" y="3611623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Прямая соединительная линия 93"/>
                          <wps:cNvCnPr/>
                          <wps:spPr>
                            <a:xfrm>
                              <a:off x="0" y="4114519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9" o:spid="_x0000_s1026" style="position:absolute;margin-left:0;margin-top:0;width:595.3pt;height:841.9pt;z-index:-251542016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">
                <v:group id="Группа 23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Рисунок 2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euxfBAAAA2wAAAA8AAABkcnMvZG93bnJldi54bWxET8tqg0AU3QfyD8MNdBOaUUtNMI5ShEJ3&#10;0iQfcHFuVeLcEWeqtl/fKRS6OIvDeXHycjWDmGlyvWUF8SECQdxY3XOr4HZ9fTyBcB5Z42CZFHyR&#10;g7LYbnLMtF34neaLb0UoYZehgs77MZPSNR0ZdAc7Egftw04GfaBTK/WESyg3g0yiKJUGew4LHY5U&#10;ddTcL59GQV3H9ZIcx2d++q5Oi903MkCph936cgbhafX/5r/0m1aQpPD7JfwAW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3euxfBAAAA2wAAAA8AAAAAAAAAAAAAAAAAnwIA&#10;AGRycy9kb3ducmV2LnhtbFBLBQYAAAAABAAEAPcAAACNAwAAAAA=&#10;">
                    <v:imagedata r:id="rId14" o:title=""/>
                    <v:path arrowok="t"/>
                  </v:shape>
                  <v:shape id="Рисунок 94" o:spid="_x0000_s1029" type="#_x0000_t75" style="position:absolute;left:3002;top:6815;width:11233;height:10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W/5nFAAAA2wAAAA8AAABkcnMvZG93bnJldi54bWxEj0FrwkAUhO8F/8PyCt7qpmLFpq5BFLH0&#10;IKhF7O2RfU22yb4N2TWm/75bEDwOM/MNM896W4uOWm8cK3geJSCIc6cNFwo+j5unGQgfkDXWjknB&#10;L3nIFoOHOabaXXlP3SEUIkLYp6igDKFJpfR5SRb9yDXE0ft2rcUQZVtI3eI1wm0tx0kylRYNx4US&#10;G1qVlFeHi1VwfjH97pRsc1kVu83s52P91Zm1UsPHfvkGIlAf7uFb+10reJ3A/5f4A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Vv+ZxQAAANsAAAAPAAAAAAAAAAAAAAAA&#10;AJ8CAABkcnMvZG93bnJldi54bWxQSwUGAAAAAAQABAD3AAAAkQMAAAAA&#10;">
                    <v:imagedata r:id="rId25" o:title=""/>
                    <v:path arrowok="t"/>
                  </v:shape>
                  <v:shape id="Рисунок 95" o:spid="_x0000_s1030" type="#_x0000_t75" style="position:absolute;left:31526;top:80658;width:6032;height:4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p/vFAAAA2wAAAA8AAABkcnMvZG93bnJldi54bWxEj81qwzAQhO+BvIPYQG+JnJSG2olsQkuh&#10;0OaQHwi5LdbGNrFWRlJt9+2rQqHHYWa+YbbFaFrRk/ONZQXLRQKCuLS64UrB+fQ2fwbhA7LG1jIp&#10;+CYPRT6dbDHTduAD9cdQiQhhn6GCOoQuk9KXNRn0C9sRR+9mncEQpaukdjhEuGnlKknW0mDDcaHG&#10;jl5qKu/HL6Ngf1g1H/3llA6pu9KAj58pvZZKPczG3QZEoDH8h//a71pB+gS/X+IPk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rKf7xQAAANsAAAAPAAAAAAAAAAAAAAAA&#10;AJ8CAABkcnMvZG93bnJldi54bWxQSwUGAAAAAAQABAD3AAAAkQMAAAAA&#10;">
                    <v:imagedata r:id="rId26" o:title=""/>
                    <v:path arrowok="t"/>
                  </v:shape>
                  <v:shape id="Рисунок 96" o:spid="_x0000_s1031" type="#_x0000_t75" style="position:absolute;left:53226;top:88164;width:5912;height:12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H5E2+AAAA2wAAAA8AAABkcnMvZG93bnJldi54bWxEj80KwjAQhO+C7xBW8KapPRStRhFB8Sb+&#10;9L40a1tsNqWJtr69EQSPw8x8w6w2vanFi1pXWVYwm0YgiHOrKy4U3K77yRyE88gaa8uk4E0ONuvh&#10;YIWpth2f6XXxhQgQdikqKL1vUildXpJBN7UNcfDutjXog2wLqVvsAtzUMo6iRBqsOCyU2NCupPxx&#10;eRoF98fu1Mcy2iaH+D27HbpMyypTajzqt0sQnnr/D//aR61gkcD3S/gB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8H5E2+AAAA2wAAAA8AAAAAAAAAAAAAAAAAnwIAAGRy&#10;cy9kb3ducmV2LnhtbFBLBQYAAAAABAAEAPcAAACKAwAAAAA=&#10;">
                    <v:imagedata r:id="rId27" o:title=""/>
                    <v:path arrowok="t"/>
                  </v:shape>
                </v:group>
                <v:group id="Группа 236" o:spid="_x0000_s1032" style="position:absolute;left:13511;top:24230;width:48278;height:35203" coordorigin=",5942" coordsize="48278,35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line id="Прямая соединительная линия 82" o:spid="_x0000_s1033" style="position:absolute;visibility:visible;mso-wrap-style:square" from="0,5942" to="48278,5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kuXsQAAADbAAAADwAAAGRycy9kb3ducmV2LnhtbESPQWvCQBSE7wX/w/KE3uqmEVKJrqEU&#10;Ip4KtXrw9sg+s9Hs2zS7Jum/7xYKPQ4z8w2zKSbbioF63zhW8LxIQBBXTjdcKzh+lk8rED4ga2wd&#10;k4Jv8lBsZw8bzLUb+YOGQ6hFhLDPUYEJocul9JUhi37hOuLoXVxvMUTZ11L3OEa4bWWaJJm02HBc&#10;MNjRm6HqdrhbBV9YlWTPp92QjGZYZpfu/eV6VupxPr2uQQSawn/4r73XClYp/H6JP0B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yS5e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3" o:spid="_x0000_s1034" style="position:absolute;visibility:visible;mso-wrap-style:square" from="0,10971" to="48278,10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WLxcQAAADbAAAADwAAAGRycy9kb3ducmV2LnhtbESPQWvCQBSE7wX/w/KE3uqmDaQSXUMR&#10;Unoq1OrB2yP7zEazb2N2m8R/7xYKPQ4z8w2zLibbioF63zhW8LxIQBBXTjdcK9h/l09LED4ga2wd&#10;k4IbeSg2s4c15tqN/EXDLtQiQtjnqMCE0OVS+sqQRb9wHXH0Tq63GKLsa6l7HCPctvIlSTJpseG4&#10;YLCjraHqsvuxCq5YlWSPh/chGc2QZqfu8/V8VOpxPr2tQASawn/4r/2hFSxT+P0Sf4D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hYvF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4" o:spid="_x0000_s1035" style="position:absolute;visibility:visible;mso-wrap-style:square" from="0,16000" to="48278,16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wTscQAAADbAAAADwAAAGRycy9kb3ducmV2LnhtbESPzWrDMBCE74W+g9hAb4mctiT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bBOx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5" o:spid="_x0000_s1036" style="position:absolute;visibility:visible;mso-wrap-style:square" from="0,21029" to="48278,210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C2KsQAAADbAAAADwAAAGRycy9kb3ducmV2LnhtbESPzWrDMBCE74W+g9hAb4mclib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ILYq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6" o:spid="_x0000_s1037" style="position:absolute;visibility:visible;mso-wrap-style:square" from="0,26058" to="48278,260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IoXcMAAADbAAAADwAAAGRycy9kb3ducmV2LnhtbESPQWvCQBSE7wX/w/KE3urGCqlEVxHB&#10;4qmg1YO3R/aZjWbfptltEv+9Kwgeh5n5hpkve1uJlhpfOlYwHiUgiHOnSy4UHH43H1MQPiBrrByT&#10;ght5WC4Gb3PMtOt4R+0+FCJC2GeowIRQZ1L63JBFP3I1cfTOrrEYomwKqRvsItxW8jNJUmmx5Lhg&#10;sKa1ofy6/7cK/jDfkD0dv9ukM+0kPdc/X5eTUu/DfjUDEagPr/CzvdUKpik8vsQfIB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yKF3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87" o:spid="_x0000_s1038" style="position:absolute;visibility:visible;mso-wrap-style:square" from="0,31087" to="48278,31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6NxsIAAADbAAAADwAAAGRycy9kb3ducmV2LnhtbESPQYvCMBSE7wv+h/AEb2uqgko1igiK&#10;p4V19eDt0TybavNSm9h2//1GEPY4zMw3zHLd2VI0VPvCsYLRMAFBnDldcK7g9LP7nIPwAVlj6ZgU&#10;/JKH9ar3scRUu5a/qTmGXEQI+xQVmBCqVEqfGbLoh64ijt7V1RZDlHUudY1thNtSjpNkKi0WHBcM&#10;VrQ1lN2PT6vggdmO7OW8b5LWNJPptfqa3S5KDfrdZgEiUBf+w+/2QSuYz+D1Jf4Aufo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L6NxsIAAADb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88" o:spid="_x0000_s1039" style="position:absolute;visibility:visible;mso-wrap-style:square" from="0,36116" to="48278,361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EZtM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bP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FIRm0wQAAANs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93" o:spid="_x0000_s1040" style="position:absolute;visibility:visible;mso-wrap-style:square" from="0,41145" to="48278,41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wdGMQAAADbAAAADwAAAGRycy9kb3ducmV2LnhtbESPQWvCQBSE74L/YXmCt2bTCtbGbKQU&#10;FE+Fqj14e2Sf2djs2zS7Jum/7xYKHoeZ+YbJN6NtRE+drx0reExSEMSl0zVXCk7H7cMKhA/IGhvH&#10;pOCHPGyK6STHTLuBP6g/hEpECPsMFZgQ2kxKXxqy6BPXEkfv4jqLIcqukrrDIcJtI5/SdCkt1hwX&#10;DLb0Zqj8Otysgm8st2TPn7s+HUy/WF7a9+frWan5bHxdgwg0hnv4v73XCl4W8Pcl/gBZ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XB0Y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0F7184" w:rsidRPr="0018124D">
        <w:rPr>
          <w:rFonts w:ascii="Garamond" w:hAnsi="Garamond"/>
          <w:color w:val="FF6357"/>
          <w:sz w:val="28"/>
          <w:szCs w:val="28"/>
        </w:rPr>
        <w:tab/>
      </w:r>
    </w:p>
    <w:p w:rsidR="000A7FBE" w:rsidRPr="0018124D" w:rsidRDefault="000A7FBE" w:rsidP="002D2A8C">
      <w:pPr>
        <w:tabs>
          <w:tab w:val="left" w:pos="3585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b/>
          <w:color w:val="FF6357"/>
          <w:sz w:val="72"/>
          <w:szCs w:val="72"/>
        </w:rPr>
        <w:id w:val="-548839956"/>
        <w:placeholder>
          <w:docPart w:val="4D55EF10E5B14A36A4C54015F1D9102D"/>
        </w:placeholder>
      </w:sdtPr>
      <w:sdtEndPr/>
      <w:sdtContent>
        <w:p w:rsidR="000F239A" w:rsidRPr="00F32489" w:rsidRDefault="00FD3E82" w:rsidP="000A7FBE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Обо мне</w:t>
          </w:r>
        </w:p>
      </w:sdtContent>
    </w:sdt>
    <w:tbl>
      <w:tblPr>
        <w:tblStyle w:val="a4"/>
        <w:tblpPr w:leftFromText="181" w:rightFromText="181" w:vertAnchor="page" w:horzAnchor="page" w:tblpXSpec="center" w:tblpY="34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7"/>
      </w:tblGrid>
      <w:tr w:rsidR="00FD3E82" w:rsidTr="000A7FBE">
        <w:tc>
          <w:tcPr>
            <w:tcW w:w="7797" w:type="dxa"/>
          </w:tcPr>
          <w:p w:rsidR="000A7FBE" w:rsidRDefault="000A7FBE" w:rsidP="000A7FBE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0A7FBE" w:rsidRPr="0018124D" w:rsidRDefault="000A7FBE" w:rsidP="000F239A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p w:rsidR="00D73CA2" w:rsidRPr="0018124D" w:rsidRDefault="00D73CA2" w:rsidP="000C0A72">
      <w:pPr>
        <w:tabs>
          <w:tab w:val="left" w:pos="2057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A707BF" w:rsidRPr="0018124D" w:rsidRDefault="00A707BF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0F239A" w:rsidRPr="0018124D" w:rsidRDefault="000F239A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7F5698" w:rsidRPr="0018124D" w:rsidRDefault="003F7CD0" w:rsidP="00F32489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6512" behindDoc="1" locked="1" layoutInCell="1" allowOverlap="1" wp14:anchorId="01033625" wp14:editId="7340ED0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59675" cy="10691495"/>
                <wp:effectExtent l="0" t="0" r="3175" b="0"/>
                <wp:wrapNone/>
                <wp:docPr id="241" name="Группа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0" name="Группа 24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46" name="Рисунок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" name="Рисунок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5337" y="7888406"/>
                              <a:ext cx="2592705" cy="13284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3" name="Рисунок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4024" y="3193576"/>
                              <a:ext cx="723265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4" name="Рисунок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32561" y="614149"/>
                              <a:ext cx="586740" cy="8832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1" name="Группа 101"/>
                        <wpg:cNvGrpSpPr/>
                        <wpg:grpSpPr>
                          <a:xfrm>
                            <a:off x="1842448" y="2242782"/>
                            <a:ext cx="3873500" cy="5252085"/>
                            <a:chOff x="0" y="288675"/>
                            <a:chExt cx="3872665" cy="5254872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8675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Рисунок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47853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" name="Рисунок 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683" y="288676"/>
                              <a:ext cx="1569705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0" name="Рисунок 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959" y="3247822"/>
                              <a:ext cx="1569706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1" o:spid="_x0000_s1026" style="position:absolute;margin-left:0;margin-top:0;width:595.25pt;height:841.85pt;z-index:-251539968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">
                <v:group id="Группа 24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Рисунок 4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BXrfAAAAA2wAAAA8AAABkcnMvZG93bnJldi54bWxET8uKwjAU3QvzD+EOuJFp6ls6jTIIgrti&#10;nQ+4NNe2THNTmoytfr0RBBdncTgvTrobTCOu1LnasoJpFIMgLqyuuVTwez58bUA4j6yxsUwKbuRg&#10;t/0YpZho2/OJrrkvRShhl6CCyvs2kdIVFRl0kW2Jg3axnUEfaFdK3WEfyk0jZ3G8kgZrDgsVtrSv&#10;qPjL/42CLJtm/WzdLnl+3296OylkgFLjz+HnG4Snwb/Nr/RRK1is4Pkl/AC5f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AFet8AAAADbAAAADwAAAAAAAAAAAAAAAACfAgAA&#10;ZHJzL2Rvd25yZXYueG1sUEsFBgAAAAAEAAQA9wAAAIwDAAAAAA==&#10;">
                    <v:imagedata r:id="rId14" o:title=""/>
                    <v:path arrowok="t"/>
                  </v:shape>
                  <v:shape id="Рисунок 102" o:spid="_x0000_s1029" type="#_x0000_t75" style="position:absolute;left:31253;top:78884;width:25927;height:13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OT/DAAAA3AAAAA8AAABkcnMvZG93bnJldi54bWxET8lqwzAQvRf6D2IKvdVy05DFjRJCSsG9&#10;FOL4kONgTWwTa2Qs1ZH/vgoUepvHW2ezC6YTIw2utazgNUlBEFdWt1wrKE+fLysQziNr7CyTgokc&#10;7LaPDxvMtL3xkcbC1yKGsMtQQeN9n0npqoYMusT2xJG72MGgj3CopR7wFsNNJ2dpupAGW44NDfZ0&#10;aKi6Fj9GQZjW9Vl/vC3b7zDm+DUvbbW4KvX8FPbvIDwF/y/+c+c6zk9ncH8mXi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s5P8MAAADcAAAADwAAAAAAAAAAAAAAAACf&#10;AgAAZHJzL2Rvd25yZXYueG1sUEsFBgAAAAAEAAQA9wAAAI8DAAAAAA==&#10;">
                    <v:imagedata r:id="rId31" o:title=""/>
                    <v:path arrowok="t"/>
                  </v:shape>
                  <v:shape id="Рисунок 103" o:spid="_x0000_s1030" type="#_x0000_t75" style="position:absolute;left:4640;top:31935;width:7232;height:10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eyMO/AAAA3AAAAA8AAABkcnMvZG93bnJldi54bWxET82KwjAQvi/4DmGEva2JK4hWo4igiHix&#10;+gBDM7a1zaQkWa1vvxEW9jYf3+8s171txYN8qB1rGI8UCOLCmZpLDdfL7msGIkRkg61j0vCiAOvV&#10;4GOJmXFPPtMjj6VIIRwy1FDF2GVShqIii2HkOuLE3Zy3GBP0pTQenynctvJbqam0WHNqqLCjbUVF&#10;k/9YDdzducmdyk/X/nVoeG73/mi1/hz2mwWISH38F/+5DybNVxN4P5MukKt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nnsjDvwAAANwAAAAPAAAAAAAAAAAAAAAAAJ8CAABk&#10;cnMvZG93bnJldi54bWxQSwUGAAAAAAQABAD3AAAAiwMAAAAA&#10;">
                    <v:imagedata r:id="rId32" o:title=""/>
                    <v:path arrowok="t"/>
                  </v:shape>
                  <v:shape id="Рисунок 124" o:spid="_x0000_s1031" type="#_x0000_t75" style="position:absolute;left:63325;top:6141;width:5868;height:8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6AijEAAAA3AAAAA8AAABkcnMvZG93bnJldi54bWxET0trwkAQvhf8D8sIvdVNfSGpqxQlVLEU&#10;fB16G7LTJDQ7G7NbE/31XUHwNh/fc6bz1pTiTLUrLCt47UUgiFOrC84UHPbJywSE88gaS8uk4EIO&#10;5rPO0xRjbRve0nnnMxFC2MWoIPe+iqV0aU4GXc9WxIH7sbVBH2CdSV1jE8JNKftRNJYGCw4NOVa0&#10;yCn93f0ZBc3m83o9Xb4/tl/LZD1wiVyNjlKp5277/gbCU+sf4rt7pcP8/hBuz4QL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6AijEAAAA3AAAAA8AAAAAAAAAAAAAAAAA&#10;nwIAAGRycy9kb3ducmV2LnhtbFBLBQYAAAAABAAEAPcAAACQAwAAAAA=&#10;">
                    <v:imagedata r:id="rId33" o:title=""/>
                    <v:path arrowok="t"/>
                  </v:shape>
                </v:group>
                <v:group id="Группа 101" o:spid="_x0000_s1032" style="position:absolute;left:18424;top:22427;width:38735;height:52521" coordorigin=",2886" coordsize="38726,525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Рисунок 97" o:spid="_x0000_s1033" type="#_x0000_t75" style="position:absolute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ApSvEAAAA2wAAAA8AAABkcnMvZG93bnJldi54bWxEj0FrAjEUhO+F/ofwCt5q1gqtrkaRorR4&#10;aauLeHxsnpvFzcuySeP6741Q6HGYmW+Y+bK3jYjU+dqxgtEwA0FcOl1zpaDYb54nIHxA1tg4JgVX&#10;8rBcPD7MMdfuwj8Ud6ESCcI+RwUmhDaX0peGLPqha4mTd3KdxZBkV0nd4SXBbSNfsuxVWqw5LRhs&#10;6d1Qed79WgW0Msd14b+3X/tDHE0jfRSxGCs1eOpXMxCB+vAf/mt/agXTN7h/ST9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ApSvEAAAA2wAAAA8AAAAAAAAAAAAAAAAA&#10;nwIAAGRycy9kb3ducmV2LnhtbFBLBQYAAAAABAAEAPcAAACQAwAAAAA=&#10;">
                    <v:imagedata r:id="rId20" o:title=""/>
                    <v:path arrowok="t"/>
                  </v:shape>
                  <v:shape id="Рисунок 98" o:spid="_x0000_s1034" type="#_x0000_t75" style="position:absolute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MVnAAAAA2wAAAA8AAABkcnMvZG93bnJldi54bWxET89rwjAUvgv7H8IbeNNUhTGrUWRMNnZx&#10;ahGPj+bZFJuX0mSx++/NQfD48f1ernvbiEidrx0rmIwzEMSl0zVXCorjdvQOwgdkjY1jUvBPHtar&#10;l8ESc+1uvKd4CJVIIexzVGBCaHMpfWnIoh+7ljhxF9dZDAl2ldQd3lK4beQ0y96kxZpTg8GWPgyV&#10;18OfVUAbc/4s/O/P7niKk3mkryIWM6WGr/1mASJQH57ih/tbK5inselL+gFyd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18xWcAAAADbAAAADwAAAAAAAAAAAAAAAACfAgAA&#10;ZHJzL2Rvd25yZXYueG1sUEsFBgAAAAAEAAQA9wAAAIwDAAAAAA==&#10;">
                    <v:imagedata r:id="rId20" o:title=""/>
                    <v:path arrowok="t"/>
                  </v:shape>
                  <v:shape id="Рисунок 99" o:spid="_x0000_s1035" type="#_x0000_t75" style="position:absolute;left:23026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TlMLEAAAA2wAAAA8AAABkcnMvZG93bnJldi54bWxEj81qwzAQhO+BvoPYQm6JnAZK7EYJIaQ0&#10;9NL8mNDjYm0tU2tlLFVx3r4qFHIcZuYbZrkebCsi9b5xrGA2zUAQV043XCsoz6+TBQgfkDW2jknB&#10;jTysVw+jJRbaXflI8RRqkSDsC1RgQugKKX1lyKKfuo44eV+utxiS7Gupe7wmuG3lU5Y9S4sNpwWD&#10;HW0NVd+nH6uANuZzV/rD+8f5Emd5pLcylnOlxo/D5gVEoCHcw//tvVaQ5/D3Jf0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TlMLEAAAA2wAAAA8AAAAAAAAAAAAAAAAA&#10;nwIAAGRycy9kb3ducmV2LnhtbFBLBQYAAAAABAAEAPcAAACQAwAAAAA=&#10;">
                    <v:imagedata r:id="rId20" o:title=""/>
                    <v:path arrowok="t"/>
                  </v:shape>
                  <v:shape id="Рисунок 100" o:spid="_x0000_s1036" type="#_x0000_t75" style="position:absolute;left:23029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2iZ/FAAAA3AAAAA8AAABkcnMvZG93bnJldi54bWxEj09LxDAQxe8LfocwgrfdtAqy1s0uRRTF&#10;i/uniMehGZtiMylNzNZv7xwEbzO8N+/9ZrOb/aAyTbEPbKBcFaCI22B77gw0p6flGlRMyBaHwGTg&#10;hyLstheLDVY2nPlA+Zg6JSEcKzTgUhorrWPryGNchZFYtM8weUyyTp22E54l3A/6uihutceepcHh&#10;SA+O2q/jtzdAtft4bOL+9e30nsu7TM9Nbm6Mubqc63tQieb0b/67frGCXwi+PCMT6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tomfxQAAANwAAAAPAAAAAAAAAAAAAAAA&#10;AJ8CAABkcnMvZG93bnJldi54bWxQSwUGAAAAAAQABAD3AAAAkQMAAAAA&#10;">
                    <v:imagedata r:id="rId20" o:title=""/>
                    <v:path arrowok="t"/>
                  </v:shape>
                </v:group>
                <w10:wrap anchorx="page" anchory="page"/>
                <w10:anchorlock/>
              </v:group>
            </w:pict>
          </mc:Fallback>
        </mc:AlternateContent>
      </w:r>
    </w:p>
    <w:p w:rsidR="00677E12" w:rsidRPr="0018124D" w:rsidRDefault="00677E12" w:rsidP="00677E12">
      <w:pPr>
        <w:tabs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802648698"/>
        <w:placeholder>
          <w:docPart w:val="F62E0753757E4B03B2F1514157A2C9A9"/>
        </w:placeholder>
      </w:sdtPr>
      <w:sdtEndPr>
        <w:rPr>
          <w:b/>
        </w:rPr>
      </w:sdtEndPr>
      <w:sdtContent>
        <w:p w:rsidR="00677E12" w:rsidRPr="00F32489" w:rsidRDefault="00F32489" w:rsidP="00F32489">
          <w:pPr>
            <w:ind w:right="-28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Моя семья</w:t>
          </w:r>
        </w:p>
      </w:sdtContent>
    </w:sdt>
    <w:p w:rsidR="000A7FBE" w:rsidRDefault="000A7FBE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28"/>
          <w:szCs w:val="28"/>
        </w:rPr>
      </w:pPr>
    </w:p>
    <w:p w:rsidR="007F5698" w:rsidRPr="00F32489" w:rsidRDefault="00F32489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Мама</w:t>
      </w:r>
      <w:r>
        <w:rPr>
          <w:rFonts w:ascii="Garamond" w:hAnsi="Garamond"/>
          <w:color w:val="FF6357"/>
          <w:sz w:val="36"/>
          <w:szCs w:val="36"/>
        </w:rPr>
        <w:tab/>
        <w:t>Папа</w:t>
      </w:r>
    </w:p>
    <w:p w:rsidR="00F8540D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9040" behindDoc="1" locked="0" layoutInCell="1" allowOverlap="1" wp14:anchorId="36BE9789" wp14:editId="48C834F7">
            <wp:simplePos x="0" y="0"/>
            <wp:positionH relativeFrom="column">
              <wp:posOffset>3916680</wp:posOffset>
            </wp:positionH>
            <wp:positionV relativeFrom="paragraph">
              <wp:posOffset>17145</wp:posOffset>
            </wp:positionV>
            <wp:extent cx="1295400" cy="205853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6992" behindDoc="1" locked="0" layoutInCell="1" allowOverlap="1" wp14:anchorId="43A4CB89" wp14:editId="24211E83">
            <wp:simplePos x="0" y="0"/>
            <wp:positionH relativeFrom="column">
              <wp:posOffset>1611630</wp:posOffset>
            </wp:positionH>
            <wp:positionV relativeFrom="paragraph">
              <wp:posOffset>16510</wp:posOffset>
            </wp:positionV>
            <wp:extent cx="1295400" cy="2058531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4426FF">
      <w:pPr>
        <w:tabs>
          <w:tab w:val="left" w:pos="2200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32489" w:rsidP="00F32489">
      <w:pPr>
        <w:tabs>
          <w:tab w:val="left" w:pos="713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color w:val="FF6357"/>
          <w:sz w:val="28"/>
          <w:szCs w:val="28"/>
        </w:rPr>
        <w:tab/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C74449" w:rsidRDefault="00C7444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Default="00F3248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Pr="00F32489" w:rsidRDefault="00F32489" w:rsidP="00F32489">
      <w:pPr>
        <w:tabs>
          <w:tab w:val="left" w:pos="3240"/>
          <w:tab w:val="left" w:pos="6660"/>
        </w:tabs>
        <w:ind w:right="1700"/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Брат</w:t>
      </w:r>
      <w:r w:rsidRPr="00F32489">
        <w:rPr>
          <w:rFonts w:ascii="Garamond" w:hAnsi="Garamond"/>
          <w:color w:val="FF6357"/>
          <w:sz w:val="36"/>
          <w:szCs w:val="36"/>
        </w:rPr>
        <w:tab/>
        <w:t>Сестра</w:t>
      </w:r>
    </w:p>
    <w:p w:rsidR="00F32489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3136" behindDoc="1" locked="0" layoutInCell="1" allowOverlap="1" wp14:anchorId="5B866E54" wp14:editId="4F4375B7">
            <wp:simplePos x="0" y="0"/>
            <wp:positionH relativeFrom="column">
              <wp:posOffset>3916992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1088" behindDoc="1" locked="0" layoutInCell="1" allowOverlap="1" wp14:anchorId="01CC6421" wp14:editId="192A065B">
            <wp:simplePos x="0" y="0"/>
            <wp:positionH relativeFrom="column">
              <wp:posOffset>1611630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7B55" w:rsidRPr="0018124D" w:rsidRDefault="007F5698" w:rsidP="00B07ACC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AD7B55" w:rsidRPr="00271FD4" w:rsidRDefault="003F7CD0" w:rsidP="00CA3E5B">
      <w:pPr>
        <w:tabs>
          <w:tab w:val="left" w:pos="5245"/>
          <w:tab w:val="left" w:pos="8789"/>
        </w:tabs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8560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2088" cy="10689336"/>
                <wp:effectExtent l="0" t="0" r="1270" b="0"/>
                <wp:wrapNone/>
                <wp:docPr id="245" name="Группа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885" cy="10689336"/>
                          <a:chOff x="2600" y="0"/>
                          <a:chExt cx="7554474" cy="10691495"/>
                        </a:xfrm>
                      </wpg:grpSpPr>
                      <wpg:grpSp>
                        <wpg:cNvPr id="243" name="Группа 243"/>
                        <wpg:cNvGrpSpPr/>
                        <wpg:grpSpPr>
                          <a:xfrm>
                            <a:off x="2600" y="0"/>
                            <a:ext cx="7554474" cy="10691495"/>
                            <a:chOff x="2600" y="0"/>
                            <a:chExt cx="7554474" cy="10691495"/>
                          </a:xfrm>
                        </wpg:grpSpPr>
                        <pic:pic xmlns:pic="http://schemas.openxmlformats.org/drawingml/2006/picture">
                          <pic:nvPicPr>
                            <pic:cNvPr id="76" name="Рисунок 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" y="0"/>
                              <a:ext cx="7554474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" name="Рисунок 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7970" y="1364776"/>
                              <a:ext cx="663575" cy="548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" name="Рисунок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69039" y="504967"/>
                              <a:ext cx="706120" cy="6432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Рисунок 1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4967" y="5117910"/>
                              <a:ext cx="709295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" name="Рисунок 1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2513" y="6005015"/>
                              <a:ext cx="722630" cy="594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29051" y="6264322"/>
                              <a:ext cx="877570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57600" y="8557146"/>
                              <a:ext cx="669290" cy="511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" name="Рисунок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53887" y="8557146"/>
                              <a:ext cx="764540" cy="619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2" name="Группа 242"/>
                        <wpg:cNvGrpSpPr/>
                        <wpg:grpSpPr>
                          <a:xfrm>
                            <a:off x="1337481" y="2429301"/>
                            <a:ext cx="4823460" cy="3493827"/>
                            <a:chOff x="0" y="0"/>
                            <a:chExt cx="4823460" cy="3493827"/>
                          </a:xfrm>
                        </wpg:grpSpPr>
                        <wps:wsp>
                          <wps:cNvPr id="125" name="Прямая соединительная линия 125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Прямая соединительная линия 128"/>
                          <wps:cNvCnPr/>
                          <wps:spPr>
                            <a:xfrm>
                              <a:off x="0" y="49132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Прямая соединительная линия 129"/>
                          <wps:cNvCnPr/>
                          <wps:spPr>
                            <a:xfrm>
                              <a:off x="0" y="99628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" name="Прямая соединительная линия 134"/>
                          <wps:cNvCnPr/>
                          <wps:spPr>
                            <a:xfrm>
                              <a:off x="0" y="1487606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5" name="Прямая соединительная линия 135"/>
                          <wps:cNvCnPr/>
                          <wps:spPr>
                            <a:xfrm>
                              <a:off x="0" y="19925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Прямая соединительная линия 136"/>
                          <wps:cNvCnPr/>
                          <wps:spPr>
                            <a:xfrm>
                              <a:off x="0" y="249754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" name="Прямая соединительная линия 137"/>
                          <wps:cNvCnPr/>
                          <wps:spPr>
                            <a:xfrm>
                              <a:off x="0" y="298886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" name="Прямая соединительная линия 138"/>
                          <wps:cNvCnPr/>
                          <wps:spPr>
                            <a:xfrm>
                              <a:off x="0" y="349382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5" o:spid="_x0000_s1026" style="position:absolute;margin-left:0;margin-top:0;width:595.45pt;height:841.7pt;z-index:-251537920;mso-position-horizontal:center;mso-position-horizontal-relative:page;mso-position-vertical:center;mso-position-vertical-relative:page;mso-width-relative:margin;mso-height-relative:margin" coordorigin="26" coordsize="7554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">
                <v:group id="Группа 243" o:spid="_x0000_s1027" style="position:absolute;left:26;width:75544;height:106914" coordorigin="26" coordsize="7554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Рисунок 76" o:spid="_x0000_s1028" type="#_x0000_t75" style="position:absolute;left:26;width:7554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tlAq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xh+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m2UCr0AAADbAAAADwAAAAAAAAAAAAAAAACfAgAAZHJz&#10;L2Rvd25yZXYueG1sUEsFBgAAAAAEAAQA9wAAAIkDAAAAAA==&#10;">
                    <v:imagedata r:id="rId14" o:title=""/>
                    <v:path arrowok="t"/>
                  </v:shape>
                  <v:shape id="Рисунок 165" o:spid="_x0000_s1029" type="#_x0000_t75" style="position:absolute;left:62779;top:13647;width:6636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4drLEAAAA3AAAAA8AAABkcnMvZG93bnJldi54bWxET0trwkAQvhf8D8sIXkqziaS2RFcpQkUv&#10;QrUteBuy0yQ0Oxuym4f/3hUKvc3H95zVZjS16Kl1lWUFSRSDIM6trrhQ8Hl+f3oF4TyyxtoyKbiS&#10;g8168rDCTNuBP6g/+UKEEHYZKii9bzIpXV6SQRfZhjhwP7Y16ANsC6lbHEK4qeU8jhfSYMWhocSG&#10;tiXlv6fOKKhemsfd9hsP6bmou/SSJPvj8KXUbDq+LUF4Gv2/+M+912H+4hnuz4QL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4drLEAAAA3AAAAA8AAAAAAAAAAAAAAAAA&#10;nwIAAGRycy9kb3ducmV2LnhtbFBLBQYAAAAABAAEAPcAAACQAwAAAAA=&#10;">
                    <v:imagedata r:id="rId42" o:title=""/>
                    <v:path arrowok="t"/>
                  </v:shape>
                  <v:shape id="Рисунок 166" o:spid="_x0000_s1030" type="#_x0000_t75" style="position:absolute;left:64690;top:5049;width:7061;height:6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qn4nDAAAA3AAAAA8AAABkcnMvZG93bnJldi54bWxET01rwkAQvQv9D8sUvOkmHmIbXUUKhVaF&#10;ohW9DtkxCWZnY3bV9d+7hYK3ebzPmc6DacSVOldbVpAOExDEhdU1lwp2v5+DNxDOI2tsLJOCOzmY&#10;z156U8y1vfGGrltfihjCLkcFlfdtLqUrKjLohrYljtzRdgZ9hF0pdYe3GG4aOUqSTBqsOTZU2NJH&#10;RcVpezEKDgcfFm4V3pf7dTpO9j/p9+bcKNV/DYsJCE/BP8X/7i8d52cZ/D0TL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qficMAAADcAAAADwAAAAAAAAAAAAAAAACf&#10;AgAAZHJzL2Rvd25yZXYueG1sUEsFBgAAAAAEAAQA9wAAAI8DAAAAAA==&#10;">
                    <v:imagedata r:id="rId43" o:title=""/>
                    <v:path arrowok="t"/>
                  </v:shape>
                  <v:shape id="Рисунок 167" o:spid="_x0000_s1031" type="#_x0000_t75" style="position:absolute;left:5049;top:51179;width:7093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WGvvFAAAA3AAAAA8AAABkcnMvZG93bnJldi54bWxET0trwkAQvhf8D8sIXopuLEXb6CqiSL1Y&#10;fFT0OM1Ok2B2NmZXTf31XUHobT6+5wzHtSnEhSqXW1bQ7UQgiBOrc04VfG3n7TcQziNrLCyTgl9y&#10;MB41noYYa3vlNV02PhUhhF2MCjLvy1hKl2Rk0HVsSRy4H1sZ9AFWqdQVXkO4KeRLFPWkwZxDQ4Yl&#10;TTNKjpuzUZB/m+dVtLN6uZ99fJ76k9fF7f2gVKtZTwYgPNX+X/xwL3SY3+vD/ZlwgR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1hr7xQAAANwAAAAPAAAAAAAAAAAAAAAA&#10;AJ8CAABkcnMvZG93bnJldi54bWxQSwUGAAAAAAQABAD3AAAAkQMAAAAA&#10;">
                    <v:imagedata r:id="rId44" o:title=""/>
                    <v:path arrowok="t"/>
                  </v:shape>
                  <v:shape id="Рисунок 178" o:spid="_x0000_s1032" type="#_x0000_t75" style="position:absolute;left:8325;top:60050;width:7226;height:5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Rq+vFAAAA3AAAAA8AAABkcnMvZG93bnJldi54bWxEj0FrAkEMhe+C/2GI0IvobKVUWR3FWoTa&#10;m7biNezE2cWdzLIz1W1/fXMQvCW8l/e+LFadr9WV2lgFNvA8zkARF8FW7Ax8f21HM1AxIVusA5OB&#10;X4qwWvZ7C8xtuPGerofklIRwzNFAmVKTax2LkjzGcWiIRTuH1mOStXXatniTcF/rSZa9ao8VS0OJ&#10;DW1KKi6HH29gujvxcFvHtPFvk097fHf7lz9nzNOgW89BJerSw3y//rCCPxVaeUYm0M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UavrxQAAANwAAAAPAAAAAAAAAAAAAAAA&#10;AJ8CAABkcnMvZG93bnJldi54bWxQSwUGAAAAAAQABAD3AAAAkQMAAAAA&#10;">
                    <v:imagedata r:id="rId45" o:title=""/>
                    <v:path arrowok="t"/>
                  </v:shape>
                  <v:shape id="Рисунок 192" o:spid="_x0000_s1033" type="#_x0000_t75" style="position:absolute;left:21290;top:62643;width:8776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SUbBAAAA3AAAAA8AAABkcnMvZG93bnJldi54bWxET8lqwzAQvQf6D2IKucVyfQiJE8WUgqH0&#10;UpKWnAdrvFBr5Eqqo+bro0Cht3m8dfZVNKOYyfnBsoKnLAdB3Fg9cKfg86NebUD4gKxxtEwKfslD&#10;dXhY7LHU9sJHmk+hEymEfYkK+hCmUkrf9GTQZ3YiTlxrncGQoOukdnhJ4WaURZ6vpcGBU0OPE730&#10;1HydfoyCM3Z6U6P7Hrbv17fCxnbOY6vU8jE+70AEiuFf/Od+1Wn+toD7M+kCeb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xSUbBAAAA3AAAAA8AAAAAAAAAAAAAAAAAnwIA&#10;AGRycy9kb3ducmV2LnhtbFBLBQYAAAAABAAEAPcAAACNAwAAAAA=&#10;">
                    <v:imagedata r:id="rId46" o:title=""/>
                    <v:path arrowok="t"/>
                  </v:shape>
                  <v:shape id="Рисунок 193" o:spid="_x0000_s1034" type="#_x0000_t75" style="position:absolute;left:36576;top:85571;width:6692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znlPDAAAA3AAAAA8AAABkcnMvZG93bnJldi54bWxET01rwkAQvRf6H5YReqsbK5QaXUWFtoKI&#10;RD3obciOm2B2NmQ3mv57Vyh4m8f7nMmss5W4UuNLxwoG/QQEce50yUbBYf/9/gXCB2SNlWNS8Ece&#10;ZtPXlwmm2t04o+suGBFD2KeooAihTqX0eUEWfd/VxJE7u8ZiiLAxUjd4i+G2kh9J8iktlhwbCqxp&#10;WVB+2bVWwTrb/q7MYnloh5vFz/7kXYvmqNRbr5uPQQTqwlP8717pOH80hMcz8QI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OeU8MAAADcAAAADwAAAAAAAAAAAAAAAACf&#10;AgAAZHJzL2Rvd25yZXYueG1sUEsFBgAAAAAEAAQA9wAAAI8DAAAAAA==&#10;">
                    <v:imagedata r:id="rId47" o:title=""/>
                    <v:path arrowok="t"/>
                  </v:shape>
                  <v:shape id="Рисунок 194" o:spid="_x0000_s1035" type="#_x0000_t75" style="position:absolute;left:46538;top:85571;width:7646;height:6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Zih/FAAAA3AAAAA8AAABkcnMvZG93bnJldi54bWxET01rwkAQvRf8D8sIvdWNUopNXUXFQi1B&#10;ie1Bb0N2TKLZ2ZBdk/Tfu4VCb/N4nzNb9KYSLTWutKxgPIpAEGdWl5wr+P56f5qCcB5ZY2WZFPyQ&#10;g8V88DDDWNuOU2oPPhchhF2MCgrv61hKlxVk0I1sTRy4s20M+gCbXOoGuxBuKjmJohdpsOTQUGBN&#10;64Ky6+FmFBw3SXfef273LZ2SS5qsk+Nqlyn1OOyXbyA89f5f/Of+0GH+6zP8PhMu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mYofxQAAANwAAAAPAAAAAAAAAAAAAAAA&#10;AJ8CAABkcnMvZG93bnJldi54bWxQSwUGAAAAAAQABAD3AAAAkQMAAAAA&#10;">
                    <v:imagedata r:id="rId48" o:title=""/>
                    <v:path arrowok="t"/>
                  </v:shape>
                </v:group>
                <v:group id="Группа 242" o:spid="_x0000_s1036" style="position:absolute;left:13374;top:24293;width:48235;height:34938" coordsize="48234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line id="Прямая соединительная линия 125" o:spid="_x0000_s1037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qTiMIAAADcAAAADwAAAGRycy9kb3ducmV2LnhtbERPTYvCMBC9L+x/CLOwN0110ZVqFBFc&#10;9iSo68Hb0IxNtZnUJrb13xtB2Ns83ufMFp0tRUO1LxwrGPQTEMSZ0wXnCv72694EhA/IGkvHpOBO&#10;Hhbz97cZptq1vKVmF3IRQ9inqMCEUKVS+syQRd93FXHkTq62GCKsc6lrbGO4LeUwScbSYsGxwWBF&#10;K0PZZXezCq6YrckeDz9N0prma3yqNt/no1KfH91yCiJQF/7FL/evjvOHI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9qTi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28" o:spid="_x0000_s1038" style="position:absolute;visibility:visible;mso-wrap-style:square" from="0,4913" to="48234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s8FsUAAADcAAAADwAAAGRycy9kb3ducmV2LnhtbESPQWvCQBCF70L/wzJCb2ajBSupq5SC&#10;0lNBqwdvQ3bMps3Oxuw2Sf+9cyj0NsN789436+3oG9VTF+vABuZZDoq4DLbmysDpczdbgYoJ2WIT&#10;mAz8UoTt5mGyxsKGgQ/UH1OlJIRjgQZcSm2hdSwdeYxZaIlFu4bOY5K1q7TtcJBw3+hFni+1x5ql&#10;wWFLb47K7+OPN3DDckf+ct73+eD6p+W1/Xj+uhjzOB1fX0AlGtO/+e/63Qr+QmjlGZlAb+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ds8F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29" o:spid="_x0000_s1039" style="position:absolute;visibility:visible;mso-wrap-style:square" from="0,9962" to="48234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eZjcIAAADcAAAADwAAAGRycy9kb3ducmV2LnhtbERPTYvCMBC9L+x/CLOwN011QddqFBFc&#10;9iSo68Hb0IxNtZnUJrb13xtB2Ns83ufMFp0tRUO1LxwrGPQTEMSZ0wXnCv726943CB+QNZaOScGd&#10;PCzm728zTLVreUvNLuQihrBPUYEJoUql9Jkhi77vKuLInVxtMURY51LX2MZwW8phkoykxYJjg8GK&#10;Voayy+5mFVwxW5M9Hn6apDXN1+hUbcbno1KfH91yCiJQF/7FL/evjvOHE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peZj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4" o:spid="_x0000_s1040" style="position:absolute;visibility:visible;mso-wrap-style:square" from="0,14876" to="48234,148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+gzsIAAADcAAAADwAAAGRycy9kb3ducmV2LnhtbERPS4vCMBC+L+x/CLOwN0194Eo1iggu&#10;exLU9eBtaMam2kxqk23rvzeCsLf5+J4zX3a2FA3VvnCsYNBPQBBnThecK/g9bHpTED4gaywdk4I7&#10;eVgu3t/mmGrX8o6afchFDGGfogITQpVK6TNDFn3fVcSRO7vaYoiwzqWusY3htpTDJJlIiwXHBoMV&#10;rQ1l1/2fVXDDbEP2dPxuktY0o8m52n5dTkp9fnSrGYhAXfgXv9w/Os4fjeH5TLxALh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U+gz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5" o:spid="_x0000_s1041" style="position:absolute;visibility:visible;mso-wrap-style:square" from="0,19925" to="48234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MFVcIAAADcAAAADwAAAGRycy9kb3ducmV2LnhtbERPTYvCMBC9L+x/CLOwN01VdKUaRQSX&#10;PQnqevA2NGNTbSa1ybb13xtB2Ns83ufMl50tRUO1LxwrGPQTEMSZ0wXnCn4Pm94UhA/IGkvHpOBO&#10;HpaL97c5ptq1vKNmH3IRQ9inqMCEUKVS+syQRd93FXHkzq62GCKsc6lrbGO4LeUwSSbSYsGxwWBF&#10;a0PZdf9nFdww25A9Hb+bpDXNaHKutl+Xk1KfH91qBiJQF/7FL/ePjvNHY3g+Ey+Qi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gMFV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6" o:spid="_x0000_s1042" style="position:absolute;visibility:visible;mso-wrap-style:square" from="0,24975" to="48234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GbIsEAAADcAAAADwAAAGRycy9kb3ducmV2LnhtbERPS4vCMBC+L+x/CLPgbU1VqEvXKLKg&#10;eBJ8HbwNzdhUm0m3iW33328Ewdt8fM+ZLXpbiZYaXzpWMBomIIhzp0suFBwPq88vED4ga6wck4I/&#10;8rCYv7/NMNOu4x21+1CIGMI+QwUmhDqT0ueGLPqhq4kjd3GNxRBhU0jdYBfDbSXHSZJKiyXHBoM1&#10;/RjKb/u7VfCL+Yrs+bRuk860k/RSb6fXs1KDj375DSJQH17ip3uj4/xJCo9n4gVy/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0ZsiwQAAANw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137" o:spid="_x0000_s1043" style="position:absolute;visibility:visible;mso-wrap-style:square" from="0,29888" to="48234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0+ucMAAADcAAAADwAAAGRycy9kb3ducmV2LnhtbERPTWvCQBC9C/0PyxS86aYGYkldRQop&#10;ngqm9uBtyI7Z1OxszG6T9N+7hUJv83ifs9lNthUD9b5xrOBpmYAgrpxuuFZw+igWzyB8QNbYOiYF&#10;P+Rht32YbTDXbuQjDWWoRQxhn6MCE0KXS+krQxb90nXEkbu43mKIsK+l7nGM4baVqyTJpMWGY4PB&#10;jl4NVdfy2yq4YVWQPX++DclohjS7dO/rr7NS88dp/wIi0BT+xX/ug47z0zX8PhMvkN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dPrn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38" o:spid="_x0000_s1044" style="position:absolute;visibility:visible;mso-wrap-style:square" from="0,34938" to="48234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Kqy8QAAADcAAAADwAAAGRycy9kb3ducmV2LnhtbESPQWvCQBCF74X+h2UEb3VjBVuiq0hB&#10;8STU2oO3ITtmo9nZNLsm8d93DoXeZnhv3vtmuR58rTpqYxXYwHSSgSIugq24NHD62r68g4oJ2WId&#10;mAw8KMJ69fy0xNyGnj+pO6ZSSQjHHA24lJpc61g48hgnoSEW7RJaj0nWttS2xV7Cfa1fs2yuPVYs&#10;DQ4b+nBU3I53b+AHiy358/euy3rXzeaX5vB2PRszHg2bBahEQ/o3/13vreDPhFaekQn06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AqrL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AD7B55" w:rsidRPr="00271FD4" w:rsidRDefault="00AD7B55" w:rsidP="00B22643">
      <w:pPr>
        <w:tabs>
          <w:tab w:val="left" w:pos="2985"/>
          <w:tab w:val="left" w:pos="3855"/>
        </w:tabs>
        <w:rPr>
          <w:rFonts w:ascii="Garamond" w:hAnsi="Garamond"/>
          <w:color w:val="FF6357"/>
          <w:sz w:val="28"/>
          <w:szCs w:val="28"/>
        </w:rPr>
      </w:pPr>
    </w:p>
    <w:p w:rsidR="00AD7B55" w:rsidRPr="00B07ACC" w:rsidRDefault="005E09D0" w:rsidP="00B07ACC">
      <w:pPr>
        <w:ind w:right="-1"/>
        <w:jc w:val="center"/>
        <w:rPr>
          <w:rFonts w:ascii="Garamond" w:hAnsi="Garamond"/>
          <w:b/>
          <w:color w:val="FF6357"/>
          <w:sz w:val="72"/>
          <w:szCs w:val="72"/>
        </w:rPr>
      </w:pPr>
      <w:sdt>
        <w:sdtPr>
          <w:rPr>
            <w:rFonts w:ascii="Garamond" w:hAnsi="Garamond"/>
            <w:b/>
            <w:color w:val="FF6357"/>
            <w:sz w:val="72"/>
            <w:szCs w:val="72"/>
          </w:rPr>
          <w:id w:val="2017659341"/>
          <w:placeholder>
            <w:docPart w:val="4D55EF10E5B14A36A4C54015F1D9102D"/>
          </w:placeholder>
        </w:sdtPr>
        <w:sdtEndPr/>
        <w:sdtContent>
          <w:r w:rsidR="00B07ACC">
            <w:rPr>
              <w:rFonts w:ascii="Garamond" w:hAnsi="Garamond"/>
              <w:b/>
              <w:color w:val="FF6357"/>
              <w:sz w:val="72"/>
              <w:szCs w:val="72"/>
            </w:rPr>
            <w:t>Моё хобби</w:t>
          </w:r>
        </w:sdtContent>
      </w:sdt>
    </w:p>
    <w:p w:rsidR="006B0A8E" w:rsidRPr="0018124D" w:rsidRDefault="006B0A8E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B07ACC" w:rsidTr="00B07ACC">
        <w:tc>
          <w:tcPr>
            <w:tcW w:w="7796" w:type="dxa"/>
          </w:tcPr>
          <w:p w:rsidR="00B07ACC" w:rsidRPr="00B07ACC" w:rsidRDefault="00B07ACC" w:rsidP="00B07A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6B0A8E" w:rsidRPr="00271FD4" w:rsidRDefault="006B0A8E" w:rsidP="003A5FC0">
      <w:pPr>
        <w:tabs>
          <w:tab w:val="left" w:pos="1113"/>
          <w:tab w:val="left" w:pos="8789"/>
        </w:tabs>
        <w:ind w:right="1416"/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36"/>
          <w:szCs w:val="36"/>
        </w:rPr>
        <w:br w:type="page"/>
      </w:r>
      <w:r w:rsidR="003F7CD0"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2656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49" name="Группа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7" name="Группа 24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89" name="Рисунок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8" name="Рисунок 2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66782" y="7902054"/>
                              <a:ext cx="1855470" cy="11499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6" name="Группа 246"/>
                        <wpg:cNvGrpSpPr/>
                        <wpg:grpSpPr>
                          <a:xfrm>
                            <a:off x="1351128" y="2442949"/>
                            <a:ext cx="4824000" cy="3493827"/>
                            <a:chOff x="0" y="0"/>
                            <a:chExt cx="4824000" cy="3493827"/>
                          </a:xfrm>
                        </wpg:grpSpPr>
                        <wps:wsp>
                          <wps:cNvPr id="195" name="Прямая соединительная линия 195"/>
                          <wps:cNvCnPr/>
                          <wps:spPr>
                            <a:xfrm>
                              <a:off x="0" y="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" name="Прямая соединительная линия 196"/>
                          <wps:cNvCnPr/>
                          <wps:spPr>
                            <a:xfrm>
                              <a:off x="0" y="49132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" name="Прямая соединительная линия 197"/>
                          <wps:cNvCnPr/>
                          <wps:spPr>
                            <a:xfrm>
                              <a:off x="0" y="99628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Прямая соединительная линия 198"/>
                          <wps:cNvCnPr/>
                          <wps:spPr>
                            <a:xfrm>
                              <a:off x="0" y="1501254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Прямая соединительная линия 199"/>
                          <wps:cNvCnPr/>
                          <wps:spPr>
                            <a:xfrm>
                              <a:off x="0" y="1992573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" name="Прямая соединительная линия 200"/>
                          <wps:cNvCnPr/>
                          <wps:spPr>
                            <a:xfrm>
                              <a:off x="0" y="2497541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Прямая соединительная линия 201"/>
                          <wps:cNvCnPr/>
                          <wps:spPr>
                            <a:xfrm>
                              <a:off x="0" y="298886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" name="Прямая соединительная линия 202"/>
                          <wps:cNvCnPr/>
                          <wps:spPr>
                            <a:xfrm>
                              <a:off x="0" y="349382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9" o:spid="_x0000_s1026" style="position:absolute;margin-left:0;margin-top:0;width:595.3pt;height:841.9pt;z-index:-251533824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">
                <v:group id="Группа 24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Рисунок 89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ncF/BAAAA2wAAAA8AAABkcnMvZG93bnJldi54bWxET8uKwjAU3Qv+Q7iCGxlTHXRqp6mIMOCu&#10;+PiAS3NtyzQ3pYm2ztebAcHFWRzOi5NuB9OIO3WutqxgMY9AEBdW11wquJx/PmIQziNrbCyTggc5&#10;2GbjUYqJtj0f6X7ypQgl7BJUUHnfJlK6oiKDbm5b4qBdbWfQB9qVUnfYh3LTyGUUraXBmsNChS3t&#10;Kyp+TzejIM8Xeb/8alf8+bePezsrZIBS08mw+wbhafBv8yt90AriDfx/CT9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ncF/BAAAA2wAAAA8AAAAAAAAAAAAAAAAAnwIA&#10;AGRycy9kb3ducmV2LnhtbFBLBQYAAAAABAAEAPcAAACNAwAAAAA=&#10;">
                    <v:imagedata r:id="rId14" o:title=""/>
                    <v:path arrowok="t"/>
                  </v:shape>
                  <v:shape id="Рисунок 228" o:spid="_x0000_s1029" type="#_x0000_t75" style="position:absolute;left:37667;top:79020;width:18555;height:11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kZBXDAAAA3AAAAA8AAABkcnMvZG93bnJldi54bWxET91qwjAUvh/4DuEI3gxNLWNoNYoIkyGM&#10;YfUBjs1pU21OSpPZbk+/XAx2+fH9r7eDbcSDOl87VjCfJSCIC6drrhRczm/TBQgfkDU2jknBN3nY&#10;bkZPa8y06/lEjzxUIoawz1CBCaHNpPSFIYt+5lriyJWusxgi7CqpO+xjuG1kmiSv0mLNscFgS3tD&#10;xT3/sgp25fHj4G7mmPfltfp5CcvP9Hmp1GQ87FYgAg3hX/znftcK0jSujWfi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yRkFcMAAADcAAAADwAAAAAAAAAAAAAAAACf&#10;AgAAZHJzL2Rvd25yZXYueG1sUEsFBgAAAAAEAAQA9wAAAI8DAAAAAA==&#10;">
                    <v:imagedata r:id="rId50" o:title=""/>
                    <v:path arrowok="t"/>
                  </v:shape>
                </v:group>
                <v:group id="Группа 246" o:spid="_x0000_s1030" style="position:absolute;left:13511;top:24429;width:48240;height:34938" coordsize="48240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line id="Прямая соединительная линия 195" o:spid="_x0000_s1031" style="position:absolute;visibility:visible;mso-wrap-style:square" from="0,0" to="4824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Vab8IAAADcAAAADwAAAGRycy9kb3ducmV2LnhtbERPyWrDMBC9F/oPYgq9NXJbsrlWQgkk&#10;5FTIdshtsMaWW2vkWIrt/n1VCOQ2j7dOthxsLTpqfeVYwesoAUGcO11xqeB4WL/MQPiArLF2TAp+&#10;ycNy8fiQYapdzzvq9qEUMYR9igpMCE0qpc8NWfQj1xBHrnCtxRBhW0rdYh/DbS3fkmQiLVYcGww2&#10;tDKU/+yvVsEF8zXZ82nTJb3p3idF8zX9Piv1/DR8foAINIS7+Obe6jh/Pob/Z+IFcvE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GVab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6" o:spid="_x0000_s1032" style="position:absolute;visibility:visible;mso-wrap-style:square" from="0,4913" to="48240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fEGMMAAADcAAAADwAAAGRycy9kb3ducmV2LnhtbERPTWvCQBC9C/0PyxR6q5sqpG2aVYqg&#10;9FSo2oO3ITvJRrOzMbsm6b/vCoK3ebzPyZejbURPna8dK3iZJiCIC6drrhTsd+vnNxA+IGtsHJOC&#10;P/KwXDxMcsy0G/iH+m2oRAxhn6ECE0KbSekLQxb91LXEkStdZzFE2FVSdzjEcNvIWZKk0mLNscFg&#10;SytDxWl7sQrOWKzJHn43fTKYfp6W7ffr8aDU0+P4+QEi0Bju4pv7S8f57ylcn4kXy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i3xBj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97" o:spid="_x0000_s1033" style="position:absolute;visibility:visible;mso-wrap-style:square" from="0,9962" to="48240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/thg8IAAADcAAAADwAAAGRycy9kb3ducmV2LnhtbERPTYvCMBC9C/6HMII3TV1B12oUWXDx&#10;tLC6HrwNzdhUm0ltsm3995sFwds83uesNp0tRUO1LxwrmIwTEMSZ0wXnCn6Ou9E7CB+QNZaOScGD&#10;PGzW/d4KU+1a/qbmEHIRQ9inqMCEUKVS+syQRT92FXHkLq62GCKsc6lrbGO4LeVbksykxYJjg8GK&#10;Pgxlt8OvVXDHbEf2fPpsktY009ml+ppfz0oNB912CSJQF17ip3uv4/zFHP6fiR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/thg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8" o:spid="_x0000_s1034" style="position:absolute;visibility:visible;mso-wrap-style:square" from="0,15012" to="48240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T18cUAAADcAAAADwAAAGRycy9kb3ducmV2LnhtbESPT2/CMAzF70h8h8hIu0E6JjHWEdCE&#10;xMRpEn924GY1punWOF2TteXbzwek3Wy95/d+Xm0GX6uO2lgFNvA4y0ARF8FWXBo4n3bTJaiYkC3W&#10;gcnAjSJs1uPRCnMbej5Qd0ylkhCOORpwKTW51rFw5DHOQkMs2jW0HpOsbalti72E+1rPs2yhPVYs&#10;DQ4b2joqvo+/3sAPFjvyl8/3Lutd97S4Nh/PXxdjHibD2yuoREP6N9+v91bwX4RWnpEJ9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mT18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99" o:spid="_x0000_s1035" style="position:absolute;visibility:visible;mso-wrap-style:square" from="0,19925" to="48240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hQasIAAADcAAAADwAAAGRycy9kb3ducmV2LnhtbERPS4vCMBC+L/gfwgh7W1MVXK1GkQVl&#10;Twu+Dt6GZmyqzaTbxLb7740g7G0+vucsVp0tRUO1LxwrGA4SEMSZ0wXnCo6HzccUhA/IGkvHpOCP&#10;PKyWvbcFptq1vKNmH3IRQ9inqMCEUKVS+syQRT9wFXHkLq62GCKsc6lrbGO4LeUoSSbSYsGxwWBF&#10;X4ay2/5uFfxitiF7Pm2bpDXNeHKpfj6vZ6Xe+916DiJQF/7FL/e3jvNnM3g+Ey+Qy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ShQa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0" o:spid="_x0000_s1036" style="position:absolute;visibility:visible;mso-wrap-style:square" from="0,24975" to="48240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0NDMIAAADcAAAADwAAAGRycy9kb3ducmV2LnhtbESPT4vCMBTE74LfIbyFvWm6CrpUo4jg&#10;4mnBP3vw9mieTbV5qU22rd/eCILHYWZ+w8yXnS1FQ7UvHCv4GiYgiDOnC84VHA+bwTcIH5A1lo5J&#10;wZ08LBf93hxT7VreUbMPuYgQ9ikqMCFUqZQ+M2TRD11FHL2zqy2GKOtc6hrbCLelHCXJRFosOC4Y&#10;rGhtKLvu/62CG2Ybsqe/nyZpTTOenKvf6eWk1OdHt5qBCNSFd/jV3moFkQjPM/EIyM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z0ND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1" o:spid="_x0000_s1037" style="position:absolute;visibility:visible;mso-wrap-style:square" from="0,29888" to="48240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Gol8QAAADcAAAADwAAAGRycy9kb3ducmV2LnhtbESPQWsCMRSE7wX/Q3hCbzVRwcpqFBEU&#10;T4VaPXh7bJ6b1c3Luom723/fFAo9DjPzDbNc964SLTWh9KxhPFIgiHNvSi40nL52b3MQISIbrDyT&#10;hm8KsF4NXpaYGd/xJ7XHWIgE4ZChBhtjnUkZcksOw8jXxMm7+sZhTLIppGmwS3BXyYlSM+mw5LRg&#10;saatpfx+fDoND8x35C7nfas6205n1/rj/XbR+nXYbxYgIvXxP/zXPhgNEzWG3zPpCM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caiX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02" o:spid="_x0000_s1038" style="position:absolute;visibility:visible;mso-wrap-style:square" from="0,34938" to="48240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M24MQAAADcAAAADwAAAGRycy9kb3ducmV2LnhtbESPQWsCMRSE7wX/Q3hCbzVxBSurUURQ&#10;PBVq24O3x+a5Wd28rJu4u/33TaHQ4zAz3zCrzeBq0VEbKs8aphMFgrjwpuJSw+fH/mUBIkRkg7Vn&#10;0vBNATbr0dMKc+N7fqfuFEuRIBxy1GBjbHIpQ2HJYZj4hjh5F986jEm2pTQt9gnuapkpNZcOK04L&#10;FhvaWSpup4fTcMdiT+78dehUb7vZ/NK8vV7PWj+Ph+0SRKQh/of/2kejIVMZ/J5JR0C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ozbg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D9687D" w:rsidRPr="00271FD4">
        <w:rPr>
          <w:rFonts w:ascii="Garamond" w:hAnsi="Garamond"/>
          <w:color w:val="FF6357"/>
          <w:sz w:val="28"/>
          <w:szCs w:val="28"/>
        </w:rPr>
        <w:tab/>
      </w:r>
    </w:p>
    <w:p w:rsidR="00881AB4" w:rsidRPr="00A40310" w:rsidRDefault="00881AB4" w:rsidP="006B0A8E">
      <w:pPr>
        <w:tabs>
          <w:tab w:val="left" w:pos="2268"/>
          <w:tab w:val="left" w:pos="8789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476639357"/>
        <w:placeholder>
          <w:docPart w:val="4D55EF10E5B14A36A4C54015F1D9102D"/>
        </w:placeholder>
      </w:sdtPr>
      <w:sdtEndPr>
        <w:rPr>
          <w:b/>
        </w:rPr>
      </w:sdtEndPr>
      <w:sdtContent>
        <w:p w:rsidR="006B0A8E" w:rsidRP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>Мои цели</w:t>
          </w:r>
        </w:p>
      </w:sdtContent>
    </w:sdt>
    <w:p w:rsidR="00881AB4" w:rsidRPr="0018124D" w:rsidRDefault="00881AB4" w:rsidP="00881AB4">
      <w:pPr>
        <w:ind w:right="2550"/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15449A" w:rsidTr="002D66C6">
        <w:tc>
          <w:tcPr>
            <w:tcW w:w="7796" w:type="dxa"/>
          </w:tcPr>
          <w:p w:rsidR="0015449A" w:rsidRPr="00A40310" w:rsidRDefault="0015449A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6B0A8E" w:rsidRPr="0018124D" w:rsidRDefault="006B0A8E" w:rsidP="00291135">
      <w:pPr>
        <w:tabs>
          <w:tab w:val="left" w:pos="2268"/>
          <w:tab w:val="left" w:pos="8789"/>
        </w:tabs>
        <w:spacing w:line="276" w:lineRule="auto"/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742514">
      <w:pPr>
        <w:spacing w:line="360" w:lineRule="auto"/>
        <w:ind w:right="-108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D9687D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p w:rsidR="0015449A" w:rsidRDefault="0015449A">
      <w:pPr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36"/>
          <w:szCs w:val="36"/>
        </w:rPr>
        <w:br w:type="page"/>
      </w:r>
    </w:p>
    <w:p w:rsidR="00271FD4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p w:rsidR="0015449A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8470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38400" cy="10663200"/>
                <wp:effectExtent l="0" t="0" r="5715" b="5080"/>
                <wp:wrapNone/>
                <wp:docPr id="253" name="Группа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400" cy="10663188"/>
                          <a:chOff x="0" y="6"/>
                          <a:chExt cx="7538085" cy="10662908"/>
                        </a:xfrm>
                      </wpg:grpSpPr>
                      <wpg:grpSp>
                        <wpg:cNvPr id="250" name="Группа 250"/>
                        <wpg:cNvGrpSpPr/>
                        <wpg:grpSpPr>
                          <a:xfrm>
                            <a:off x="0" y="6"/>
                            <a:ext cx="7538085" cy="10662908"/>
                            <a:chOff x="0" y="6"/>
                            <a:chExt cx="7538085" cy="10662908"/>
                          </a:xfrm>
                        </wpg:grpSpPr>
                        <pic:pic xmlns:pic="http://schemas.openxmlformats.org/drawingml/2006/picture">
                          <pic:nvPicPr>
                            <pic:cNvPr id="203" name="Рисунок 2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71498" y="6509982"/>
                              <a:ext cx="1520190" cy="9423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4" name="Рисунок 2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"/>
                              <a:ext cx="7538085" cy="10662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1" name="Рисунок 2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1692322"/>
                              <a:ext cx="638810" cy="5391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2" name="Рисунок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3521122"/>
                              <a:ext cx="638810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Рисунок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50674" y="1187355"/>
                              <a:ext cx="472440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4" name="Рисунок 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00800" y="450376"/>
                              <a:ext cx="395605" cy="3162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5" name="Рисунок 2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92824" y="7451677"/>
                              <a:ext cx="1132205" cy="8877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6" name="Рисунок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26842" y="7806519"/>
                              <a:ext cx="968375" cy="9505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7" name="Рисунок 2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3456" y="7301552"/>
                              <a:ext cx="605790" cy="5054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51" name="Группа 251"/>
                        <wpg:cNvGrpSpPr/>
                        <wpg:grpSpPr>
                          <a:xfrm>
                            <a:off x="1337480" y="2402006"/>
                            <a:ext cx="4823460" cy="3507474"/>
                            <a:chOff x="0" y="0"/>
                            <a:chExt cx="4823460" cy="3507474"/>
                          </a:xfrm>
                        </wpg:grpSpPr>
                        <wps:wsp>
                          <wps:cNvPr id="213" name="Прямая соединительная линия 213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Прямая соединительная линия 214"/>
                          <wps:cNvCnPr/>
                          <wps:spPr>
                            <a:xfrm>
                              <a:off x="0" y="50496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5" name="Прямая соединительная линия 215"/>
                          <wps:cNvCnPr/>
                          <wps:spPr>
                            <a:xfrm>
                              <a:off x="0" y="100993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Прямая соединительная линия 216"/>
                          <wps:cNvCnPr/>
                          <wps:spPr>
                            <a:xfrm>
                              <a:off x="0" y="1501253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7" name="Прямая соединительная линия 217"/>
                          <wps:cNvCnPr/>
                          <wps:spPr>
                            <a:xfrm>
                              <a:off x="0" y="200622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8" name="Прямая соединительная линия 218"/>
                          <wps:cNvCnPr/>
                          <wps:spPr>
                            <a:xfrm>
                              <a:off x="0" y="2511188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9" name="Прямая соединительная линия 219"/>
                          <wps:cNvCnPr/>
                          <wps:spPr>
                            <a:xfrm>
                              <a:off x="0" y="300250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35074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53" o:spid="_x0000_s1026" style="position:absolute;margin-left:0;margin-top:0;width:593.55pt;height:839.6pt;z-index:-251531776;mso-position-horizontal:center;mso-position-horizontal-relative:page;mso-position-vertical:center;mso-position-vertical-relative:page;mso-width-relative:margin;mso-height-relative:margin" coordorigin="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">
                <v:group id="Группа 250" o:spid="_x0000_s1027" style="position:absolute;width:75380;height:106629" coordorigin="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Рисунок 203" o:spid="_x0000_s1028" type="#_x0000_t75" style="position:absolute;left:39714;top:65099;width:15202;height:9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    <v:imagedata r:id="rId59" o:title=""/>
                    <v:path arrowok="t"/>
                  </v:shape>
                  <v:shape id="Рисунок 204" o:spid="_x0000_s1029" type="#_x0000_t75" style="position:absolute;width:75380;height:106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    <v:imagedata r:id="rId14" o:title=""/>
                    <v:path arrowok="t"/>
                  </v:shape>
                  <v:shape id="Рисунок 221" o:spid="_x0000_s1030" type="#_x0000_t75" style="position:absolute;left:3411;top:16923;width:6389;height:5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G5H/EAAAA3AAAAA8AAABkcnMvZG93bnJldi54bWxEj8FqwzAQRO+F/IPYQG6NHBeX4EYJJqHg&#10;m1u3gR4XaWubWitjKY7z91Gh0OMwM2+Y3WG2vZho9J1jBZt1AoJYO9Nxo+Dz4/VxC8IHZIO9Y1Jw&#10;Iw+H/eJhh7lxV36nqQ6NiBD2OSpoQxhyKb1uyaJfu4E4et9utBiiHBtpRrxGuO1lmiTP0mLHcaHF&#10;gY4t6Z/6YhXMWlaVdVP2VZ7OWfGmj8UT3pRaLefiBUSgOfyH/9qlUZCmG/g9E4+A3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G5H/EAAAA3AAAAA8AAAAAAAAAAAAAAAAA&#10;nwIAAGRycy9kb3ducmV2LnhtbFBLBQYAAAAABAAEAPcAAACQAwAAAAA=&#10;">
                    <v:imagedata r:id="rId60" o:title=""/>
                    <v:path arrowok="t"/>
                  </v:shape>
                  <v:shape id="Рисунок 222" o:spid="_x0000_s1031" type="#_x0000_t75" style="position:absolute;left:3411;top:35211;width:6389;height:4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hv7zFAAAA3AAAAA8AAABkcnMvZG93bnJldi54bWxEj0FrwkAUhO9C/8PyCr3ppqGIpK4igYJo&#10;IdR4aG+P7DNJzb4NuxuT/nu3UOhxmJlvmPV2Mp24kfOtZQXPiwQEcWV1y7WCc/k2X4HwAVljZ5kU&#10;/JCH7eZhtsZM25E/6HYKtYgQ9hkqaELoMyl91ZBBv7A9cfQu1hkMUbpaaodjhJtOpkmylAZbjgsN&#10;9pQ3VF1Pg1Gw4sPw7gtZfuXu8l2fX46fvjgq9fQ47V5BBJrCf/ivvdcK0jSF3zPxCMjN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Ib+8xQAAANwAAAAPAAAAAAAAAAAAAAAA&#10;AJ8CAABkcnMvZG93bnJldi54bWxQSwUGAAAAAAQABAD3AAAAkQMAAAAA&#10;">
                    <v:imagedata r:id="rId61" o:title=""/>
                    <v:path arrowok="t"/>
                  </v:shape>
                  <v:shape id="Рисунок 223" o:spid="_x0000_s1032" type="#_x0000_t75" style="position:absolute;left:62506;top:11873;width:4725;height:3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D3vTDAAAA3AAAAA8AAABkcnMvZG93bnJldi54bWxEj0GLwjAUhO8L/ofwBG/b1LosWo0igqAX&#10;YVtRvD2aZ1tsXkoTtf57s7Cwx2Hmm2EWq9404kGdqy0rGEcxCOLC6ppLBcd8+zkF4TyyxsYyKXiR&#10;g9Vy8LHAVNsn/9Aj86UIJexSVFB536ZSuqIigy6yLXHwrrYz6IPsSqk7fIZy08gkjr+lwZrDQoUt&#10;bSoqbtndKEhmOZnz6XD5avJJtjdlm8j1XqnRsF/PQXjq/X/4j97pwCUT+D0TjoB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Pe9MMAAADcAAAADwAAAAAAAAAAAAAAAACf&#10;AgAAZHJzL2Rvd25yZXYueG1sUEsFBgAAAAAEAAQA9wAAAI8DAAAAAA==&#10;">
                    <v:imagedata r:id="rId62" o:title=""/>
                    <v:path arrowok="t"/>
                  </v:shape>
                  <v:shape id="Рисунок 224" o:spid="_x0000_s1033" type="#_x0000_t75" style="position:absolute;left:64008;top:4503;width:3956;height:3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    <v:imagedata r:id="rId63" o:title=""/>
                    <v:path arrowok="t"/>
                  </v:shape>
                  <v:shape id="Рисунок 225" o:spid="_x0000_s1034" type="#_x0000_t75" style="position:absolute;left:22928;top:74516;width:11322;height:8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    <v:imagedata r:id="rId64" o:title=""/>
                    <v:path arrowok="t"/>
                  </v:shape>
                  <v:shape id="Рисунок 226" o:spid="_x0000_s1035" type="#_x0000_t75" style="position:absolute;left:49268;top:78065;width:9684;height:9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    <v:imagedata r:id="rId65" o:title=""/>
                    <v:path arrowok="t"/>
                  </v:shape>
                  <v:shape id="Рисунок 227" o:spid="_x0000_s1036" type="#_x0000_t75" style="position:absolute;left:8734;top:73015;width:6058;height:5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403DAAAA3AAAAA8AAABkcnMvZG93bnJldi54bWxEj92KwjAUhO8XfIdwBO/W1LKuUo0iZQvC&#10;XvnzAMfm2Eabk9JErW9vFoS9HGbmG2a57m0j7tR541jBZJyAIC6dNlwpOB6KzzkIH5A1No5JwZM8&#10;rFeDjyVm2j14R/d9qESEsM9QQR1Cm0npy5os+rFriaN3dp3FEGVXSd3hI8JtI9Mk+ZYWDceFGlvK&#10;ayqv+5tVYMzkd463fDr9Kd3pkl+a4mtWKDUa9psFiEB9+A+/21utIE1n8HcmHgG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jjTcMAAADcAAAADwAAAAAAAAAAAAAAAACf&#10;AgAAZHJzL2Rvd25yZXYueG1sUEsFBgAAAAAEAAQA9wAAAI8DAAAAAA==&#10;">
                    <v:imagedata r:id="rId66" o:title=""/>
                    <v:path arrowok="t"/>
                  </v:shape>
                </v:group>
                <v:group id="Группа 251" o:spid="_x0000_s103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line id="Прямая соединительная линия 213" o:spid="_x0000_s1038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4" o:spid="_x0000_s1039" style="position:absolute;visibility:visible;mso-wrap-style:squar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5" o:spid="_x0000_s1040" style="position:absolute;visibility:visible;mso-wrap-style:squar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6" o:spid="_x0000_s1041" style="position:absolute;visibility:visible;mso-wrap-style:squar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7" o:spid="_x0000_s1042" style="position:absolute;visibility:visible;mso-wrap-style:squar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8" o:spid="_x0000_s1043" style="position:absolute;visibility:visible;mso-wrap-style:squar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19" o:spid="_x0000_s1044" style="position:absolute;visibility:visible;mso-wrap-style:squar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20" o:spid="_x0000_s1045" style="position:absolute;visibility:visible;mso-wrap-style:squar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sdt>
      <w:sdtPr>
        <w:rPr>
          <w:rFonts w:ascii="Garamond" w:hAnsi="Garamond"/>
          <w:color w:val="FF6357"/>
          <w:sz w:val="72"/>
          <w:szCs w:val="72"/>
        </w:rPr>
        <w:id w:val="1978420428"/>
        <w:placeholder>
          <w:docPart w:val="2DFA71D1C28E4199863E41D170721B5C"/>
        </w:placeholder>
      </w:sdtPr>
      <w:sdtEndPr>
        <w:rPr>
          <w:b/>
        </w:rPr>
      </w:sdtEndPr>
      <w:sdtContent>
        <w:p w:rsid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8B7DB4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3F7CD0" w:rsidRDefault="0015449A" w:rsidP="0015449A">
      <w:pPr>
        <w:tabs>
          <w:tab w:val="left" w:pos="2127"/>
        </w:tabs>
        <w:ind w:right="1841"/>
        <w:rPr>
          <w:rFonts w:ascii="Garamond" w:hAnsi="Garamond"/>
          <w:noProof/>
          <w:color w:val="FF6357"/>
          <w:sz w:val="36"/>
          <w:szCs w:val="36"/>
          <w:lang w:eastAsia="ru-RU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t xml:space="preserve"> </w:t>
      </w: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3F7CD0" w:rsidTr="002D66C6">
        <w:tc>
          <w:tcPr>
            <w:tcW w:w="7796" w:type="dxa"/>
          </w:tcPr>
          <w:p w:rsidR="003F7CD0" w:rsidRPr="003F7CD0" w:rsidRDefault="003F7CD0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B1236" w:rsidRPr="0018124D" w:rsidRDefault="00BB1236" w:rsidP="0015449A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sectPr w:rsidR="00BB1236" w:rsidRPr="0018124D" w:rsidSect="0018124D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 w:code="9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09D0" w:rsidRDefault="005E09D0" w:rsidP="002722F5">
      <w:pPr>
        <w:spacing w:after="0" w:line="240" w:lineRule="auto"/>
      </w:pPr>
      <w:r>
        <w:separator/>
      </w:r>
    </w:p>
  </w:endnote>
  <w:endnote w:type="continuationSeparator" w:id="0">
    <w:p w:rsidR="005E09D0" w:rsidRDefault="005E09D0" w:rsidP="00272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09D0" w:rsidRDefault="005E09D0" w:rsidP="002722F5">
      <w:pPr>
        <w:spacing w:after="0" w:line="240" w:lineRule="auto"/>
      </w:pPr>
      <w:r>
        <w:separator/>
      </w:r>
    </w:p>
  </w:footnote>
  <w:footnote w:type="continuationSeparator" w:id="0">
    <w:p w:rsidR="005E09D0" w:rsidRDefault="005E09D0" w:rsidP="002722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F11494"/>
    <w:multiLevelType w:val="hybridMultilevel"/>
    <w:tmpl w:val="708286FE"/>
    <w:lvl w:ilvl="0" w:tplc="2B62CF54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5" w:hanging="360"/>
      </w:pPr>
    </w:lvl>
    <w:lvl w:ilvl="2" w:tplc="0419001B" w:tentative="1">
      <w:start w:val="1"/>
      <w:numFmt w:val="lowerRoman"/>
      <w:lvlText w:val="%3."/>
      <w:lvlJc w:val="right"/>
      <w:pPr>
        <w:ind w:left="4065" w:hanging="180"/>
      </w:pPr>
    </w:lvl>
    <w:lvl w:ilvl="3" w:tplc="0419000F" w:tentative="1">
      <w:start w:val="1"/>
      <w:numFmt w:val="decimal"/>
      <w:lvlText w:val="%4."/>
      <w:lvlJc w:val="left"/>
      <w:pPr>
        <w:ind w:left="4785" w:hanging="360"/>
      </w:pPr>
    </w:lvl>
    <w:lvl w:ilvl="4" w:tplc="04190019" w:tentative="1">
      <w:start w:val="1"/>
      <w:numFmt w:val="lowerLetter"/>
      <w:lvlText w:val="%5."/>
      <w:lvlJc w:val="left"/>
      <w:pPr>
        <w:ind w:left="5505" w:hanging="360"/>
      </w:pPr>
    </w:lvl>
    <w:lvl w:ilvl="5" w:tplc="0419001B" w:tentative="1">
      <w:start w:val="1"/>
      <w:numFmt w:val="lowerRoman"/>
      <w:lvlText w:val="%6."/>
      <w:lvlJc w:val="right"/>
      <w:pPr>
        <w:ind w:left="6225" w:hanging="180"/>
      </w:pPr>
    </w:lvl>
    <w:lvl w:ilvl="6" w:tplc="0419000F" w:tentative="1">
      <w:start w:val="1"/>
      <w:numFmt w:val="decimal"/>
      <w:lvlText w:val="%7."/>
      <w:lvlJc w:val="left"/>
      <w:pPr>
        <w:ind w:left="6945" w:hanging="360"/>
      </w:pPr>
    </w:lvl>
    <w:lvl w:ilvl="7" w:tplc="04190019" w:tentative="1">
      <w:start w:val="1"/>
      <w:numFmt w:val="lowerLetter"/>
      <w:lvlText w:val="%8."/>
      <w:lvlJc w:val="left"/>
      <w:pPr>
        <w:ind w:left="7665" w:hanging="360"/>
      </w:pPr>
    </w:lvl>
    <w:lvl w:ilvl="8" w:tplc="041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>
    <w:nsid w:val="6FBC41C1"/>
    <w:multiLevelType w:val="hybridMultilevel"/>
    <w:tmpl w:val="E2DA4940"/>
    <w:lvl w:ilvl="0" w:tplc="9912CE2C">
      <w:start w:val="1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210" w:hanging="360"/>
      </w:pPr>
    </w:lvl>
    <w:lvl w:ilvl="2" w:tplc="0419001B">
      <w:start w:val="1"/>
      <w:numFmt w:val="lowerRoman"/>
      <w:lvlText w:val="%3."/>
      <w:lvlJc w:val="right"/>
      <w:pPr>
        <w:ind w:left="3930" w:hanging="180"/>
      </w:pPr>
    </w:lvl>
    <w:lvl w:ilvl="3" w:tplc="0419000F">
      <w:start w:val="1"/>
      <w:numFmt w:val="decimal"/>
      <w:lvlText w:val="%4."/>
      <w:lvlJc w:val="left"/>
      <w:pPr>
        <w:ind w:left="4650" w:hanging="360"/>
      </w:pPr>
    </w:lvl>
    <w:lvl w:ilvl="4" w:tplc="04190019">
      <w:start w:val="1"/>
      <w:numFmt w:val="lowerLetter"/>
      <w:lvlText w:val="%5."/>
      <w:lvlJc w:val="left"/>
      <w:pPr>
        <w:ind w:left="5370" w:hanging="360"/>
      </w:pPr>
    </w:lvl>
    <w:lvl w:ilvl="5" w:tplc="0419001B" w:tentative="1">
      <w:start w:val="1"/>
      <w:numFmt w:val="lowerRoman"/>
      <w:lvlText w:val="%6."/>
      <w:lvlJc w:val="right"/>
      <w:pPr>
        <w:ind w:left="6090" w:hanging="180"/>
      </w:pPr>
    </w:lvl>
    <w:lvl w:ilvl="6" w:tplc="0419000F" w:tentative="1">
      <w:start w:val="1"/>
      <w:numFmt w:val="decimal"/>
      <w:lvlText w:val="%7."/>
      <w:lvlJc w:val="left"/>
      <w:pPr>
        <w:ind w:left="6810" w:hanging="360"/>
      </w:pPr>
    </w:lvl>
    <w:lvl w:ilvl="7" w:tplc="04190019" w:tentative="1">
      <w:start w:val="1"/>
      <w:numFmt w:val="lowerLetter"/>
      <w:lvlText w:val="%8."/>
      <w:lvlJc w:val="left"/>
      <w:pPr>
        <w:ind w:left="7530" w:hanging="360"/>
      </w:pPr>
    </w:lvl>
    <w:lvl w:ilvl="8" w:tplc="0419001B" w:tentative="1">
      <w:start w:val="1"/>
      <w:numFmt w:val="lowerRoman"/>
      <w:lvlText w:val="%9."/>
      <w:lvlJc w:val="right"/>
      <w:pPr>
        <w:ind w:left="82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removePersonalInformation/>
  <w:removeDateAndTime/>
  <w:proofState w:spelling="clean" w:grammar="clean"/>
  <w:attachedTemplate r:id="rId1"/>
  <w:defaultTabStop w:val="70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3F8"/>
    <w:rsid w:val="00001D3D"/>
    <w:rsid w:val="000666F5"/>
    <w:rsid w:val="00084F1D"/>
    <w:rsid w:val="000A7FBE"/>
    <w:rsid w:val="000C0A72"/>
    <w:rsid w:val="000C1548"/>
    <w:rsid w:val="000C3472"/>
    <w:rsid w:val="000E099E"/>
    <w:rsid w:val="000F239A"/>
    <w:rsid w:val="000F7184"/>
    <w:rsid w:val="0010573F"/>
    <w:rsid w:val="00121D05"/>
    <w:rsid w:val="001348FF"/>
    <w:rsid w:val="00142516"/>
    <w:rsid w:val="0015449A"/>
    <w:rsid w:val="001665E4"/>
    <w:rsid w:val="0018124D"/>
    <w:rsid w:val="00184B46"/>
    <w:rsid w:val="001A096F"/>
    <w:rsid w:val="001B618F"/>
    <w:rsid w:val="00207F4E"/>
    <w:rsid w:val="00212AEB"/>
    <w:rsid w:val="0024253E"/>
    <w:rsid w:val="00265A5F"/>
    <w:rsid w:val="0026727B"/>
    <w:rsid w:val="00271FD4"/>
    <w:rsid w:val="002722F5"/>
    <w:rsid w:val="00291135"/>
    <w:rsid w:val="002D2A8C"/>
    <w:rsid w:val="002D7F68"/>
    <w:rsid w:val="003146CA"/>
    <w:rsid w:val="003A5FC0"/>
    <w:rsid w:val="003E0B5C"/>
    <w:rsid w:val="003F7CD0"/>
    <w:rsid w:val="004124D2"/>
    <w:rsid w:val="00432057"/>
    <w:rsid w:val="004426FF"/>
    <w:rsid w:val="00466B35"/>
    <w:rsid w:val="00466F7D"/>
    <w:rsid w:val="00483B19"/>
    <w:rsid w:val="00496261"/>
    <w:rsid w:val="004C4515"/>
    <w:rsid w:val="0056240B"/>
    <w:rsid w:val="005629CB"/>
    <w:rsid w:val="005E09D0"/>
    <w:rsid w:val="00625733"/>
    <w:rsid w:val="0066510D"/>
    <w:rsid w:val="00677E12"/>
    <w:rsid w:val="00680D57"/>
    <w:rsid w:val="006B0A8E"/>
    <w:rsid w:val="007329BA"/>
    <w:rsid w:val="00735A74"/>
    <w:rsid w:val="00742514"/>
    <w:rsid w:val="007F5698"/>
    <w:rsid w:val="0087629F"/>
    <w:rsid w:val="00881AB4"/>
    <w:rsid w:val="0089398F"/>
    <w:rsid w:val="008B7DB4"/>
    <w:rsid w:val="008D200A"/>
    <w:rsid w:val="008D53A7"/>
    <w:rsid w:val="008D63A7"/>
    <w:rsid w:val="008F0F2A"/>
    <w:rsid w:val="00920083"/>
    <w:rsid w:val="009548A6"/>
    <w:rsid w:val="00990CEE"/>
    <w:rsid w:val="009D1250"/>
    <w:rsid w:val="009F3A62"/>
    <w:rsid w:val="00A2462F"/>
    <w:rsid w:val="00A40310"/>
    <w:rsid w:val="00A707BF"/>
    <w:rsid w:val="00A832AB"/>
    <w:rsid w:val="00AD7B55"/>
    <w:rsid w:val="00AF35EC"/>
    <w:rsid w:val="00B07ACC"/>
    <w:rsid w:val="00B22643"/>
    <w:rsid w:val="00B47A29"/>
    <w:rsid w:val="00B61541"/>
    <w:rsid w:val="00B902F5"/>
    <w:rsid w:val="00BB1236"/>
    <w:rsid w:val="00BB25FB"/>
    <w:rsid w:val="00C74449"/>
    <w:rsid w:val="00C7518D"/>
    <w:rsid w:val="00C93A5B"/>
    <w:rsid w:val="00CA3E5B"/>
    <w:rsid w:val="00D616D3"/>
    <w:rsid w:val="00D73CA2"/>
    <w:rsid w:val="00D9687D"/>
    <w:rsid w:val="00DC5246"/>
    <w:rsid w:val="00E23AED"/>
    <w:rsid w:val="00E54F44"/>
    <w:rsid w:val="00E87BE7"/>
    <w:rsid w:val="00EB116D"/>
    <w:rsid w:val="00EB2AB3"/>
    <w:rsid w:val="00EB30DC"/>
    <w:rsid w:val="00EC4279"/>
    <w:rsid w:val="00EE3EA1"/>
    <w:rsid w:val="00F323F8"/>
    <w:rsid w:val="00F32489"/>
    <w:rsid w:val="00F77CCF"/>
    <w:rsid w:val="00F8540D"/>
    <w:rsid w:val="00FD3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iscardImageEditingData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header" Target="header2.xml"/><Relationship Id="rId7" Type="http://schemas.openxmlformats.org/officeDocument/2006/relationships/settings" Target="settings.xml"/><Relationship Id="rId71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footer" Target="footer2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64;&#1082;&#1086;&#1083;&#1072;\Downloads\8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4D55EF10E5B14A36A4C54015F1D9102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478DFFB-2E24-4B99-A598-0EF6FFD0F00E}"/>
      </w:docPartPr>
      <w:docPartBody>
        <w:p w:rsidR="00000000" w:rsidRDefault="003F4176">
          <w:pPr>
            <w:pStyle w:val="4D55EF10E5B14A36A4C54015F1D9102D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F62E0753757E4B03B2F1514157A2C9A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3D9853E-9B7D-4C6F-9727-5AF6BCC606FB}"/>
      </w:docPartPr>
      <w:docPartBody>
        <w:p w:rsidR="00000000" w:rsidRDefault="003F4176">
          <w:pPr>
            <w:pStyle w:val="F62E0753757E4B03B2F1514157A2C9A9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2DFA71D1C28E4199863E41D170721B5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71B2267-7186-446D-8A96-BF22C9C0F505}"/>
      </w:docPartPr>
      <w:docPartBody>
        <w:p w:rsidR="00000000" w:rsidRDefault="003F4176">
          <w:pPr>
            <w:pStyle w:val="2DFA71D1C28E4199863E41D170721B5C"/>
          </w:pPr>
          <w:r w:rsidRPr="00CD445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4176"/>
    <w:rsid w:val="003F4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565315-6D98-481D-86B8-9E83C8120C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2AF7667-9A4D-4A9D-A272-3860320853B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C61B8811-2182-435A-8F30-1445F7E515B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8.dotx</Template>
  <TotalTime>0</TotalTime>
  <Pages>7</Pages>
  <Words>58</Words>
  <Characters>335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2023-11-14T18:57:00Z</dcterms:created>
  <dcterms:modified xsi:type="dcterms:W3CDTF">2023-11-14T18:57:00Z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