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79UPDAAAA3AAAAA8AAABkcnMvZG93bnJldi54bWxET9Fqg0AQfA/kH44t9CXUU4tpMJ5SAoW8&#10;SZN8wOJtVOrtiXeJtl/fCxT6MLDL7MzsFNViBnGnyfWWFSRRDIK4sbrnVsHl/PGyA+E8ssbBMin4&#10;JgdVuV4VmGs78yfdT74VwYRdjgo678dcStd0ZNBFdiQO3NVOBn1Yp1bqCedgbgaZxvFWGuw5JHQ4&#10;0qGj5ut0MwrqOqnn9G3M+PXnsJvtppEBSj0/Le97EJ4W/3/8pz7q8H6SwaNMmE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v1Q8MAAADcAAAADwAAAAAAAAAAAAAAAACf&#10;AgAAZHJzL2Rvd25yZXYueG1sUEsFBgAAAAAEAAQA9wAAAI8DAAAAAA==&#10;">
                    <v:imagedata r:id="rId14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IE928AAAA2wAAAA8AAABkcnMvZG93bnJldi54bWxET0sKwjAQ3QveIYzgTlNdqFSjWEF04cbP&#10;AYZmbIrNpDSx1tsbQXA3j/ed1aazlWip8aVjBZNxAoI4d7rkQsHtuh8tQPiArLFyTAre5GGz7vdW&#10;mGr34jO1l1CIGMI+RQUmhDqV0ueGLPqxq4kjd3eNxRBhU0jd4CuG20pOk2QmLZYcGwzWtDOUPy5P&#10;q6C8umqX6NN8n20fMsOTObQ+U2o46LZLEIG68Bf/3Ecd58/h+0s8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CBPdvAAAANsAAAAPAAAAAAAAAAAAAAAAAJ8CAABkcnMv&#10;ZG93bnJldi54bWxQSwUGAAAAAAQABAD3AAAAiAMAAAAA&#10;">
                    <v:imagedata r:id="rId15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7e6DFAAAA2wAAAA8AAABkcnMvZG93bnJldi54bWxEj0FrwkAUhO8F/8PyBC+lboygJbqKiIIe&#10;lDYK4u2RfU1Cs2/D7qrx33cLhR6HmfmGmS8704g7OV9bVjAaJiCIC6trLhWcT9u3dxA+IGtsLJOC&#10;J3lYLnovc8y0ffAn3fNQighhn6GCKoQ2k9IXFRn0Q9sSR+/LOoMhSldK7fAR4aaRaZJMpMGa40KF&#10;La0rKr7zm1FwmZpwOJJbJ+01Peyel/P+9WOj1KDfrWYgAnXhP/zX3mkF4xR+v8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3ugxQAAANsAAAAPAAAAAAAAAAAAAAAA&#10;AJ8CAABkcnMvZG93bnJldi54bWxQSwUGAAAAAAQABAD3AAAAkQMAAAAA&#10;">
                    <v:imagedata r:id="rId16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line id="Прямая соединительная линия 44" o:spid="_x0000_s1032" style="position:absolute;visibility:visible;mso-wrap-style:square" from="0,442" to="36898,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pK8QAAADbAAAADwAAAGRycy9kb3ducmV2LnhtbESPzWrDMBCE74W+g9hCb7XcN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1akr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kMsM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ym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Qyw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QGtcQAAADbAAAADwAAAGRycy9kb3ducmV2LnhtbESPS2vDMBCE74X+B7GF3hq5bcjDtRJK&#10;ICGnQl6H3BZrbbm1Vo6l2O6/rwqBHIeZ+YbJloOtRUetrxwreB0lIIhzpysuFRwP65cZCB+QNdaO&#10;ScEveVguHh8yTLXreUfdPpQiQtinqMCE0KRS+tyQRT9yDXH0CtdaDFG2pdQt9hFua/mWJBNpseK4&#10;YLChlaH8Z3+1Ci6Yr8meT5su6U33Pimar+n3Wannp+HzA0SgIdzDt/ZWKxjP4f9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1Aa1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690552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4D55EF10E5B14A36A4C54015F1D9102D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ученицы 9 класса</w:t>
            </w:r>
          </w:p>
          <w:p w:rsidR="00F323F8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Канцильской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СОШ</w:t>
            </w:r>
          </w:p>
          <w:p w:rsidR="00F323F8" w:rsidRPr="000A7FBE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Агабековой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</w:t>
            </w: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Миланы</w:t>
            </w:r>
            <w:proofErr w:type="spellEnd"/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bookmarkStart w:id="0" w:name="_GoBack"/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8255</wp:posOffset>
                </wp:positionV>
                <wp:extent cx="7541895" cy="10669905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132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1325045"/>
                            <a:ext cx="2066925" cy="302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26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    <v:group id="Группа 4" o:spid="_x0000_s1027" style="position:absolute;left:86;top:-77;width:75419;height:106680" coordorigin="86,-77" coordsize="75418,106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Рисунок 53" o:spid="_x0000_s1028" type="#_x0000_t75" style="position:absolute;left:86;top:-77;width:75419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a/K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2he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a9r8r0AAADbAAAADwAAAAAAAAAAAAAAAACfAgAAZHJz&#10;L2Rvd25yZXYueG1sUEsFBgAAAAAEAAQA9wAAAIkDAAAAAA==&#10;">
                    <v:imagedata r:id="rId14" o:title=""/>
                    <v:path arrowok="t"/>
                  </v:shape>
                  <v:shape id="Рисунок 81" o:spid="_x0000_s1029" type="#_x0000_t75" style="position:absolute;left:20193;top:68484;width:38500;height:22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PVLBAAAA2wAAAA8AAABkcnMvZG93bnJldi54bWxEj0trwkAUhfcF/8NwBXd1YhaJpo6ihYLb&#10;xuj6NnPzwMydkBk1+fedQsHl4Tw+znY/mk48aHCtZQWrZQSCuLS65VpBcf56X4NwHlljZ5kUTORg&#10;v5u9bTHT9snf9Mh9LcIIuwwVNN73mZSubMigW9qeOHiVHQz6IIda6gGfYdx0Mo6iRBpsORAa7Omz&#10;ofKW303g3tL0Gic/hZ82pqqOF3Mv+lipxXw8fIDwNPpX+L990grWK/j7En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hPVLBAAAA2wAAAA8AAAAAAAAAAAAAAAAAnwIA&#10;AGRycy9kb3ducmV2LnhtbFBLBQYAAAAABAAEAPcAAACNAwAAAAA=&#10;">
                    <v:imagedata r:id="rId19" o:title=""/>
                    <v:path arrowok="t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line id="Прямая соединительная линия 54" o:spid="_x0000_s1031" style="position:absolute;visibility:visible;mso-wrap-style:square" from="13239,-3201" to="52100,-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w/9s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wn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DD/2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CabcQAAADbAAAADwAAAGRycy9kb3ducmV2LnhtbESPzWrDMBCE74W+g9hCb7Xcl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QJpt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7Op8MAAADbAAAADwAAAGRycy9kb3ducmV2LnhtbESPQWvCQBSE70L/w/IK3nTTCrGk2YgU&#10;FE9C1R68PbLPbGr2bZpdk/jv3UKhx2FmvmHy1Wgb0VPna8cKXuYJCOLS6ZorBafjZvYGwgdkjY1j&#10;UnAnD6viaZJjpt3An9QfQiUihH2GCkwIbSalLw1Z9HPXEkfv4jqLIcqukrrDIcJtI1+TJJUWa44L&#10;Blv6MFReDzer4AfLDdnz17ZPBtMv0ku7X36flZo+j+t3EIHG8B/+a++0gjSF3y/xB8j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+zqf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a1cQAAADbAAAADwAAAGRycy9kb3ducmV2LnhtbESPQWvCQBSE70L/w/IKvdVNFdI2zSpF&#10;UHoqVO3B2yP7ko1m38bsmqT/visIHoeZ+YbJl6NtRE+drx0reJkmIIgLp2uuFOx36+c3ED4ga2wc&#10;k4I/8rBcPExyzLQb+If6bahEhLDPUIEJoc2k9IUhi37qWuLola6zGKLsKqk7HCLcNnKWJKm0WHNc&#10;MNjSylBx2l6sgjMWa7KH302fDKafp2X7/Xo8KPX0OH5+gAg0hnv41v7SCtJ3uH6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VrV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D74sQAAADbAAAADwAAAGRycy9kb3ducmV2LnhtbESPQWvCQBSE70L/w/IK3nRTA7GkriKF&#10;FE8FU3vw9sg+s6nZtzG7TdJ/7xYKPQ4z8w2z2U22FQP1vnGs4GmZgCCunG64VnD6KBbPIHxA1tg6&#10;JgU/5GG3fZhtMNdu5CMNZahFhLDPUYEJocul9JUhi37pOuLoXVxvMUTZ11L3OEa4beUqSTJpseG4&#10;YLCjV0PVtfy2Cm5YFWTPn29DMpohzS7d+/rrrNT8cdq/gAg0hf/wX/ugFaxT+P0Sf4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UPv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jMCMQAAADbAAAADwAAAGRycy9kb3ducmV2LnhtbESPzWrDMBCE74W+g9hCb7XcFJLUsRxK&#10;IKGnQH56yG2xNpZTa+Vaiu2+fRQo9DjMzDdMvhxtI3rqfO1YwWuSgiAuna65UnA8rF/mIHxA1tg4&#10;JgW/5GFZPD7kmGk38I76fahEhLDPUIEJoc2k9KUhiz5xLXH0zq6zGKLsKqk7HCLcNnKSplNpsea4&#10;YLCllaHye3+1Cn6wXJM9fW36dDD92/TcbmeXk1LPT+PHAkSgMfyH/9qfWsHsHe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Mw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cVss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ff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xWywQAAANsAAAAPAAAAAAAAAAAAAAAA&#10;AKECAABkcnMvZG93bnJldi54bWxQSwUGAAAAAAQABAD5AAAAjwMAAAAA&#10;" strokecolor="#5b9bd5 [3204]" strokeweight=".5pt">
                    <v:stroke joinstyle="miter"/>
                  </v:line>
                </v:group>
                <v:shape id="Рисунок 1" o:spid="_x0000_s1038" type="#_x0000_t75" style="position:absolute;left:7429;top:13250;width:20669;height:30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wQ3AAAAA2gAAAA8AAABkcnMvZG93bnJldi54bWxET99rwjAQfh/4P4Qb+DZTHYxZjSLimPiy&#10;WcvY49GcTVlzKU0W63+/CAOfjo/v5y3Xg21FpN43jhVMJxkI4srphmsF5ent6RWED8gaW8ek4Eoe&#10;1qvRwxJz7S58pFiEWqQQ9jkqMCF0uZS+MmTRT1xHnLiz6y2GBPta6h4vKdy2cpZlL9Jiw6nBYEdb&#10;Q9VP8WsV0MZ870r/efg4fcXpPNJ7GctnpcaPw2YBItAQ7uJ/916n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HBDcAAAADaAAAADwAAAAAAAAAAAAAAAACfAgAA&#10;ZHJzL2Rvd25yZXYueG1sUEsFBgAAAAAEAAQA9wAAAIwDAAAAAA==&#10;">
                  <v:imagedata r:id="rId20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  <w:bookmarkEnd w:id="0"/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Имя: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Милана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Дата рождения: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09.07.2008 г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Город: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Адрес: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,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Хивский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район, РД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Телефон: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</w:p>
          <w:p w:rsidR="00FD3E82" w:rsidRPr="00F323F8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МКОУ «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Канцильская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СОШ»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9 класс, 2023 год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 wp14:anchorId="29A472DC" wp14:editId="24D7395D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Рисунок 2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uxfBAAAA2wAAAA8AAABkcnMvZG93bnJldi54bWxET8tqg0AU3QfyD8MNdBOaUUtNMI5ShEJ3&#10;0iQfcHFuVeLcEWeqtl/fKRS6OIvDeXHycjWDmGlyvWUF8SECQdxY3XOr4HZ9fTyBcB5Z42CZFHyR&#10;g7LYbnLMtF34neaLb0UoYZehgs77MZPSNR0ZdAc7Egftw04GfaBTK/WESyg3g0yiKJUGew4LHY5U&#10;ddTcL59GQV3H9ZIcx2d++q5Oi903MkCph936cgbhafX/5r/0m1aQpPD7JfwA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euxfBAAAA2wAAAA8AAAAAAAAAAAAAAAAAnwIA&#10;AGRycy9kb3ducmV2LnhtbFBLBQYAAAAABAAEAPcAAACNAwAAAAA=&#10;">
                    <v:imagedata r:id="rId14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/5nFAAAA2wAAAA8AAABkcnMvZG93bnJldi54bWxEj0FrwkAUhO8F/8PyCt7qpmLFpq5BFLH0&#10;IKhF7O2RfU22yb4N2TWm/75bEDwOM/MNM896W4uOWm8cK3geJSCIc6cNFwo+j5unGQgfkDXWjknB&#10;L3nIFoOHOabaXXlP3SEUIkLYp6igDKFJpfR5SRb9yDXE0ft2rcUQZVtI3eI1wm0tx0kylRYNx4US&#10;G1qVlFeHi1VwfjH97pRsc1kVu83s52P91Zm1UsPHfvkGIlAf7uFb+10reJ3A/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Vv+ZxQAAANsAAAAPAAAAAAAAAAAAAAAA&#10;AJ8CAABkcnMvZG93bnJldi54bWxQSwUGAAAAAAQABAD3AAAAkQMAAAAA&#10;">
                    <v:imagedata r:id="rId25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p/vFAAAA2wAAAA8AAABkcnMvZG93bnJldi54bWxEj81qwzAQhO+BvIPYQG+JnJSG2olsQkuh&#10;0OaQHwi5LdbGNrFWRlJt9+2rQqHHYWa+YbbFaFrRk/ONZQXLRQKCuLS64UrB+fQ2fwbhA7LG1jIp&#10;+CYPRT6dbDHTduAD9cdQiQhhn6GCOoQuk9KXNRn0C9sRR+9mncEQpaukdjhEuGnlKknW0mDDcaHG&#10;jl5qKu/HL6Ngf1g1H/3llA6pu9KAj58pvZZKPczG3QZEoDH8h//a71pB+gS/X+IPk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Kf7xQAAANsAAAAPAAAAAAAAAAAAAAAA&#10;AJ8CAABkcnMvZG93bnJldi54bWxQSwUGAAAAAAQABAD3AAAAkQMAAAAA&#10;">
                    <v:imagedata r:id="rId26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5E2+AAAA2wAAAA8AAABkcnMvZG93bnJldi54bWxEj80KwjAQhO+C7xBW8KapPRStRhFB8Sb+&#10;9L40a1tsNqWJtr69EQSPw8x8w6w2vanFi1pXWVYwm0YgiHOrKy4U3K77yRyE88gaa8uk4E0ONuvh&#10;YIWpth2f6XXxhQgQdikqKL1vUildXpJBN7UNcfDutjXog2wLqVvsAtzUMo6iRBqsOCyU2NCupPxx&#10;eRoF98fu1Mcy2iaH+D27HbpMyypTajzqt0sQnnr/D//aR61gk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H5E2+AAAA2wAAAA8AAAAAAAAAAAAAAAAAnwIAAGRy&#10;cy9kb3ducmV2LnhtbFBLBQYAAAAABAAEAPcAAACKAwAAAAA=&#10;">
                    <v:imagedata r:id="rId27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line id="Прямая соединительная линия 82" o:spid="_x0000_s1033" style="position:absolute;visibility:visible;mso-wrap-style:square" from="0,5942" to="48278,5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kuXsQAAADbAAAADwAAAGRycy9kb3ducmV2LnhtbESPQWvCQBSE7wX/w/KE3uqmEVKJrqEU&#10;Ip4KtXrw9sg+s9Hs2zS7Jum/7xYKPQ4z8w2zKSbbioF63zhW8LxIQBBXTjdcKzh+lk8rED4ga2wd&#10;k4Jv8lBsZw8bzLUb+YOGQ6hFhLDPUYEJocul9JUhi37hOuLoXVxvMUTZ11L3OEa4bWWaJJm02HBc&#10;MNjRm6HqdrhbBV9YlWTPp92QjGZYZpfu/eV6VupxPr2uQQSawn/4r73XClYp/H6JP0B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yS5e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WLxcQAAADbAAAADwAAAGRycy9kb3ducmV2LnhtbESPQWvCQBSE7wX/w/KE3uqmDaQSXUMR&#10;Unoq1OrB2yP7zEazb2N2m8R/7xYKPQ4z8w2zLibbioF63zhW8LxIQBBXTjdcK9h/l09LED4ga2wd&#10;k4IbeSg2s4c15tqN/EXDLtQiQtjnqMCE0OVS+sqQRb9wHXH0Tq63GKLsa6l7HCPctvIlSTJpseG4&#10;YLCjraHqsvuxCq5YlWSPh/chGc2QZqfu8/V8VOpxPr2tQASawn/4r/2hFSxT+P0Sf4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YvF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wTscQAAADbAAAADwAAAGRycy9kb3ducmV2LnhtbESPzWrDMBCE74W+g9hAb4mctiT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bBOx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2KsQAAADbAAAADwAAAGRycy9kb3ducmV2LnhtbESPzWrDMBCE74W+g9hAb4mclib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ILYq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IoXcMAAADbAAAADwAAAGRycy9kb3ducmV2LnhtbESPQWvCQBSE7wX/w/KE3urGCqlEVxHB&#10;4qmg1YO3R/aZjWbfptltEv+9Kwgeh5n5hpkve1uJlhpfOlYwHiUgiHOnSy4UHH43H1MQPiBrrByT&#10;ght5WC4Gb3PMtOt4R+0+FCJC2GeowIRQZ1L63JBFP3I1cfTOrrEYomwKqRvsItxW8jNJUmmx5Lhg&#10;sKa1ofy6/7cK/jDfkD0dv9ukM+0kPdc/X5eTUu/DfjUDEagPr/CzvdUKpik8vsQf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yKF3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6NxsIAAADbAAAADwAAAGRycy9kb3ducmV2LnhtbESPQYvCMBSE7wv+h/AEb2uqgko1igiK&#10;p4V19eDt0TybavNSm9h2//1GEPY4zMw3zHLd2VI0VPvCsYLRMAFBnDldcK7g9LP7nIPwAVlj6ZgU&#10;/JKH9ar3scRUu5a/qTmGXEQI+xQVmBCqVEqfGbLoh64ijt7V1RZDlHUudY1thNtSjpNkKi0WHBcM&#10;VrQ1lN2PT6vggdmO7OW8b5LWNJPptfqa3S5KDfrdZgEiUBf+w+/2QSuYz+D1Jf4A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L6NxsIAAADb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EZtM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bP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IRm0wQAAANs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dGMQAAADbAAAADwAAAGRycy9kb3ducmV2LnhtbESPQWvCQBSE74L/YXmCt2bTCtbGbKQU&#10;FE+Fqj14e2Sf2djs2zS7Jum/7xYKHoeZ+YbJN6NtRE+drx0reExSEMSl0zVXCk7H7cMKhA/IGhvH&#10;pOCHPGyK6STHTLuBP6g/hEpECPsMFZgQ2kxKXxqy6BPXEkfv4jqLIcqukrrDIcJtI5/SdCkt1hwX&#10;DLb0Zqj8Otysgm8st2TPn7s+HUy/WF7a9+frWan5bHxdgwg0hnv4v73XCl4W8Pcl/gB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XB0Y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4D55EF10E5B14A36A4C54015F1D9102D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Рисунок 4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XrfAAAAA2wAAAA8AAABkcnMvZG93bnJldi54bWxET8uKwjAU3QvzD+EOuJFp6ls6jTIIgrti&#10;nQ+4NNe2THNTmoytfr0RBBdncTgvTrobTCOu1LnasoJpFIMgLqyuuVTwez58bUA4j6yxsUwKbuRg&#10;t/0YpZho2/OJrrkvRShhl6CCyvs2kdIVFRl0kW2Jg3axnUEfaFdK3WEfyk0jZ3G8kgZrDgsVtrSv&#10;qPjL/42CLJtm/WzdLnl+3296OylkgFLjz+HnG4Snwb/Nr/RRK1is4Pkl/A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AFet8AAAADbAAAADwAAAAAAAAAAAAAAAACfAgAA&#10;ZHJzL2Rvd25yZXYueG1sUEsFBgAAAAAEAAQA9wAAAIwDAAAAAA==&#10;">
                    <v:imagedata r:id="rId14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OT/DAAAA3AAAAA8AAABkcnMvZG93bnJldi54bWxET8lqwzAQvRf6D2IKvdVy05DFjRJCSsG9&#10;FOL4kONgTWwTa2Qs1ZH/vgoUepvHW2ezC6YTIw2utazgNUlBEFdWt1wrKE+fLysQziNr7CyTgokc&#10;7LaPDxvMtL3xkcbC1yKGsMtQQeN9n0npqoYMusT2xJG72MGgj3CopR7wFsNNJ2dpupAGW44NDfZ0&#10;aKi6Fj9GQZjW9Vl/vC3b7zDm+DUvbbW4KvX8FPbvIDwF/y/+c+c6zk9ncH8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s5P8MAAADcAAAADwAAAAAAAAAAAAAAAACf&#10;AgAAZHJzL2Rvd25yZXYueG1sUEsFBgAAAAAEAAQA9wAAAI8DAAAAAA==&#10;">
                    <v:imagedata r:id="rId31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yMO/AAAA3AAAAA8AAABkcnMvZG93bnJldi54bWxET82KwjAQvi/4DmGEva2JK4hWo4igiHix&#10;+gBDM7a1zaQkWa1vvxEW9jYf3+8s171txYN8qB1rGI8UCOLCmZpLDdfL7msGIkRkg61j0vCiAOvV&#10;4GOJmXFPPtMjj6VIIRwy1FDF2GVShqIii2HkOuLE3Zy3GBP0pTQenynctvJbqam0WHNqqLCjbUVF&#10;k/9YDdzducmdyk/X/nVoeG73/mi1/hz2mwWISH38F/+5DybNVxN4P5MukK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nsjDvwAAANwAAAAPAAAAAAAAAAAAAAAAAJ8CAABk&#10;cnMvZG93bnJldi54bWxQSwUGAAAAAAQABAD3AAAAiwMAAAAA&#10;">
                    <v:imagedata r:id="rId32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AijEAAAA3AAAAA8AAABkcnMvZG93bnJldi54bWxET0trwkAQvhf8D8sIvdVNfSGpqxQlVLEU&#10;fB16G7LTJDQ7G7NbE/31XUHwNh/fc6bz1pTiTLUrLCt47UUgiFOrC84UHPbJywSE88gaS8uk4EIO&#10;5rPO0xRjbRve0nnnMxFC2MWoIPe+iqV0aU4GXc9WxIH7sbVBH2CdSV1jE8JNKftRNJYGCw4NOVa0&#10;yCn93f0ZBc3m83o9Xb4/tl/LZD1wiVyNjlKp5277/gbCU+sf4rt7pcP8/hBuz4QL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6AijEAAAA3AAAAA8AAAAAAAAAAAAAAAAA&#10;nwIAAGRycy9kb3ducmV2LnhtbFBLBQYAAAAABAAEAPcAAACQAwAAAAA=&#10;">
                    <v:imagedata r:id="rId33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Рисунок 97" o:spid="_x0000_s1033" type="#_x0000_t75" style="position:absolute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pSvEAAAA2wAAAA8AAABkcnMvZG93bnJldi54bWxEj0FrAjEUhO+F/ofwCt5q1gqtrkaRorR4&#10;aauLeHxsnpvFzcuySeP6741Q6HGYmW+Y+bK3jYjU+dqxgtEwA0FcOl1zpaDYb54nIHxA1tg4JgVX&#10;8rBcPD7MMdfuwj8Ud6ESCcI+RwUmhDaX0peGLPqha4mTd3KdxZBkV0nd4SXBbSNfsuxVWqw5LRhs&#10;6d1Qed79WgW0Msd14b+3X/tDHE0jfRSxGCs1eOpXMxCB+vAf/mt/agXTN7h/ST9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ApSvEAAAA2wAAAA8AAAAAAAAAAAAAAAAA&#10;nwIAAGRycy9kb3ducmV2LnhtbFBLBQYAAAAABAAEAPcAAACQAwAAAAA=&#10;">
                    <v:imagedata r:id="rId20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MVnAAAAA2wAAAA8AAABkcnMvZG93bnJldi54bWxET89rwjAUvgv7H8IbeNNUhTGrUWRMNnZx&#10;ahGPj+bZFJuX0mSx++/NQfD48f1ernvbiEidrx0rmIwzEMSl0zVXCorjdvQOwgdkjY1jUvBPHtar&#10;l8ESc+1uvKd4CJVIIexzVGBCaHMpfWnIoh+7ljhxF9dZDAl2ldQd3lK4beQ0y96kxZpTg8GWPgyV&#10;18OfVUAbc/4s/O/P7niKk3mkryIWM6WGr/1mASJQH57ih/tbK5inselL+gFyd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18xWcAAAADbAAAADwAAAAAAAAAAAAAAAACfAgAA&#10;ZHJzL2Rvd25yZXYueG1sUEsFBgAAAAAEAAQA9wAAAIwDAAAAAA==&#10;">
                    <v:imagedata r:id="rId20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TlMLEAAAA2wAAAA8AAABkcnMvZG93bnJldi54bWxEj81qwzAQhO+BvoPYQm6JnAZK7EYJIaQ0&#10;9NL8mNDjYm0tU2tlLFVx3r4qFHIcZuYbZrkebCsi9b5xrGA2zUAQV043XCsoz6+TBQgfkDW2jknB&#10;jTysVw+jJRbaXflI8RRqkSDsC1RgQugKKX1lyKKfuo44eV+utxiS7Gupe7wmuG3lU5Y9S4sNpwWD&#10;HW0NVd+nH6uANuZzV/rD+8f5Emd5pLcylnOlxo/D5gVEoCHcw//tvVaQ5/D3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TlMLEAAAA2wAAAA8AAAAAAAAAAAAAAAAA&#10;nwIAAGRycy9kb3ducmV2LnhtbFBLBQYAAAAABAAEAPcAAACQAwAAAAA=&#10;">
                    <v:imagedata r:id="rId20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iZ/FAAAA3AAAAA8AAABkcnMvZG93bnJldi54bWxEj09LxDAQxe8LfocwgrfdtAqy1s0uRRTF&#10;i/uniMehGZtiMylNzNZv7xwEbzO8N+/9ZrOb/aAyTbEPbKBcFaCI22B77gw0p6flGlRMyBaHwGTg&#10;hyLstheLDVY2nPlA+Zg6JSEcKzTgUhorrWPryGNchZFYtM8weUyyTp22E54l3A/6uihutceepcHh&#10;SA+O2q/jtzdAtft4bOL+9e30nsu7TM9Nbm6Mubqc63tQieb0b/67frGCXwi+PCMT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omfxQAAANwAAAAPAAAAAAAAAAAAAAAA&#10;AJ8CAABkcnMvZG93bnJldi54bWxQSwUGAAAAAAQABAD3AAAAkQMAAAAA&#10;">
                    <v:imagedata r:id="rId20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F62E0753757E4B03B2F1514157A2C9A9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">
                <v:group id="Группа 243" o:spid="_x0000_s1027" style="position:absolute;left:26;width:75544;height:106914" coordorigin="26" coordsize="7554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Рисунок 76" o:spid="_x0000_s1028" type="#_x0000_t75" style="position:absolute;left:26;width:7554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tlAq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xh+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m2UCr0AAADbAAAADwAAAAAAAAAAAAAAAACfAgAAZHJz&#10;L2Rvd25yZXYueG1sUEsFBgAAAAAEAAQA9wAAAIkDAAAAAA==&#10;">
                    <v:imagedata r:id="rId14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drLEAAAA3AAAAA8AAABkcnMvZG93bnJldi54bWxET0trwkAQvhf8D8sIXkqziaS2RFcpQkUv&#10;QrUteBuy0yQ0Oxuym4f/3hUKvc3H95zVZjS16Kl1lWUFSRSDIM6trrhQ8Hl+f3oF4TyyxtoyKbiS&#10;g8168rDCTNuBP6g/+UKEEHYZKii9bzIpXV6SQRfZhjhwP7Y16ANsC6lbHEK4qeU8jhfSYMWhocSG&#10;tiXlv6fOKKhemsfd9hsP6bmou/SSJPvj8KXUbDq+LUF4Gv2/+M+912H+4hn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4drLEAAAA3AAAAA8AAAAAAAAAAAAAAAAA&#10;nwIAAGRycy9kb3ducmV2LnhtbFBLBQYAAAAABAAEAPcAAACQAwAAAAA=&#10;">
                    <v:imagedata r:id="rId42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n4nDAAAA3AAAAA8AAABkcnMvZG93bnJldi54bWxET01rwkAQvQv9D8sUvOkmHmIbXUUKhVaF&#10;ohW9DtkxCWZnY3bV9d+7hYK3ebzPmc6DacSVOldbVpAOExDEhdU1lwp2v5+DNxDOI2tsLJOCOzmY&#10;z156U8y1vfGGrltfihjCLkcFlfdtLqUrKjLohrYljtzRdgZ9hF0pdYe3GG4aOUqSTBqsOTZU2NJH&#10;RcVpezEKDgcfFm4V3pf7dTpO9j/p9+bcKNV/DYsJCE/BP8X/7i8d52cZ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qficMAAADcAAAADwAAAAAAAAAAAAAAAACf&#10;AgAAZHJzL2Rvd25yZXYueG1sUEsFBgAAAAAEAAQA9wAAAI8DAAAAAA==&#10;">
                    <v:imagedata r:id="rId43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GvvFAAAA3AAAAA8AAABkcnMvZG93bnJldi54bWxET0trwkAQvhf8D8sIXopuLEXb6CqiSL1Y&#10;fFT0OM1Ok2B2NmZXTf31XUHobT6+5wzHtSnEhSqXW1bQ7UQgiBOrc04VfG3n7TcQziNrLCyTgl9y&#10;MB41noYYa3vlNV02PhUhhF2MCjLvy1hKl2Rk0HVsSRy4H1sZ9AFWqdQVXkO4KeRLFPWkwZxDQ4Yl&#10;TTNKjpuzUZB/m+dVtLN6uZ99fJ76k9fF7f2gVKtZTwYgPNX+X/xwL3SY3+vD/ZlwgR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1hr7xQAAANwAAAAPAAAAAAAAAAAAAAAA&#10;AJ8CAABkcnMvZG93bnJldi54bWxQSwUGAAAAAAQABAD3AAAAkQMAAAAA&#10;">
                    <v:imagedata r:id="rId44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Rq+vFAAAA3AAAAA8AAABkcnMvZG93bnJldi54bWxEj0FrAkEMhe+C/2GI0IvobKVUWR3FWoTa&#10;m7biNezE2cWdzLIz1W1/fXMQvCW8l/e+LFadr9WV2lgFNvA8zkARF8FW7Ax8f21HM1AxIVusA5OB&#10;X4qwWvZ7C8xtuPGerofklIRwzNFAmVKTax2LkjzGcWiIRTuH1mOStXXatniTcF/rSZa9ao8VS0OJ&#10;DW1KKi6HH29gujvxcFvHtPFvk097fHf7lz9nzNOgW89BJerSw3y//rCCPxVaeUYm0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UavrxQAAANwAAAAPAAAAAAAAAAAAAAAA&#10;AJ8CAABkcnMvZG93bnJldi54bWxQSwUGAAAAAAQABAD3AAAAkQMAAAAA&#10;">
                    <v:imagedata r:id="rId45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SUbBAAAA3AAAAA8AAABkcnMvZG93bnJldi54bWxET8lqwzAQvQf6D2IKucVyfQiJE8WUgqH0&#10;UpKWnAdrvFBr5Eqqo+bro0Cht3m8dfZVNKOYyfnBsoKnLAdB3Fg9cKfg86NebUD4gKxxtEwKfslD&#10;dXhY7LHU9sJHmk+hEymEfYkK+hCmUkrf9GTQZ3YiTlxrncGQoOukdnhJ4WaURZ6vpcGBU0OPE730&#10;1HydfoyCM3Z6U6P7Hrbv17fCxnbOY6vU8jE+70AEiuFf/Od+1Wn+toD7M+kCe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xSUbBAAAA3AAAAA8AAAAAAAAAAAAAAAAAnwIA&#10;AGRycy9kb3ducmV2LnhtbFBLBQYAAAAABAAEAPcAAACNAwAAAAA=&#10;">
                    <v:imagedata r:id="rId46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znlPDAAAA3AAAAA8AAABkcnMvZG93bnJldi54bWxET01rwkAQvRf6H5YReqsbK5QaXUWFtoKI&#10;RD3obciOm2B2NmQ3mv57Vyh4m8f7nMmss5W4UuNLxwoG/QQEce50yUbBYf/9/gXCB2SNlWNS8Ece&#10;ZtPXlwmm2t04o+suGBFD2KeooAihTqX0eUEWfd/VxJE7u8ZiiLAxUjd4i+G2kh9J8iktlhwbCqxp&#10;WVB+2bVWwTrb/q7MYnloh5vFz/7kXYvmqNRbr5uPQQTqwlP8717pOH80hMcz8QI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OeU8MAAADcAAAADwAAAAAAAAAAAAAAAACf&#10;AgAAZHJzL2Rvd25yZXYueG1sUEsFBgAAAAAEAAQA9wAAAI8DAAAAAA==&#10;">
                    <v:imagedata r:id="rId47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Zih/FAAAA3AAAAA8AAABkcnMvZG93bnJldi54bWxET01rwkAQvRf8D8sIvdWNUopNXUXFQi1B&#10;ie1Bb0N2TKLZ2ZBdk/Tfu4VCb/N4nzNb9KYSLTWutKxgPIpAEGdWl5wr+P56f5qCcB5ZY2WZFPyQ&#10;g8V88DDDWNuOU2oPPhchhF2MCgrv61hKlxVk0I1sTRy4s20M+gCbXOoGuxBuKjmJohdpsOTQUGBN&#10;64Ky6+FmFBw3SXfef273LZ2SS5qsk+Nqlyn1OOyXbyA89f5f/Of+0GH+6zP8PhMu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mYofxQAAANwAAAAPAAAAAAAAAAAAAAAA&#10;AJ8CAABkcnMvZG93bnJldi54bWxQSwUGAAAAAAQABAD3AAAAkQMAAAAA&#10;">
                    <v:imagedata r:id="rId48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line id="Прямая соединительная линия 125" o:spid="_x0000_s1037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qTiMIAAADcAAAADwAAAGRycy9kb3ducmV2LnhtbERPTYvCMBC9L+x/CLOwN0110ZVqFBFc&#10;9iSo68Hb0IxNtZnUJrb13xtB2Ns83ufMFp0tRUO1LxwrGPQTEMSZ0wXnCv72694EhA/IGkvHpOBO&#10;Hhbz97cZptq1vKVmF3IRQ9inqMCEUKVS+syQRd93FXHkTq62GCKsc6lrbGO4LeUwScbSYsGxwWBF&#10;K0PZZXezCq6YrckeDz9N0prma3yqNt/no1KfH91yCiJQF/7FL/evjvOHI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9qTi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s8FsUAAADcAAAADwAAAGRycy9kb3ducmV2LnhtbESPQWvCQBCF70L/wzJCb2ajBSupq5SC&#10;0lNBqwdvQ3bMps3Oxuw2Sf+9cyj0NsN789436+3oG9VTF+vABuZZDoq4DLbmysDpczdbgYoJ2WIT&#10;mAz8UoTt5mGyxsKGgQ/UH1OlJIRjgQZcSm2hdSwdeYxZaIlFu4bOY5K1q7TtcJBw3+hFni+1x5ql&#10;wWFLb47K7+OPN3DDckf+ct73+eD6p+W1/Xj+uhjzOB1fX0AlGtO/+e/63Qr+QmjlGZlAb+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s8F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ZjcIAAADcAAAADwAAAGRycy9kb3ducmV2LnhtbERPTYvCMBC9L+x/CLOwN011QddqFBFc&#10;9iSo68Hb0IxNtZnUJrb13xtB2Ns83ufMFp0tRUO1LxwrGPQTEMSZ0wXnCv726943CB+QNZaOScGd&#10;PCzm728zTLVreUvNLuQihrBPUYEJoUql9Jkhi77vKuLInVxtMURY51LX2MZwW8phkoykxYJjg8GK&#10;Voayy+5mFVwxW5M9Hn6apDXN1+hUbcbno1KfH91yCiJQF/7FL/evjvOHE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eZj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+gzsIAAADcAAAADwAAAGRycy9kb3ducmV2LnhtbERPS4vCMBC+L+x/CLOwN0194Eo1iggu&#10;exLU9eBtaMam2kxqk23rvzeCsLf5+J4zX3a2FA3VvnCsYNBPQBBnThecK/g9bHpTED4gaywdk4I7&#10;eVgu3t/mmGrX8o6afchFDGGfogITQpVK6TNDFn3fVcSRO7vaYoiwzqWusY3htpTDJJlIiwXHBoMV&#10;rQ1l1/2fVXDDbEP2dPxuktY0o8m52n5dTkp9fnSrGYhAXfgXv9w/Os4fjeH5TLxAL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+gz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MFVcIAAADcAAAADwAAAGRycy9kb3ducmV2LnhtbERPTYvCMBC9L+x/CLOwN01VdKUaRQSX&#10;PQnqevA2NGNTbSa1ybb13xtB2Ns83ufMl50tRUO1LxwrGPQTEMSZ0wXnCn4Pm94UhA/IGkvHpOBO&#10;HpaL97c5ptq1vKNmH3IRQ9inqMCEUKVS+syQRd93FXHkzq62GCKsc6lrbGO4LeUwSSbSYsGxwWBF&#10;a0PZdf9nFdww25A9Hb+bpDXNaHKutl+Xk1KfH91qBiJQF/7FL/ePjvNHY3g+Ey+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gMFV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GbIsEAAADcAAAADwAAAGRycy9kb3ducmV2LnhtbERPS4vCMBC+L+x/CLPgbU1VqEvXKLKg&#10;eBJ8HbwNzdhUm0m3iW33328Ewdt8fM+ZLXpbiZYaXzpWMBomIIhzp0suFBwPq88vED4ga6wck4I/&#10;8rCYv7/NMNOu4x21+1CIGMI+QwUmhDqT0ueGLPqhq4kjd3GNxRBhU0jdYBfDbSXHSZJKiyXHBoM1&#10;/RjKb/u7VfCL+Yrs+bRuk860k/RSb6fXs1KDj375DSJQH17ip3uj4/xJCo9n4gVy/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0ZsiwQAAANw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0+ucMAAADcAAAADwAAAGRycy9kb3ducmV2LnhtbERPTWvCQBC9C/0PyxS86aYGYkldRQop&#10;ngqm9uBtyI7Z1OxszG6T9N+7hUJv83ifs9lNthUD9b5xrOBpmYAgrpxuuFZw+igWzyB8QNbYOiYF&#10;P+Rht32YbTDXbuQjDWWoRQxhn6MCE0KXS+krQxb90nXEkbu43mKIsK+l7nGM4baVqyTJpMWGY4PB&#10;jl4NVdfy2yq4YVWQPX++DclohjS7dO/rr7NS88dp/wIi0BT+xX/ug47z0zX8PhMvkN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dPrn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y8QAAADcAAAADwAAAGRycy9kb3ducmV2LnhtbESPQWvCQBCF74X+h2UEb3VjBVuiq0hB&#10;8STU2oO3ITtmo9nZNLsm8d93DoXeZnhv3vtmuR58rTpqYxXYwHSSgSIugq24NHD62r68g4oJ2WId&#10;mAw8KMJ69fy0xNyGnj+pO6ZSSQjHHA24lJpc61g48hgnoSEW7RJaj0nWttS2xV7Cfa1fs2yuPVYs&#10;DQ4b+nBU3I53b+AHiy358/euy3rXzeaX5vB2PRszHg2bBahEQ/o3/13vreDPhFaekQn0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AqrL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690552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4D55EF10E5B14A36A4C54015F1D9102D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Рисунок 89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ncF/BAAAA2wAAAA8AAABkcnMvZG93bnJldi54bWxET8uKwjAU3Qv+Q7iCGxlTHXRqp6mIMOCu&#10;+PiAS3NtyzQ3pYm2ztebAcHFWRzOi5NuB9OIO3WutqxgMY9AEBdW11wquJx/PmIQziNrbCyTggc5&#10;2GbjUYqJtj0f6X7ypQgl7BJUUHnfJlK6oiKDbm5b4qBdbWfQB9qVUnfYh3LTyGUUraXBmsNChS3t&#10;Kyp+TzejIM8Xeb/8alf8+bePezsrZIBS08mw+wbhafBv8yt90AriDfx/C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ncF/BAAAA2wAAAA8AAAAAAAAAAAAAAAAAnwIA&#10;AGRycy9kb3ducmV2LnhtbFBLBQYAAAAABAAEAPcAAACNAwAAAAA=&#10;">
                    <v:imagedata r:id="rId14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ZBXDAAAA3AAAAA8AAABkcnMvZG93bnJldi54bWxET91qwjAUvh/4DuEI3gxNLWNoNYoIkyGM&#10;YfUBjs1pU21OSpPZbk+/XAx2+fH9r7eDbcSDOl87VjCfJSCIC6drrhRczm/TBQgfkDU2jknBN3nY&#10;bkZPa8y06/lEjzxUIoawz1CBCaHNpPSFIYt+5lriyJWusxgi7CqpO+xjuG1kmiSv0mLNscFgS3tD&#10;xT3/sgp25fHj4G7mmPfltfp5CcvP9Hmp1GQ87FYgAg3hX/znftcK0jSujW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RkFcMAAADcAAAADwAAAAAAAAAAAAAAAACf&#10;AgAAZHJzL2Rvd25yZXYueG1sUEsFBgAAAAAEAAQA9wAAAI8DAAAAAA==&#10;">
                    <v:imagedata r:id="rId50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line id="Прямая соединительная линия 195" o:spid="_x0000_s1031" style="position:absolute;visibility:visible;mso-wrap-style:square" from="0,0" to="4824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Vab8IAAADcAAAADwAAAGRycy9kb3ducmV2LnhtbERPyWrDMBC9F/oPYgq9NXJbsrlWQgkk&#10;5FTIdshtsMaWW2vkWIrt/n1VCOQ2j7dOthxsLTpqfeVYwesoAUGcO11xqeB4WL/MQPiArLF2TAp+&#10;ycNy8fiQYapdzzvq9qEUMYR9igpMCE0qpc8NWfQj1xBHrnCtxRBhW0rdYh/DbS3fkmQiLVYcGww2&#10;tDKU/+yvVsEF8zXZ82nTJb3p3idF8zX9Piv1/DR8foAINIS7+Obe6jh/Pob/Z+IFcv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Vab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EGMMAAADcAAAADwAAAGRycy9kb3ducmV2LnhtbERPTWvCQBC9C/0PyxR6q5sqpG2aVYqg&#10;9FSo2oO3ITvJRrOzMbsm6b/vCoK3ebzPyZejbURPna8dK3iZJiCIC6drrhTsd+vnNxA+IGtsHJOC&#10;P/KwXDxMcsy0G/iH+m2oRAxhn6ECE0KbSekLQxb91LXEkStdZzFE2FVSdzjEcNvIWZKk0mLNscFg&#10;SytDxWl7sQrOWKzJHn43fTKYfp6W7ffr8aDU0+P4+QEi0Bju4pv7S8f57ylcn4kX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3xBj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thg8IAAADcAAAADwAAAGRycy9kb3ducmV2LnhtbERPTYvCMBC9C/6HMII3TV1B12oUWXDx&#10;tLC6HrwNzdhUm0ltsm3995sFwds83uesNp0tRUO1LxwrmIwTEMSZ0wXnCn6Ou9E7CB+QNZaOScGD&#10;PGzW/d4KU+1a/qbmEHIRQ9inqMCEUKVS+syQRT92FXHkLq62GCKsc6lrbGO4LeVbksykxYJjg8GK&#10;Pgxlt8OvVXDHbEf2fPpsktY009ml+ppfz0oNB912CSJQF17ip3uv4/zFHP6fiR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/thg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T18cUAAADcAAAADwAAAGRycy9kb3ducmV2LnhtbESPT2/CMAzF70h8h8hIu0E6JjHWEdCE&#10;xMRpEn924GY1punWOF2TteXbzwek3Wy95/d+Xm0GX6uO2lgFNvA4y0ARF8FWXBo4n3bTJaiYkC3W&#10;gcnAjSJs1uPRCnMbej5Qd0ylkhCOORpwKTW51rFw5DHOQkMs2jW0HpOsbalti72E+1rPs2yhPVYs&#10;DQ4b2joqvo+/3sAPFjvyl8/3Lutd97S4Nh/PXxdjHibD2yuoREP6N9+v91bwX4RWnpEJ9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T18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hQasIAAADcAAAADwAAAGRycy9kb3ducmV2LnhtbERPS4vCMBC+L/gfwgh7W1MVXK1GkQVl&#10;Twu+Dt6GZmyqzaTbxLb7740g7G0+vucsVp0tRUO1LxwrGA4SEMSZ0wXnCo6HzccUhA/IGkvHpOCP&#10;PKyWvbcFptq1vKNmH3IRQ9inqMCEUKVS+syQRT9wFXHkLq62GCKsc6lrbGO4LeUoSSbSYsGxwWBF&#10;X4ay2/5uFfxitiF7Pm2bpDXNeHKpfj6vZ6Xe+916DiJQF/7FL/e3jvNnM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ShQa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0NDMIAAADcAAAADwAAAGRycy9kb3ducmV2LnhtbESPT4vCMBTE74LfIbyFvWm6CrpUo4jg&#10;4mnBP3vw9mieTbV5qU22rd/eCILHYWZ+w8yXnS1FQ7UvHCv4GiYgiDOnC84VHA+bwTcIH5A1lo5J&#10;wZ08LBf93hxT7VreUbMPuYgQ9ikqMCFUqZQ+M2TRD11FHL2zqy2GKOtc6hrbCLelHCXJRFosOC4Y&#10;rGhtKLvu/62CG2Ybsqe/nyZpTTOenKvf6eWk1OdHt5qBCNSFd/jV3moFkQjPM/EIy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z0ND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Gol8QAAADcAAAADwAAAGRycy9kb3ducmV2LnhtbESPQWsCMRSE7wX/Q3hCbzVRwcpqFBEU&#10;T4VaPXh7bJ6b1c3Luom723/fFAo9DjPzDbNc964SLTWh9KxhPFIgiHNvSi40nL52b3MQISIbrDyT&#10;hm8KsF4NXpaYGd/xJ7XHWIgE4ZChBhtjnUkZcksOw8jXxMm7+sZhTLIppGmwS3BXyYlSM+mw5LRg&#10;saatpfx+fDoND8x35C7nfas6205n1/rj/XbR+nXYbxYgIvXxP/zXPhgNEzWG3zPpCM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caiX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M24MQAAADcAAAADwAAAGRycy9kb3ducmV2LnhtbESPQWsCMRSE7wX/Q3hCbzVxBSurUURQ&#10;PBVq24O3x+a5Wd28rJu4u/33TaHQ4zAz3zCrzeBq0VEbKs8aphMFgrjwpuJSw+fH/mUBIkRkg7Vn&#10;0vBNATbr0dMKc+N7fqfuFEuRIBxy1GBjbHIpQ2HJYZj4hjh5F986jEm2pTQt9gnuapkpNZcOK04L&#10;FhvaWSpup4fTcMdiT+78dehUb7vZ/NK8vV7PWj+Ph+0SRKQh/of/2kejIVMZ/J5JR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ozbg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271FD4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  <w:lang w:val="en-US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4D55EF10E5B14A36A4C54015F1D9102D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15449A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  <w:lang w:val="en-US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">
                <v:group id="Группа 250" o:spid="_x0000_s1027" style="position:absolute;width:75380;height:106629" coordorigin="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Рисунок 203" o:spid="_x0000_s1028" type="#_x0000_t75" style="position:absolute;left:39714;top:65099;width:15202;height:9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    <v:imagedata r:id="rId59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    <v:imagedata r:id="rId14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G5H/EAAAA3AAAAA8AAABkcnMvZG93bnJldi54bWxEj8FqwzAQRO+F/IPYQG6NHBeX4EYJJqHg&#10;m1u3gR4XaWubWitjKY7z91Gh0OMwM2+Y3WG2vZho9J1jBZt1AoJYO9Nxo+Dz4/VxC8IHZIO9Y1Jw&#10;Iw+H/eJhh7lxV36nqQ6NiBD2OSpoQxhyKb1uyaJfu4E4et9utBiiHBtpRrxGuO1lmiTP0mLHcaHF&#10;gY4t6Z/6YhXMWlaVdVP2VZ7OWfGmj8UT3pRaLefiBUSgOfyH/9qlUZCmG/g9E4+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G5H/EAAAA3AAAAA8AAAAAAAAAAAAAAAAA&#10;nwIAAGRycy9kb3ducmV2LnhtbFBLBQYAAAAABAAEAPcAAACQAwAAAAA=&#10;">
                    <v:imagedata r:id="rId60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hv7zFAAAA3AAAAA8AAABkcnMvZG93bnJldi54bWxEj0FrwkAUhO9C/8PyCr3ppqGIpK4igYJo&#10;IdR4aG+P7DNJzb4NuxuT/nu3UOhxmJlvmPV2Mp24kfOtZQXPiwQEcWV1y7WCc/k2X4HwAVljZ5kU&#10;/JCH7eZhtsZM25E/6HYKtYgQ9hkqaELoMyl91ZBBv7A9cfQu1hkMUbpaaodjhJtOpkmylAZbjgsN&#10;9pQ3VF1Pg1Gw4sPw7gtZfuXu8l2fX46fvjgq9fQ47V5BBJrCf/ivvdcK0jSF3zPxCM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b+8xQAAANwAAAAPAAAAAAAAAAAAAAAA&#10;AJ8CAABkcnMvZG93bnJldi54bWxQSwUGAAAAAAQABAD3AAAAkQMAAAAA&#10;">
                    <v:imagedata r:id="rId61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D3vTDAAAA3AAAAA8AAABkcnMvZG93bnJldi54bWxEj0GLwjAUhO8L/ofwBG/b1LosWo0igqAX&#10;YVtRvD2aZ1tsXkoTtf57s7Cwx2Hmm2EWq9404kGdqy0rGEcxCOLC6ppLBcd8+zkF4TyyxsYyKXiR&#10;g9Vy8LHAVNsn/9Aj86UIJexSVFB536ZSuqIigy6yLXHwrrYz6IPsSqk7fIZy08gkjr+lwZrDQoUt&#10;bSoqbtndKEhmOZnz6XD5avJJtjdlm8j1XqnRsF/PQXjq/X/4j97pwCUT+D0Tj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Pe9MMAAADcAAAADwAAAAAAAAAAAAAAAACf&#10;AgAAZHJzL2Rvd25yZXYueG1sUEsFBgAAAAAEAAQA9wAAAI8DAAAAAA==&#10;">
                    <v:imagedata r:id="rId62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    <v:imagedata r:id="rId63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    <v:imagedata r:id="rId64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    <v:imagedata r:id="rId65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403DAAAA3AAAAA8AAABkcnMvZG93bnJldi54bWxEj92KwjAUhO8XfIdwBO/W1LKuUo0iZQvC&#10;XvnzAMfm2Eabk9JErW9vFoS9HGbmG2a57m0j7tR541jBZJyAIC6dNlwpOB6KzzkIH5A1No5JwZM8&#10;rFeDjyVm2j14R/d9qESEsM9QQR1Cm0npy5os+rFriaN3dp3FEGVXSd3hI8JtI9Mk+ZYWDceFGlvK&#10;ayqv+5tVYMzkd463fDr9Kd3pkl+a4mtWKDUa9psFiEB9+A+/21utIE1n8HcmHgG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jjTcMAAADcAAAADwAAAAAAAAAAAAAAAACf&#10;AgAAZHJzL2Rvd25yZXYueG1sUEsFBgAAAAAEAAQA9wAAAI8DAAAAAA==&#10;">
                    <v:imagedata r:id="rId66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line id="Прямая соединительная линия 213" o:spid="_x0000_s1038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2DFA71D1C28E4199863E41D170721B5C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0552" w:rsidRDefault="00690552" w:rsidP="002722F5">
      <w:pPr>
        <w:spacing w:after="0" w:line="240" w:lineRule="auto"/>
      </w:pPr>
      <w:r>
        <w:separator/>
      </w:r>
    </w:p>
  </w:endnote>
  <w:endnote w:type="continuationSeparator" w:id="0">
    <w:p w:rsidR="00690552" w:rsidRDefault="00690552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0552" w:rsidRDefault="00690552" w:rsidP="002722F5">
      <w:pPr>
        <w:spacing w:after="0" w:line="240" w:lineRule="auto"/>
      </w:pPr>
      <w:r>
        <w:separator/>
      </w:r>
    </w:p>
  </w:footnote>
  <w:footnote w:type="continuationSeparator" w:id="0">
    <w:p w:rsidR="00690552" w:rsidRDefault="00690552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3F8"/>
    <w:rsid w:val="00001D3D"/>
    <w:rsid w:val="000666F5"/>
    <w:rsid w:val="00084F1D"/>
    <w:rsid w:val="000A7FBE"/>
    <w:rsid w:val="000C0A72"/>
    <w:rsid w:val="000C1548"/>
    <w:rsid w:val="000C3472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32057"/>
    <w:rsid w:val="004426FF"/>
    <w:rsid w:val="00466B35"/>
    <w:rsid w:val="00466F7D"/>
    <w:rsid w:val="00483B19"/>
    <w:rsid w:val="004C4515"/>
    <w:rsid w:val="005629CB"/>
    <w:rsid w:val="00625733"/>
    <w:rsid w:val="0066510D"/>
    <w:rsid w:val="00677E12"/>
    <w:rsid w:val="00680D57"/>
    <w:rsid w:val="00690552"/>
    <w:rsid w:val="006B0A8E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707BF"/>
    <w:rsid w:val="00A832AB"/>
    <w:rsid w:val="00AD7B55"/>
    <w:rsid w:val="00AF35EC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3F8"/>
    <w:rsid w:val="00F32489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iscardImageEditingData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oter" Target="footer2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64;&#1082;&#1086;&#1083;&#1072;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4D55EF10E5B14A36A4C54015F1D9102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478DFFB-2E24-4B99-A598-0EF6FFD0F00E}"/>
      </w:docPartPr>
      <w:docPartBody>
        <w:p w:rsidR="00000000" w:rsidRDefault="003D4BAA">
          <w:pPr>
            <w:pStyle w:val="4D55EF10E5B14A36A4C54015F1D9102D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F62E0753757E4B03B2F1514157A2C9A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3D9853E-9B7D-4C6F-9727-5AF6BCC606FB}"/>
      </w:docPartPr>
      <w:docPartBody>
        <w:p w:rsidR="00000000" w:rsidRDefault="003D4BAA">
          <w:pPr>
            <w:pStyle w:val="F62E0753757E4B03B2F1514157A2C9A9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DFA71D1C28E4199863E41D170721B5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71B2267-7186-446D-8A96-BF22C9C0F505}"/>
      </w:docPartPr>
      <w:docPartBody>
        <w:p w:rsidR="00000000" w:rsidRDefault="003D4BAA">
          <w:pPr>
            <w:pStyle w:val="2DFA71D1C28E4199863E41D170721B5C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4BAA"/>
    <w:rsid w:val="003D4B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8.dotx</Template>
  <TotalTime>0</TotalTime>
  <Pages>7</Pages>
  <Words>58</Words>
  <Characters>335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2023-11-14T18:44:00Z</dcterms:created>
  <dcterms:modified xsi:type="dcterms:W3CDTF">2023-11-14T18:50:00Z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