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B51y+w3xQwAAAFrq9gf/J3541OjgMH4IAABAS1O7VHNQ2QIAAGhvZo/a&#10;Hyj6g2+MNwEAADBBUVZf27poTR0CAABgT6sOdXCoW1ZVvBkAAIBDin516WCHijcfdXCoycb53efG&#10;IQAAAMIrz1fPOdyf4tBRhwenDgMAAKyoK+pO2XCnP/C9tQAAAELRH/xZ1p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wbXBAAAA2gAAAA8AAABkcnMvZG93bnJldi54bWxET01rwkAQvRf8D8sIvTUbW5ASXYMGQlt6&#10;kKp4HrJjNpidTbOrSfvru0LB0/B4n7PMR9uKK/W+caxglqQgiCunG64VHPbl0ysIH5A1to5JwQ95&#10;yFeThyVm2g38RdddqEUMYZ+hAhNCl0npK0MWfeI64sidXG8xRNjXUvc4xHDbyuc0nUuLDccGgx0V&#10;hqrz7mIVFGX6+TuazRHpst2+NcV8+Hj5VupxOq4XIAKN4S7+d7/rOB9ur9yu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wbXBAAAA2gAAAA8AAAAAAAAAAAAAAAAAnwIA&#10;AGRycy9kb3ducmV2LnhtbFBLBQYAAAAABAAEAPcAAACNAwAAAAA=&#10;">
                  <v:imagedata r:id="rId14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4CbDAAAA2gAAAA8AAABkcnMvZG93bnJldi54bWxEj0FrwkAUhO9C/8PyCt5002KtRlcRRfAi&#10;1NSD3p7Z1yQ0+zbsrjH9925B8DjMzDfMfNmZWrTkfGVZwdswAUGcW11xoeD4vR1MQPiArLG2TAr+&#10;yMNy8dKbY6rtjQ/UZqEQEcI+RQVlCE0qpc9LMuiHtiGO3o91BkOUrpDa4S3CTS3fk2QsDVYcF0ps&#10;aF1S/ptdjYLp6sN/hXPT7g/TTZZXF7c7JZ9K9V+71QxEoC48w4/2TisYwf+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DgJsMAAADaAAAADwAAAAAAAAAAAAAAAACf&#10;AgAAZHJzL2Rvd25yZXYueG1sUEsFBgAAAAAEAAQA9wAAAI8DAAAAAA==&#10;">
                  <v:imagedata r:id="rId15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bt7EAAAA2gAAAA8AAABkcnMvZG93bnJldi54bWxEj81qwzAQhO+FvoPYQi8hlmPaJLiWQ0lJ&#10;SY75OeS4WBvb2FoZS7Gdt68KhR6HmfmGyTaTacVAvastK1hEMQjiwuqaSwWX826+BuE8ssbWMil4&#10;kINN/vyUYartyEcaTr4UAcIuRQWV910qpSsqMugi2xEH72Z7gz7IvpS6xzHATSuTOF5KgzWHhQo7&#10;2lZUNKe7UXA9mvcZ+3vytj0MX4d633zPFhelXl+mzw8Qnib/H/5r77WCFfxeC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Zbt7EAAAA2gAAAA8AAAAAAAAAAAAAAAAA&#10;nwIAAGRycy9kb3ducmV2LnhtbFBLBQYAAAAABAAEAPcAAACQAwAAAAA=&#10;">
                  <v:imagedata r:id="rId16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7KfAAAAA2gAAAA8AAABkcnMvZG93bnJldi54bWxEj92KwjAUhO8XfIdwBO/W1B9Eq1FEEAQX&#10;wSpeH5tjW2xOShNtffuNIHg5zMw3zGLVmlI8qXaFZQWDfgSCOLW64EzB+bT9nYJwHlljaZkUvMjB&#10;atn5WWCsbcNHeiY+EwHCLkYFufdVLKVLczLo+rYiDt7N1gZ9kHUmdY1NgJtSDqNoIg0WHBZyrGiT&#10;U3pPHkbB+EAHmWyzwfR62t9pdPlraOaU6nXb9RyEp9Z/w5/2TisYwftKu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vsp8AAAADaAAAADwAAAAAAAAAAAAAAAACfAgAA&#10;ZHJzL2Rvd25yZXYueG1sUEsFBgAAAAAEAAQA9wAAAIwDAAAAAA==&#10;">
                  <v:imagedata r:id="rId1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862E91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F98A30F12C0E42CB9141BFC9C9C3FDD1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Имя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2554E6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2554E6">
              <w:rPr>
                <w:color w:val="AFB906"/>
                <w:sz w:val="28"/>
                <w:szCs w:val="28"/>
              </w:rPr>
              <w:t>Асланбекова</w:t>
            </w:r>
            <w:proofErr w:type="spellEnd"/>
            <w:r w:rsidR="002554E6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2554E6">
              <w:rPr>
                <w:color w:val="AFB906"/>
                <w:sz w:val="28"/>
                <w:szCs w:val="28"/>
              </w:rPr>
              <w:t>Сувар</w:t>
            </w:r>
            <w:proofErr w:type="spellEnd"/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2554E6">
              <w:rPr>
                <w:color w:val="AFB906"/>
                <w:sz w:val="28"/>
                <w:szCs w:val="28"/>
              </w:rPr>
              <w:t xml:space="preserve"> 23.07.2011г.</w:t>
            </w:r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D30BD2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Город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0292B">
              <w:rPr>
                <w:color w:val="AFB906"/>
                <w:sz w:val="28"/>
                <w:szCs w:val="28"/>
              </w:rPr>
              <w:t xml:space="preserve"> с. </w:t>
            </w:r>
            <w:proofErr w:type="spellStart"/>
            <w:r w:rsidR="0030292B"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</w:tbl>
    <w:p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5oPFAAAA2gAAAA8AAABkcnMvZG93bnJldi54bWxEj9FqwkAURN8F/2G5hb5I3URQktRVpBCq&#10;DxVN+gGX7G0Smr0bstuY9uu7hYKPw8ycYbb7yXRipMG1lhXEywgEcWV1y7WC9zJ/SkA4j6yxs0wK&#10;vsnBfjefbTHT9sZXGgtfiwBhl6GCxvs+k9JVDRl0S9sTB+/DDgZ9kEMt9YC3ADedXEXRRhpsOSw0&#10;2NNLQ9Vn8WUUvC0mlyTxz2s5pmN+Oq7O68uClHp8mA7PIDxN/h7+bx+1ghT+roQb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OaDxQAAANoAAAAPAAAAAAAAAAAAAAAA&#10;AJ8CAABkcnMvZG93bnJldi54bWxQSwUGAAAAAAQABAD3AAAAkQM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9trDAAAA2wAAAA8AAABkcnMvZG93bnJldi54bWxEj0FrAjEQhe8F/0MYobea6EFkNUopFD0I&#10;ras/YNhMd7fdTJYkavz3nUOhtxnem/e+2eyKH9SNYuoDW5jPDCjiJrieWwuX8/vLClTKyA6HwGTh&#10;QQl228nTBisX7nyiW51bJSGcKrTQ5TxWWqemI49pFkZi0b5C9Jhlja12Ee8S7ge9MGapPfYsDR2O&#10;9NZR81NfvQUu+9Pqw30fy+HTxMd50S/NUFv7PC2va1CZSv43/10fnOALvfwiA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22sMAAADbAAAADwAAAAAAAAAAAAAAAACf&#10;AgAAZHJzL2Rvd25yZXYueG1sUEsFBgAAAAAEAAQA9wAAAI8D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mnLCAAAA2wAAAA8AAABkcnMvZG93bnJldi54bWxET8lqwzAQvRf6D2IKuTWyC02DEyWUQktO&#10;Ls1CyG2wJrKJNTKSHDt/XwUKvc3jrbNcj7YVV/Khcawgn2YgiCunGzYK9rvP5zmIEJE1to5JwY0C&#10;rFePD0sstBv4h67baEQK4VCggjrGrpAyVDVZDFPXESfu7LzFmKA3UnscUrht5UuWzaTFhlNDjR19&#10;1FRdtr1VsHltSnk6vWWtPR6/emO+fXmQSk2exvcFiEhj/Bf/uTc6zc/h/ks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5pywgAAANsAAAAPAAAAAAAAAAAAAAAAAJ8C&#10;AABkcnMvZG93bnJldi54bWxQSwUGAAAAAAQABAD3AAAAjgM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CHq/AAAA2wAAAA8AAABkcnMvZG93bnJldi54bWxET01LAzEQvQv9D2EKvdlEC1LWpkWkQk9F&#10;ay/ehs24WbqZLMl0d/vvjSB4m8f7nM1uCp0aKOU2soWHpQFFXEfXcmPh/Pl2vwaVBdlhF5ks3CjD&#10;bju722Dl4sgfNJykUSWEc4UWvEhfaZ1rTwHzMvbEhfuOKaAUmBrtEo4lPHT60ZgnHbDl0uCxp1dP&#10;9eV0DRZW+T0dz9IYP4bLV5D1oM1+sHYxn16eQQlN8i/+cx9cmb+C31/KAXr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/Ah6vwAAANsAAAAPAAAAAAAAAAAAAAAAAJ8CAABk&#10;cnMvZG93bnJldi54bWxQSwUGAAAAAAQABAD3AAAAiwM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r w:rsidR="00293397" w:rsidRPr="006261BB">
        <w:rPr>
          <w:rFonts w:ascii="Century Gothic" w:hAnsi="Century Gothic"/>
          <w:i/>
          <w:noProof/>
          <w:color w:val="FF3B5F"/>
          <w:lang w:eastAsia="ru-RU"/>
        </w:rPr>
        <w:drawing>
          <wp:anchor distT="0" distB="0" distL="114300" distR="114300" simplePos="0" relativeHeight="251627520" behindDoc="0" locked="0" layoutInCell="1" allowOverlap="1" wp14:anchorId="2C19CBE0" wp14:editId="74AF19A7">
            <wp:simplePos x="0" y="0"/>
            <wp:positionH relativeFrom="column">
              <wp:posOffset>793750</wp:posOffset>
            </wp:positionH>
            <wp:positionV relativeFrom="page">
              <wp:posOffset>1290765</wp:posOffset>
            </wp:positionV>
            <wp:extent cx="1662430" cy="244602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duotone>
                        <a:prstClr val="black"/>
                        <a:srgbClr val="BCC41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Канцильская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СОШ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30292B">
              <w:rPr>
                <w:color w:val="AFB906"/>
                <w:sz w:val="28"/>
                <w:szCs w:val="28"/>
              </w:rPr>
              <w:t>7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0E5DFA">
              <w:rPr>
                <w:color w:val="AFB906"/>
                <w:sz w:val="28"/>
                <w:szCs w:val="28"/>
              </w:rPr>
              <w:t>2023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0E5DFA">
              <w:rPr>
                <w:color w:val="AFB906"/>
                <w:sz w:val="28"/>
                <w:szCs w:val="28"/>
              </w:rPr>
              <w:t>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30292B">
              <w:rPr>
                <w:color w:val="AFB906"/>
                <w:sz w:val="28"/>
                <w:szCs w:val="28"/>
              </w:rPr>
              <w:t xml:space="preserve"> с </w:t>
            </w:r>
            <w:proofErr w:type="spellStart"/>
            <w:r w:rsidR="0030292B"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район с.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</w:t>
            </w:r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U/vEAAAA3AAAAA8AAABkcnMvZG93bnJldi54bWxEj0GLwjAUhO/C/ofwFrzImlrUlW6jLIqi&#10;R10Pe3w0z7a0eSlNrPXfG0HwOMzMN0y66k0tOmpdaVnBZByBIM6sLjlXcP7bfi1AOI+ssbZMCu7k&#10;YLX8GKSYaHvjI3Unn4sAYZeggsL7JpHSZQUZdGPbEAfvYluDPsg2l7rFW4CbWsZRNJcGSw4LBTa0&#10;LiirTlej4P9oZiP213i6PnSbQ7mvdqPJWanhZ//7A8JT79/hV3uvFcTxNz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U/vEAAAA3AAAAA8AAAAAAAAAAAAAAAAA&#10;nwIAAGRycy9kb3ducmV2LnhtbFBLBQYAAAAABAAEAPcAAACQAwAAAAA=&#10;">
                  <v:imagedata r:id="rId16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xJ/DAAAA2wAAAA8AAABkcnMvZG93bnJldi54bWxET01rwkAQvQv9D8sUehHd1INIdA2lNCWU&#10;KjQpeB2yYxKbnQ3ZNab99V1B8DaP9zmbZDStGKh3jWUFz/MIBHFpdcOVgu8ina1AOI+ssbVMCn7J&#10;QbJ9mGww1vbCXzTkvhIhhF2MCmrvu1hKV9Zk0M1tRxy4o+0N+gD7SuoeLyHctHIRRUtpsOHQUGNH&#10;rzWVP/nZKMimh2y3/zyMQ2rkmyk/ir/V+0mpp8fxZQ3C0+jv4ps702H+Eq6/h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zEn8MAAADbAAAADwAAAAAAAAAAAAAAAACf&#10;AgAAZHJzL2Rvd25yZXYueG1sUEsFBgAAAAAEAAQA9wAAAI8DAAAAAA==&#10;">
                  <v:imagedata r:id="rId35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6LHGAAAA3AAAAA8AAABkcnMvZG93bnJldi54bWxEj0FrwkAUhO8F/8PyCt7qpgFtSF0lCIVW&#10;FGr00ONj95mkzb4N2W2M/94tFDwOM/MNs1yPthUD9b5xrOB5loAg1s40XCk4Hd+eMhA+IBtsHZOC&#10;K3lYryYPS8yNu/CBhjJUIkLY56igDqHLpfS6Jot+5jri6J1dbzFE2VfS9HiJcNvKNEkW0mLDcaHG&#10;jjY16Z/y1yo4Z9uh+C5e5l32oU9f+0+Nu32m1PRxLF5BBBrDPfzffjcK0nQB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joscYAAADcAAAADwAAAAAAAAAAAAAA&#10;AACfAgAAZHJzL2Rvd25yZXYueG1sUEsFBgAAAAAEAAQA9wAAAJIDAAAAAA==&#10;">
                  <v:imagedata r:id="rId3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>
      <w:bookmarkStart w:id="0" w:name="_GoBack"/>
      <w:bookmarkEnd w:id="0"/>
    </w:p>
    <w:p w:rsidR="00E50A18" w:rsidRDefault="00862E91" w:rsidP="00E50A18">
      <w:pPr>
        <w:jc w:val="center"/>
      </w:pPr>
      <w:sdt>
        <w:sdtPr>
          <w:id w:val="-1826583867"/>
          <w:placeholder>
            <w:docPart w:val="2FE7D440070247DC8CD3B9885888BFED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2DPBAAAA2wAAAA8AAABkcnMvZG93bnJldi54bWxET0uLwjAQvgv7H8IseLOprohWo4iwiwcP&#10;Ppb1OjTTl82kNFmt/94Igrf5+J6zWHWmFldqXWlZwTCKQRCnVpecK/g9fQ+mIJxH1lhbJgV3crBa&#10;fvQWmGh74wNdjz4XIYRdggoK75tESpcWZNBFtiEOXGZbgz7ANpe6xVsIN7UcxfFEGiw5NBTY0Kag&#10;9HL8Nwqq+1d+3uF4WMXZXzamn9262qdK9T+79RyEp86/xS/3Vof5M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H2DP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uxO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Vgf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0bsT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HojCAAAA2wAAAA8AAABkcnMvZG93bnJldi54bWxEj0+LwjAUxO+C3yE8YW+aVmWRahQRFA8e&#10;XBW9PprXfzYvpYlav/1GWNjjMDO/YRarztTiSa0rLSuIRxEI4tTqknMFl/N2OAPhPLLG2jIpeJOD&#10;1bLfW2Ci7Yt/6HnyuQgQdgkqKLxvEildWpBBN7INcfAy2xr0Qba51C2+AtzUchxF39JgyWGhwIY2&#10;BaX308MoqN6T/HbAaVxF2TWb0u6wro6pUl+Dbj0H4anz/+G/9l4rG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R6I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gP/CAAAA2wAAAA8AAABkcnMvZG93bnJldi54bWxEj0+LwjAUxO+C3yE8YW+aWmWRahQRFA8e&#10;XBW9PprXfzYvpYlav/1GWNjjMDO/YRarztTiSa0rLSsYjyIQxKnVJecKLuftcAbCeWSNtWVS8CYH&#10;q2W/t8BE2xf/0PPkcxEg7BJUUHjfJFK6tCCDbmQb4uBltjXog2xzqVt8BbipZRxF39JgyWGhwIY2&#10;BaX308MoqN6T/HbA6biKsms2pd1hXR1Tpb4G3XoOwlPn/8N/7b1WE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4D/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JWTEAAAA2wAAAA8AAABkcnMvZG93bnJldi54bWxEj81qwzAQhO+FvIPYQG6NbCeU4kY2JtDS&#10;Qw5NWtrrYq3/Yq2MpcbO20eFQI/DzHzD7PLZ9OJCo2stK4jXEQji0uqWawVfn6+PzyCcR9bYWyYF&#10;V3KQZ4uHHabaTnyky8nXIkDYpaig8X5IpXRlQwbd2g7EwavsaNAHOdZSjzgFuOllEkVP0mDLYaHB&#10;gfYNlefTr1HQXTf1zwG3cRdV39WW3g5F91EqtVrOxQsIT7P/D9/b71pBsoG/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DJWT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GIvEAAAA2wAAAA8AAABkcnMvZG93bnJldi54bWxEj09rwkAUxO8Fv8PyCr3VjTEWia4SBKUH&#10;D9UWvT6yL/+afRuyqybfvlso9DjMzG+Y9XYwrbhT72rLCmbTCARxbnXNpYKvz/3rEoTzyBpby6Rg&#10;JAfbzeRpjam2Dz7R/exLESDsUlRQed+lUrq8IoNuajvi4BW2N+iD7Eupe3wEuGllHEVv0mDNYaHC&#10;jnYV5d/nm1HQjPPyesRk1kTFpUjocMyaj1ypl+chW4HwNPj/8F/7XSuIF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GIv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hvzDAAAA2wAAAA8AAABkcnMvZG93bnJldi54bWxEj0+LwjAUxO8LfofwFrytqVVEukYRQfHg&#10;Qd3FvT6a13/bvJQm2vrtjSB4HGbmN8xi1Zta3Kh1pWUF41EEgji1uuRcwe/P9msOwnlkjbVlUnAn&#10;B6vl4GOBibYdn+h29rkIEHYJKii8bxIpXVqQQTeyDXHwMtsa9EG2udQtdgFuahlH0UwaLDksFNjQ&#10;pqD0/3w1Cqr7JP874HRcRdklm9LusK6OqVLDz379DcJT79/hV3uvFcQz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SG/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I2f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XEb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4I2f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txW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Rgb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p7cV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c6+AAAA2wAAAA8AAABkcnMvZG93bnJldi54bWxET8uqwjAQ3Qv+QxjBnaY+EKlGEUFx4cKr&#10;otuhmb5sJqWJWv/eLC64PJz3ct2aSryocYVlBaNhBII4sbrgTMH1shvMQTiPrLGyTAo+5GC96naW&#10;GGv75j96nX0mQgi7GBXk3texlC7JyaAb2po4cKltDPoAm0zqBt8h3FRyHEUzabDg0JBjTducksf5&#10;aRSUn0l2P+J0VEbpLZ3S/rgpT4lS/V67WYDw1Pqf+N990AomYX34En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ILc6+AAAA2wAAAA8AAAAAAAAAAAAAAAAAnwIAAGRy&#10;cy9kb3ducmV2LnhtbFBLBQYAAAAABAAEAPcAAACK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iFXDAAAA2wAAAA8AAABkcnMvZG93bnJldi54bWxEj0uLwkAQhO/C/oehF/ZmJlGRJTqKLKx4&#10;8OBj0WuT6bzM9ITMqPHf7wiCx6KqvqLmy9404kadqywrSKIYBHFmdcWFgr/j7/AbhPPIGhvLpOBB&#10;DpaLj8EcU23vvKfbwRciQNilqKD0vk2ldFlJBl1kW+Lg5bYz6IPsCqk7vAe4aeQojqfSYMVhocSW&#10;fkrKLoerUVA/xsV5i5OkjvNTPqH1dlXvMqW+PvvVDISn3r/Dr/ZGKxgn8Pw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IV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xOL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JC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8T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CmbGAAAA3AAAAA8AAABkcnMvZG93bnJldi54bWxEj0trwzAQhO+F/Aexgd4aOW5Jihs5hJhC&#10;D4U8G+htsdaPxFoZS06cf18VCj0OM/MNs1gOphFX6lxtWcF0EoEgzq2uuVRwPLw/vYJwHlljY5kU&#10;3MnBMh09LDDR9sY7uu59KQKEXYIKKu/bREqXV2TQTWxLHLzCdgZ9kF0pdYe3ADeNjKNoJg3WHBYq&#10;bGldUX7Z90bB5ynDl+K732Rf7hRvz8eMdv1ZqcfxsHoD4Wnw/+G/9odWEM+f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UKZsYAAADcAAAADwAAAAAAAAAAAAAA&#10;AACfAgAAZHJzL2Rvd25yZXYueG1sUEsFBgAAAAAEAAQA9wAAAJIDAAAAAA==&#10;">
                  <v:imagedata r:id="rId42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fKrFAAAA3AAAAA8AAABkcnMvZG93bnJldi54bWxEj0FrwkAUhO8F/8PyBC9FN1VrJLqKKIKX&#10;HqoePD52n0kw+zZmtzH+e7dQ6HGYmW+Y5bqzlWip8aVjBR+jBASxdqbkXMH5tB/OQfiAbLByTAqe&#10;5GG96r0tMTPuwd/UHkMuIoR9hgqKEOpMSq8LsuhHriaO3tU1FkOUTS5Ng48It5UcJ8lMWiw5LhRY&#10;07YgfTv+WAW7tNZfdr+193d/+dxcJ9MbPw9KDfrdZgEiUBf+w3/tg1EwnqbweyYeAb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HyqxQAAANwAAAAPAAAAAAAAAAAAAAAA&#10;AJ8CAABkcnMvZG93bnJldi54bWxQSwUGAAAAAAQABAD3AAAAkQMAAAAA&#10;">
                  <v:imagedata r:id="rId43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VpnFAAAA3AAAAA8AAABkcnMvZG93bnJldi54bWxEj0FrwkAUhO+C/2F5gjezqaK2qatIqygR&#10;CtpevD2yr0lo9m2aXTX+e1cQPA4z8w0zW7SmEmdqXGlZwUsUgyDOrC45V/DzvR68gnAeWWNlmRRc&#10;ycFi3u3MMNH2wns6H3wuAoRdggoK7+tESpcVZNBFtiYO3q9tDPogm1zqBi8Bbio5jOOJNFhyWCiw&#10;po+Csr/DyShwk6/j6jMv0/3uOKqXm7dUp/yvVL/XLt9BeGr9M/xob7WC4XQM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laZxQAAANwAAAAPAAAAAAAAAAAAAAAA&#10;AJ8CAABkcnMvZG93bnJldi54bWxQSwUGAAAAAAQABAD3AAAAkQM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862E91" w:rsidP="00634FA6">
      <w:pPr>
        <w:jc w:val="center"/>
      </w:pPr>
      <w:sdt>
        <w:sdtPr>
          <w:id w:val="-933977909"/>
          <w:placeholder>
            <w:docPart w:val="4B33222C351047A493C196BBEC0C486E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96TFAAAA3AAAAA8AAABkcnMvZG93bnJldi54bWxEj0trwzAQhO+F/Aexgd5qOY+G4FgJIZDS&#10;gw9tUprrYq1fsVbGUhP731eFQo7DzHzDpLvBtOJGvastK5hFMQji3OqaSwVf5+PLGoTzyBpby6Rg&#10;JAe77eQpxUTbO3/S7eRLESDsElRQed8lUrq8IoMush1x8ArbG/RB9qXUPd4D3LRyHscrabDmsFBh&#10;R4eK8uvpxyhoxkV5yXA5a+Liu1jSW7ZvPnKlnqfDfgPC0+Af4f/2u1YwX7zC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vek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adPFAAAA3AAAAA8AAABkcnMvZG93bnJldi54bWxEj09rwkAUxO8Fv8PyBG91YxQp0VVEsHjI&#10;odXSXh/Zl39m34bs1iTfvlsQPA4z8xtmux9MI+7UucqygsU8AkGcWV1xoeDrenp9A+E8ssbGMikY&#10;ycF+N3nZYqJtz590v/hCBAi7BBWU3reJlC4ryaCb25Y4eLntDPogu0LqDvsAN42Mo2gtDVYcFkps&#10;6VhSdrv8GgX1uCx+Ulwt6ij/zlf0nh7qj0yp2XQ4bEB4Gvwz/GiftYJ4uYb/M+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Gn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zEjFAAAA3AAAAA8AAABkcnMvZG93bnJldi54bWxEj0trwzAQhO+F/Aexgd5qOQ+a4FgJIZDS&#10;gw9tUprrYq1fsVbGUhP731eFQo7DzHzDpLvBtOJGvastK5hFMQji3OqaSwVf5+PLGoTzyBpby6Rg&#10;JAe77eQpxUTbO3/S7eRLESDsElRQed8lUrq8IoMush1x8ArbG/RB9qXUPd4D3LRyHsev0mDNYaHC&#10;jg4V5dfTj1HQjIvykuFy1sTFd7Gkt2zffORKPU+H/QaEp8E/wv/td61gvljB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Mx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WDr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sDa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bWDr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/aHFAAAA3AAAAA8AAABkcnMvZG93bnJldi54bWxEj0trwzAQhO+F/Aexgd5qOQ9K4lgJIZDS&#10;gw9tUprrYq1fsVbGUhP731eFQo7DzHzDpLvBtOJGvastK5hFMQji3OqaSwVf5+PLCoTzyBpby6Rg&#10;JAe77eQpxUTbO3/S7eRLESDsElRQed8lUrq8IoMush1x8ArbG/RB9qXUPd4D3LRyHsev0mDNYaHC&#10;jg4V5dfTj1HQjIvykuFy1sTFd7Gkt2zffORKPU+H/QaEp8E/wv/td61gvlj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/2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J0HCAAAA3AAAAA8AAABkcnMvZG93bnJldi54bWxET7tqwzAU3QP9B3EL3RI5rinFjWxCoSVD&#10;hsQt7Xqxrl+1roylOPbfR0Og4+G8d/lsejHR6FrLCrabCARxaXXLtYLvr4/1KwjnkTX2lknBQg7y&#10;7GG1w1TbK59pKnwtQgi7FBU03g+plK5syKDb2IE4cJUdDfoAx1rqEa8h3PQyjqIXabDl0NDgQO8N&#10;lX/FxSjoluf694jJtouqnyqhz+O+O5VKPT3O+zcQnmb/L767D1pBnIT54Uw4Aj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qydB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gtrEAAAA3AAAAA8AAABkcnMvZG93bnJldi54bWxEj0uLwkAQhO8L+x+GXvC2TqJhkayjiKB4&#10;8OALvTaZzmszPSEzavz3jiDssaiqr6jpvDeNuFHnKssK4mEEgjizuuJCwem4+p6AcB5ZY2OZFDzI&#10;wXz2+THFVNs77+l28IUIEHYpKii9b1MpXVaSQTe0LXHwctsZ9EF2hdQd3gPcNHIURT/SYMVhocSW&#10;liVlf4erUVA/xsVli0lcR/k5T2i9XdS7TKnBV7/4BeGp9//hd3ujFYyS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gtr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HK3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pA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Ry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uTbEAAAA3AAAAA8AAABkcnMvZG93bnJldi54bWxEj0uLwkAQhO/C/oehBW9mogZZoqPIwi57&#10;8OCL9dpkOi8zPSEzq/HfO4Lgsaiqr6jlujeNuFLnKssKJlEMgjizuuJCwen4Pf4E4TyyxsYyKbiT&#10;g/XqY7DEVNsb7+l68IUIEHYpKii9b1MpXVaSQRfZljh4ue0M+iC7QuoObwFuGjmN47k0WHFYKLGl&#10;r5Kyy+HfKKjvs+K8xWRSx/lfntDPdlPvMqVGw36zAOGp9+/wq/2rFUyTG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5uTb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IULDAAAA3AAAAA8AAABkcnMvZG93bnJldi54bWxEj0+LwjAUxO8LfofwBG/bVC0i1SgiuHjw&#10;sKui10fz+s/mpTRZrd/eLCx4HGbmN8xy3ZtG3KlzlWUF4ygGQZxZXXGh4Hzafc5BOI+ssbFMCp7k&#10;YL0afCwx1fbBP3Q/+kIECLsUFZTet6mULivJoItsSxy83HYGfZBdIXWHjwA3jZzE8UwarDgslNjS&#10;tqTsdvw1CurntLgeMBnXcX7JE/o6bOrvTKnRsN8sQHjq/Tv8395rBZMkgb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AhQsMAAADc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hNn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ZbKC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ITZ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Gq7EAAAA3AAAAA8AAABkcnMvZG93bnJldi54bWxEj0uLwkAQhO/C/oehBW9mogZZso4iC8oe&#10;PPhi99pkOi8zPSEzq/HfO4Lgsaiqr6jFqjeNuFLnKssKJlEMgjizuuJCwfm0GX+CcB5ZY2OZFNzJ&#10;wWr5MVhgqu2ND3Q9+kIECLsUFZTet6mULivJoItsSxy83HYGfZBdIXWHtwA3jZzG8VwarDgslNjS&#10;d0nZ5fhvFNT3WfG3w2RSx/lvntB2t673mVKjYb/+AuGp9+/wq/2jFUyTO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Gq7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862E91" w:rsidP="00E0747D">
      <w:pPr>
        <w:jc w:val="center"/>
      </w:pPr>
      <w:sdt>
        <w:sdtPr>
          <w:id w:val="-1709022715"/>
          <w:placeholder>
            <w:docPart w:val="3F3F607D6F184915A2C574CA20A8D7F0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BNDDAAAA2wAAAA8AAABkcnMvZG93bnJldi54bWxEj0uLwkAQhO/C/oehF7yZiRpEoqPIwsoe&#10;PPhi99pkOi8zPSEzq/HfO4Lgsaiqr6jlujeNuFLnKssKxlEMgjizuuJCwfn0PZqDcB5ZY2OZFNzJ&#10;wXr1MVhiqu2ND3Q9+kIECLsUFZTet6mULivJoItsSxy83HYGfZBdIXWHtwA3jZzE8UwarDgslNjS&#10;V0nZ5fhvFNT3afG3w2Rcx/lvntB2t6n3mVLDz36zAOGp9+/wq/2jFcwS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AE0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oUvCAAAA2wAAAA8AAABkcnMvZG93bnJldi54bWxEj0uLAjEQhO8L/ofQwt7WjE9kNIoIK3vw&#10;4Au9NpOel5POMMnq+O+NIHgsquorar5sTSVu1LjCsoJ+LwJBnFhdcKbgdPz9mYJwHlljZZkUPMjB&#10;ctH5mmOs7Z33dDv4TAQIuxgV5N7XsZQuycmg69maOHipbQz6IJtM6gbvAW4qOYiiiTRYcFjIsaZ1&#10;Tsn18G8UlI9hdtniqF9G6Tkd0Wa7KneJUt/ddjUD4an1n/C7/acVTMb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KFL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PzzCAAAA2wAAAA8AAABkcnMvZG93bnJldi54bWxEj0+LwjAUxO+C3yE8YW+a6kqRahQRFA8e&#10;XBW9PprXfzYvpYlav71ZWNjjMDO/YRarztTiSa0rLSsYjyIQxKnVJecKLuftcAbCeWSNtWVS8CYH&#10;q2W/t8BE2xf/0PPkcxEg7BJUUHjfJFK6tCCDbmQb4uBltjXog2xzqVt8Bbip5SSKYmmw5LBQYEOb&#10;gtL76WEUVO/v/HbA6biKsms2pd1hXR1Tpb4G3XoOwlPn/8N/7b1WEMfw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j88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mqf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Uxn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Kap8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DtXBAAAA2wAAAA8AAABkcnMvZG93bnJldi54bWxET7tqwzAU3Qv9B3ED3WrZSTDFjWJMISFD&#10;htYt7Xqxrl+xroylOM7fV0Oh4+G8d/liBjHT5DrLCpIoBkFcWd1xo+Dr8/D8AsJ5ZI2DZVJwJwf5&#10;/vFhh5m2N/6gufSNCCHsMlTQej9mUrqqJYMusiNx4Go7GfQBTo3UE95CuBnkOo5TabDj0NDiSG8t&#10;VZfyahT0903zc8Zt0sf1d72l47no3yulnlZL8QrC0+L/xX/uk1aQhrHhS/g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NDtX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q07DAAAA2wAAAA8AAABkcnMvZG93bnJldi54bWxEj0+LwjAUxO+C3yE8YW821RVxu0YRQfHg&#10;QV3ZvT6a1382L6WJWr+9EYQ9DjPzG2a+7EwtbtS60rKCURSDIE6tLjlXcP7ZDGcgnEfWWFsmBQ9y&#10;sFz0e3NMtL3zkW4nn4sAYZeggsL7JpHSpQUZdJFtiIOX2dagD7LNpW7xHuCmluM4nkqDJYeFAhta&#10;F5ReTlejoHp85n97nIyqOPvNJrTdr6pDqtTHoFt9g/DU+f/wu73TCqZf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GrTs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lA7CAAAA2wAAAA8AAABkcnMvZG93bnJldi54bWxET7tqwzAU3QP9B3EL3WI5TUiDazmEQkIH&#10;D41bmvViXb9qXRlLcZy/r4ZCx8N5p/vZ9GKi0bWWFayiGARxaXXLtYKvz+NyB8J5ZI29ZVJwJwf7&#10;7GGRYqLtjc80Fb4WIYRdggoa74dESlc2ZNBFdiAOXGVHgz7AsZZ6xFsIN718juOtNNhyaGhwoLeG&#10;yp/iahR093V9yXGz6uLqu9rQKT90H6VST4/z4RWEp9n/i//c71rBS1gfvoQf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pQO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r+L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r+L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CnnEAAAA2wAAAA8AAABkcnMvZG93bnJldi54bWxEj09rwkAUxO8Fv8PyCr3VjSZYia4SBKUH&#10;D9UWvT6yL/+afRuyqybfvlso9DjMzG+Y9XYwrbhT72rLCmbTCARxbnXNpYKvz/3rEoTzyBpby6Rg&#10;JAfbzeRpjam2Dz7R/exLESDsUlRQed+lUrq8IoNuajvi4BW2N+iD7Eupe3wEuGnlPIoW0mDNYaHC&#10;jnYV5d/nm1HQjHF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Cnn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kg3DAAAA2wAAAA8AAABkcnMvZG93bnJldi54bWxEj0+LwjAUxO+C3yE8YW+a6hZXqlFE2GUP&#10;HtQVvT6a1382L6XJav32RhA8DjPzG2ax6kwtrtS60rKC8SgCQZxaXXKu4Pj3PZyBcB5ZY22ZFNzJ&#10;wWrZ7y0w0fbGe7oefC4ChF2CCgrvm0RKlxZk0I1sQxy8zLYGfZBtLnWLtwA3tZxE0VQaLDksFNjQ&#10;pqD0cvg3Cqr7Z37eYjyuouyUxfSzXVe7VKmPQbeeg/DU+Xf41f7VCr5i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mSD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N5bFAAAA2wAAAA8AAABkcnMvZG93bnJldi54bWxEj09rwkAUxO8Fv8PyhN7qRo2tRFcRwdJD&#10;DtaWen1kX/6ZfRuyW5N8+26h0OMwM79htvvBNOJOnassK5jPIhDEmdUVFwo+P05PaxDOI2tsLJOC&#10;kRzsd5OHLSba9vxO94svRICwS1BB6X2bSOmykgy6mW2Jg5fbzqAPsiuk7rAPcNPIRRQ9S4MVh4US&#10;WzqWlN0u30ZBPS6La4rxvI7yrzym1/RQnzOlHqfDYQPC0+D/w3/tN63gZQW/X8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TeWxQAAANs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qeH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cym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ep4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862E91" w:rsidP="00D40784">
      <w:pPr>
        <w:jc w:val="center"/>
      </w:pPr>
      <w:sdt>
        <w:sdtPr>
          <w:id w:val="1182782528"/>
          <w:placeholder>
            <w:docPart w:val="0B26C622EB494578AFBF997F4B375CC9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Eg7AAAAA2gAAAA8AAABkcnMvZG93bnJldi54bWxET8lqwzAQvRf6D2IKvdWyWxOCE8WYQksP&#10;OTQL7XWwxluskbHU2P776hDI8fH2bT6bXlxpdK1lBUkUgyAurW65VnA+fbysQTiPrLG3TAoWcpDv&#10;Hh+2mGk78YGuR1+LEMIuQwWN90MmpSsbMugiOxAHrrKjQR/gWEs94hTCTS9f43glDbYcGhoc6L2h&#10;8nL8Mwq65a3+3WOadHH1U6X0uS+671Kp56e52IDwNPu7+Ob+0grC1nAl3A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4SDsAAAADaAAAADwAAAAAAAAAAAAAAAACfAgAA&#10;ZHJzL2Rvd25yZXYueG1sUEsFBgAAAAAEAAQA9wAAAIw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SkLCAAAA2wAAAA8AAABkcnMvZG93bnJldi54bWxET0trwkAQvgv9D8sUejMbbRBJswkiWHrw&#10;0EZpr0N28mp2NmS3Gv99t1DwNh/fc7JiNoO40OQ6ywpWUQyCuLK640bB+XRYbkE4j6xxsEwKbuSg&#10;yB8WGabaXvmDLqVvRAhhl6KC1vsxldJVLRl0kR2JA1fbyaAPcGqknvAaws0g13G8kQY7Dg0tjrRv&#10;qfouf4yC/vbcfB0xWfVx/Vkn9Hrc9e+VUk+P8+4FhKfZ38X/7jcd5q/h75dw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0pC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6drBAAAA2wAAAA8AAABkcnMvZG93bnJldi54bWxET0uLwjAQvgv7H8IseLOprqhUo4iwiwcP&#10;Ppb1OjTTl82kNFmt/94Igrf5+J6zWHWmFldqXWlZwTCKQRCnVpecK/g9fQ9mIJxH1lhbJgV3crBa&#10;fvQWmGh74wNdjz4XIYRdggoK75tESpcWZNBFtiEOXGZbgz7ANpe6xVsIN7UcxfFEGiw5NBTY0Kag&#10;9HL8Nwqq+1d+3uF4WMXZXzamn9262qdK9T+79RyEp86/xS/3Vof5U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U6dr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fajDAAAA2wAAAA8AAABkcnMvZG93bnJldi54bWxEj09rAkEMxe8Fv8MQobc6aysiq6OIYPHg&#10;oVXRa9jJ/nMns+yMun775lDwlvBe3vtlsepdo+7UhcqzgfEoAUWceVtxYeB03H7MQIWIbLHxTAae&#10;FGC1HLwtMLX+wb90P8RCSQiHFA2UMbap1iEryWEY+ZZYtNx3DqOsXaFthw8Jd43+TJKpdlixNJTY&#10;0qak7Hq4OQP186u47HEyrpP8nE/oe7+ufzJj3of9eg4qUh9f5v/rnRV8gZV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t9q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vRDCAAAA2wAAAA8AAABkcnMvZG93bnJldi54bWxEj0uLAjEQhO+C/yG04E0z6rAso1FkYcWD&#10;Bx+LXptJz8tJZ5hEHf+9EYQ9FlX1FbVYdaYWd2pdaVnBZByBIE6tLjlX8Hf6HX2DcB5ZY22ZFDzJ&#10;wWrZ7y0w0fbBB7offS4ChF2CCgrvm0RKlxZk0I1tQxy8zLYGfZBtLnWLjwA3tZxG0Zc0WHJYKLCh&#10;n4LS6/FmFFTPWX7ZYTypouycxbTZrat9qtRw0K3nIDx1/j/8aW+1gmkM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r0Q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Eo7EAAAA2wAAAA8AAABkcnMvZG93bnJldi54bWxEj09rwkAUxO8Fv8PyCr3VjTFIja4SBKUH&#10;D9UWvT6yL/+afRuyqybfvlso9DjMzG+Y9XYwrbhT72rLCmbTCARxbnXNpYKvz/3rGwjnkTW2lknB&#10;SA62m8nTGlNtH3yi+9mXIkDYpaig8r5LpXR5RQbd1HbEwStsb9AH2ZdS9/gIcNPKOIoW0mDNYaHC&#10;jnYV5d/nm1HQjPPyesRk1kTFpUjocMyaj1ypl+chW4HwNPj/8F/7XSuIl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Eo7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zufCAAAA3AAAAA8AAABkcnMvZG93bnJldi54bWxET8lqwzAQvQf6D2IKvSVy3BCCG9mEQksP&#10;PjRpSa+DNd5qjYylevn76hDI8fH2YzabTow0uMaygu0mAkFcWN1wpeD76219AOE8ssbOMilYyEGW&#10;PqyOmGg78ZnGi69ECGGXoILa+z6R0hU1GXQb2xMHrrSDQR/gUEk94BTCTSfjKNpLgw2Hhhp7eq2p&#10;+L38GQXt8lz95LjbtlF5LXf0np/az0Kpp8f59ALC0+zv4pv7QyuI47A2nAlH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As7n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a3zFAAAA3AAAAA8AAABkcnMvZG93bnJldi54bWxEj09rwkAUxO9Cv8PyCr2ZTVKRNroGKVh6&#10;8FC11Osj+/Kv2bchu8b47buFgsdhZn7DrPPJdGKkwTWWFSRRDIK4sLrhSsHXaTd/AeE8ssbOMim4&#10;kYN88zBbY6btlQ80Hn0lAoRdhgpq7/tMSlfUZNBFticOXmkHgz7IoZJ6wGuAm06mcbyUBhsOCzX2&#10;9FZT8XO8GAXt7bk673GRtHH5XS7ofb9tPwulnh6n7QqEp8nfw//tD60gTV/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mt8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VDz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MD+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tVDz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8afEAAAA3AAAAA8AAABkcnMvZG93bnJldi54bWxEj0+LwjAUxO/CfofwBG82rYos1SiyoOzB&#10;g6uyXh/N6z+bl9JktX57Iyx4HGbmN8xy3ZtG3KhzlWUFSRSDIM6srrhQcD5tx58gnEfW2FgmBQ9y&#10;sF59DJaYanvnH7odfSEChF2KCkrv21RKl5Vk0EW2JQ5ebjuDPsiukLrDe4CbRk7ieC4NVhwWSmzp&#10;q6TsevwzCurHtLjscZbUcf6bz2i339SHTKnRsN8sQHjq/Tv83/7WCib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h8af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b9DEAAAA3AAAAA8AAABkcnMvZG93bnJldi54bWxEj0+LwjAUxO/CfofwBG82tYos1SiyoOzB&#10;g6uyXh/N6z+bl9JktX57Iyx4HGbmN8xy3ZtG3KhzlWUFkygGQZxZXXGh4Hzajj9BOI+ssbFMCh7k&#10;YL36GCwx1fbOP3Q7+kIECLsUFZTet6mULivJoItsSxy83HYGfZBdIXWH9wA3jUzieC4NVhwWSmzp&#10;q6TsevwzCurHtLjscTap4/w3n9Fuv6kPmVKjYb9ZgPDU+3f4v/2tFST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zb9D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+FAf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5SqG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hQ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2N3EAAAA3AAAAA8AAABkcnMvZG93bnJldi54bWxEj0FrwkAUhO9C/8PyCr2ZTZVISV0lFZQe&#10;vKgt9PjIviar2bchu5r4711B8DjMzDfMfDnYRlyo88axgvckBUFcOm24UvBzWI8/QPiArLFxTAqu&#10;5GG5eBnNMdeu5x1d9qESEcI+RwV1CG0upS9rsugT1xJH7991FkOUXSV1h32E20ZO0nQmLRqOCzW2&#10;tKqpPO3PVsEpDZsy2/bZuTia36P561l+FUq9vQ7FJ4hAQ3iGH+1vrWCSTe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2N3EAAAA3AAAAA8AAAAAAAAAAAAAAAAA&#10;nwIAAGRycy9kb3ducmV2LnhtbFBLBQYAAAAABAAEAPcAAACQAwAAAAA=&#10;">
                  <v:imagedata r:id="rId53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rJrDAAAA3AAAAA8AAABkcnMvZG93bnJldi54bWxEj0FrwkAUhO+C/2F5Qm+6MdQqqauopWiP&#10;2oLX1+xLNph9G7Krxn/vCoLHYWa+YebLztbiQq2vHCsYjxIQxLnTFZcK/n6/hzMQPiBrrB2Tght5&#10;WC76vTlm2l15T5dDKEWEsM9QgQmhyaT0uSGLfuQa4ugVrrUYomxLqVu8RritZZokH9JixXHBYEMb&#10;Q/npcLYKvtY7F4r3dTHd5kczdf9+9VN7pd4G3eoTRKAuvMLP9k4rSCcp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esmsMAAADcAAAADwAAAAAAAAAAAAAAAACf&#10;AgAAZHJzL2Rvd25yZXYueG1sUEsFBgAAAAAEAAQA9wAAAI8DAAAAAA==&#10;">
                  <v:imagedata r:id="rId54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E91" w:rsidRDefault="00862E91" w:rsidP="00417D8A">
      <w:pPr>
        <w:spacing w:after="0" w:line="240" w:lineRule="auto"/>
      </w:pPr>
      <w:r>
        <w:separator/>
      </w:r>
    </w:p>
  </w:endnote>
  <w:endnote w:type="continuationSeparator" w:id="0">
    <w:p w:rsidR="00862E91" w:rsidRDefault="00862E91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E91" w:rsidRDefault="00862E91" w:rsidP="00417D8A">
      <w:pPr>
        <w:spacing w:after="0" w:line="240" w:lineRule="auto"/>
      </w:pPr>
      <w:r>
        <w:separator/>
      </w:r>
    </w:p>
  </w:footnote>
  <w:footnote w:type="continuationSeparator" w:id="0">
    <w:p w:rsidR="00862E91" w:rsidRDefault="00862E91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C70"/>
    <w:rsid w:val="000149CB"/>
    <w:rsid w:val="00020AA9"/>
    <w:rsid w:val="00090CE4"/>
    <w:rsid w:val="0009277E"/>
    <w:rsid w:val="000A3FD9"/>
    <w:rsid w:val="000B75EA"/>
    <w:rsid w:val="000E5DFA"/>
    <w:rsid w:val="000F3AD9"/>
    <w:rsid w:val="000F3CF0"/>
    <w:rsid w:val="00111A5C"/>
    <w:rsid w:val="001309C1"/>
    <w:rsid w:val="00162EBF"/>
    <w:rsid w:val="001A40B8"/>
    <w:rsid w:val="001A7581"/>
    <w:rsid w:val="001D068E"/>
    <w:rsid w:val="001E4BAD"/>
    <w:rsid w:val="00215A4B"/>
    <w:rsid w:val="002405E0"/>
    <w:rsid w:val="002554E6"/>
    <w:rsid w:val="00272730"/>
    <w:rsid w:val="00293397"/>
    <w:rsid w:val="00297819"/>
    <w:rsid w:val="002A4EAA"/>
    <w:rsid w:val="002B63A1"/>
    <w:rsid w:val="0030292B"/>
    <w:rsid w:val="00346AF9"/>
    <w:rsid w:val="003808D1"/>
    <w:rsid w:val="003A0FB1"/>
    <w:rsid w:val="003B5E99"/>
    <w:rsid w:val="003C19E2"/>
    <w:rsid w:val="003C27A0"/>
    <w:rsid w:val="003D4AC2"/>
    <w:rsid w:val="003E5805"/>
    <w:rsid w:val="003E6C0B"/>
    <w:rsid w:val="003F74F1"/>
    <w:rsid w:val="00401BBA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62E91"/>
    <w:rsid w:val="00880049"/>
    <w:rsid w:val="008A5AF7"/>
    <w:rsid w:val="008C7AFE"/>
    <w:rsid w:val="008E6CB7"/>
    <w:rsid w:val="008F2B68"/>
    <w:rsid w:val="00941F91"/>
    <w:rsid w:val="00943497"/>
    <w:rsid w:val="00962ECE"/>
    <w:rsid w:val="009B566B"/>
    <w:rsid w:val="009C4C46"/>
    <w:rsid w:val="009D1440"/>
    <w:rsid w:val="009D184E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D6E97"/>
    <w:rsid w:val="00AE1BDD"/>
    <w:rsid w:val="00AF0C98"/>
    <w:rsid w:val="00B16163"/>
    <w:rsid w:val="00B50A7C"/>
    <w:rsid w:val="00B64A0D"/>
    <w:rsid w:val="00B909E5"/>
    <w:rsid w:val="00B948DD"/>
    <w:rsid w:val="00C00685"/>
    <w:rsid w:val="00C141F5"/>
    <w:rsid w:val="00C56AAB"/>
    <w:rsid w:val="00C64C70"/>
    <w:rsid w:val="00C75F93"/>
    <w:rsid w:val="00C8489A"/>
    <w:rsid w:val="00D03C84"/>
    <w:rsid w:val="00D30BD2"/>
    <w:rsid w:val="00D40784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B273E"/>
    <w:rsid w:val="00ED3883"/>
    <w:rsid w:val="00ED593D"/>
    <w:rsid w:val="00ED7901"/>
    <w:rsid w:val="00F07A50"/>
    <w:rsid w:val="00F61766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98A30F12C0E42CB9141BFC9C9C3FD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16A6B4-4083-48D9-9DD8-975DF2FCD1FB}"/>
      </w:docPartPr>
      <w:docPartBody>
        <w:p w:rsidR="0085356A" w:rsidRDefault="00A1739A">
          <w:pPr>
            <w:pStyle w:val="F98A30F12C0E42CB9141BFC9C9C3FDD1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FE7D440070247DC8CD3B9885888BF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FCDE8F-A595-4D3D-BA14-9A076B4AF04F}"/>
      </w:docPartPr>
      <w:docPartBody>
        <w:p w:rsidR="0085356A" w:rsidRDefault="00A1739A">
          <w:pPr>
            <w:pStyle w:val="2FE7D440070247DC8CD3B9885888BFED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B33222C351047A493C196BBEC0C48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FDDE86-4AB7-4416-9557-43286A469C67}"/>
      </w:docPartPr>
      <w:docPartBody>
        <w:p w:rsidR="0085356A" w:rsidRDefault="00A1739A">
          <w:pPr>
            <w:pStyle w:val="4B33222C351047A493C196BBEC0C486E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3F3F607D6F184915A2C574CA20A8D7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8BA57E-C089-4C9D-8989-6BF548BA5B59}"/>
      </w:docPartPr>
      <w:docPartBody>
        <w:p w:rsidR="0085356A" w:rsidRDefault="00A1739A">
          <w:pPr>
            <w:pStyle w:val="3F3F607D6F184915A2C574CA20A8D7F0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0B26C622EB494578AFBF997F4B375C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970DD8-EDCF-40CA-987E-D2763030F4ED}"/>
      </w:docPartPr>
      <w:docPartBody>
        <w:p w:rsidR="0085356A" w:rsidRDefault="00A1739A">
          <w:pPr>
            <w:pStyle w:val="0B26C622EB494578AFBF997F4B375CC9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39A"/>
    <w:rsid w:val="0011074A"/>
    <w:rsid w:val="0085356A"/>
    <w:rsid w:val="00A1739A"/>
    <w:rsid w:val="00CA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11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2023-11-15T07:34:00Z</dcterms:created>
  <dcterms:modified xsi:type="dcterms:W3CDTF">2023-11-15T07:34:00Z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