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AF0508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98A30F12C0E42CB9141BFC9C9C3FDD1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Имя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5B7AF4">
              <w:rPr>
                <w:color w:val="AFB906"/>
                <w:sz w:val="28"/>
                <w:szCs w:val="28"/>
              </w:rPr>
              <w:t xml:space="preserve"> Халилова Арина</w:t>
            </w:r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62FE9">
              <w:rPr>
                <w:color w:val="AFB906"/>
                <w:sz w:val="28"/>
                <w:szCs w:val="28"/>
              </w:rPr>
              <w:t xml:space="preserve"> </w:t>
            </w:r>
            <w:r w:rsidR="005B7AF4">
              <w:rPr>
                <w:color w:val="AFB906"/>
                <w:sz w:val="28"/>
                <w:szCs w:val="28"/>
              </w:rPr>
              <w:t>10.08.2011г.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Город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5B7AF4">
              <w:rPr>
                <w:color w:val="AFB906"/>
                <w:sz w:val="28"/>
                <w:szCs w:val="28"/>
              </w:rPr>
              <w:t xml:space="preserve"> с. </w:t>
            </w:r>
            <w:proofErr w:type="spellStart"/>
            <w:r w:rsidR="005B7AF4">
              <w:rPr>
                <w:color w:val="AFB906"/>
                <w:sz w:val="28"/>
                <w:szCs w:val="28"/>
              </w:rPr>
              <w:t>Асакент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>7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0E5DFA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E5DFA">
              <w:rPr>
                <w:color w:val="AFB906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 xml:space="preserve"> с </w:t>
            </w:r>
            <w:proofErr w:type="spellStart"/>
            <w:r w:rsidR="00362FE9">
              <w:rPr>
                <w:color w:val="AFB906"/>
                <w:sz w:val="28"/>
                <w:szCs w:val="28"/>
              </w:rPr>
              <w:t>Асакент</w:t>
            </w:r>
            <w:proofErr w:type="spellEnd"/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район с.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AF0508" w:rsidP="00E50A18">
      <w:pPr>
        <w:jc w:val="center"/>
      </w:pPr>
      <w:sdt>
        <w:sdtPr>
          <w:id w:val="-1826583867"/>
          <w:placeholder>
            <w:docPart w:val="2FE7D440070247DC8CD3B9885888BFED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</w:t>
          </w:r>
          <w:bookmarkStart w:id="0" w:name="_GoBack"/>
          <w:bookmarkEnd w:id="0"/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AF0508" w:rsidP="00634FA6">
      <w:pPr>
        <w:jc w:val="center"/>
      </w:pPr>
      <w:sdt>
        <w:sdtPr>
          <w:id w:val="-933977909"/>
          <w:placeholder>
            <w:docPart w:val="4B33222C351047A493C196BBEC0C486E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AF0508" w:rsidP="00E0747D">
      <w:pPr>
        <w:jc w:val="center"/>
      </w:pPr>
      <w:sdt>
        <w:sdtPr>
          <w:id w:val="-1709022715"/>
          <w:placeholder>
            <w:docPart w:val="3F3F607D6F184915A2C574CA20A8D7F0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AF0508" w:rsidP="00D40784">
      <w:pPr>
        <w:jc w:val="center"/>
      </w:pPr>
      <w:sdt>
        <w:sdtPr>
          <w:id w:val="1182782528"/>
          <w:placeholder>
            <w:docPart w:val="0B26C622EB494578AFBF997F4B375CC9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508" w:rsidRDefault="00AF0508" w:rsidP="00417D8A">
      <w:pPr>
        <w:spacing w:after="0" w:line="240" w:lineRule="auto"/>
      </w:pPr>
      <w:r>
        <w:separator/>
      </w:r>
    </w:p>
  </w:endnote>
  <w:endnote w:type="continuationSeparator" w:id="0">
    <w:p w:rsidR="00AF0508" w:rsidRDefault="00AF0508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508" w:rsidRDefault="00AF0508" w:rsidP="00417D8A">
      <w:pPr>
        <w:spacing w:after="0" w:line="240" w:lineRule="auto"/>
      </w:pPr>
      <w:r>
        <w:separator/>
      </w:r>
    </w:p>
  </w:footnote>
  <w:footnote w:type="continuationSeparator" w:id="0">
    <w:p w:rsidR="00AF0508" w:rsidRDefault="00AF0508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70"/>
    <w:rsid w:val="000149CB"/>
    <w:rsid w:val="00020AA9"/>
    <w:rsid w:val="00090CE4"/>
    <w:rsid w:val="0009277E"/>
    <w:rsid w:val="000A3FD9"/>
    <w:rsid w:val="000B75EA"/>
    <w:rsid w:val="000E5DF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554E6"/>
    <w:rsid w:val="00272730"/>
    <w:rsid w:val="00293397"/>
    <w:rsid w:val="00297819"/>
    <w:rsid w:val="002A4EAA"/>
    <w:rsid w:val="002B63A1"/>
    <w:rsid w:val="0030292B"/>
    <w:rsid w:val="00346AF9"/>
    <w:rsid w:val="00362FE9"/>
    <w:rsid w:val="003808D1"/>
    <w:rsid w:val="003A0FB1"/>
    <w:rsid w:val="003B5E99"/>
    <w:rsid w:val="003C19E2"/>
    <w:rsid w:val="003C27A0"/>
    <w:rsid w:val="003D4AC2"/>
    <w:rsid w:val="003E5805"/>
    <w:rsid w:val="003E6C0B"/>
    <w:rsid w:val="003F74F1"/>
    <w:rsid w:val="00401BBA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31F3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B7AF4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C7AFE"/>
    <w:rsid w:val="008E6CB7"/>
    <w:rsid w:val="008E6D66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D6E97"/>
    <w:rsid w:val="00AE1BDD"/>
    <w:rsid w:val="00AF0508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64C70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A454F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8A30F12C0E42CB9141BFC9C9C3FD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6A6B4-4083-48D9-9DD8-975DF2FCD1FB}"/>
      </w:docPartPr>
      <w:docPartBody>
        <w:p w:rsidR="0085356A" w:rsidRDefault="00A1739A">
          <w:pPr>
            <w:pStyle w:val="F98A30F12C0E42CB9141BFC9C9C3FDD1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E7D440070247DC8CD3B9885888B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CDE8F-A595-4D3D-BA14-9A076B4AF04F}"/>
      </w:docPartPr>
      <w:docPartBody>
        <w:p w:rsidR="0085356A" w:rsidRDefault="00A1739A">
          <w:pPr>
            <w:pStyle w:val="2FE7D440070247DC8CD3B9885888BFED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B33222C351047A493C196BBEC0C48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FDDE86-4AB7-4416-9557-43286A469C67}"/>
      </w:docPartPr>
      <w:docPartBody>
        <w:p w:rsidR="0085356A" w:rsidRDefault="00A1739A">
          <w:pPr>
            <w:pStyle w:val="4B33222C351047A493C196BBEC0C486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3F3F607D6F184915A2C574CA20A8D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8BA57E-C089-4C9D-8989-6BF548BA5B59}"/>
      </w:docPartPr>
      <w:docPartBody>
        <w:p w:rsidR="0085356A" w:rsidRDefault="00A1739A">
          <w:pPr>
            <w:pStyle w:val="3F3F607D6F184915A2C574CA20A8D7F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B26C622EB494578AFBF997F4B375C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0DD8-EDCF-40CA-987E-D2763030F4ED}"/>
      </w:docPartPr>
      <w:docPartBody>
        <w:p w:rsidR="0085356A" w:rsidRDefault="00A1739A">
          <w:pPr>
            <w:pStyle w:val="0B26C622EB494578AFBF997F4B375CC9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9A"/>
    <w:rsid w:val="008032EF"/>
    <w:rsid w:val="0085356A"/>
    <w:rsid w:val="00A1739A"/>
    <w:rsid w:val="00CA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2023-11-15T07:39:00Z</dcterms:created>
  <dcterms:modified xsi:type="dcterms:W3CDTF">2023-11-15T07:39:00Z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