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0E308" w14:textId="77777777" w:rsidR="007C624A" w:rsidRDefault="005C2244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15232" behindDoc="1" locked="1" layoutInCell="1" allowOverlap="1" wp14:anchorId="3FEAFAC3" wp14:editId="34A2D64B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32320" cy="1033272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10332720"/>
                          <a:chOff x="0" y="0"/>
                          <a:chExt cx="7132320" cy="103327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0" cy="1033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5761" y="1021278"/>
                            <a:ext cx="1401445" cy="137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639" y="1270660"/>
                            <a:ext cx="2599690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008" y="8027719"/>
                            <a:ext cx="6567170" cy="191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B0DD4A" id="Group 15" o:spid="_x0000_s1026" style="position:absolute;margin-left:0;margin-top:0;width:561.6pt;height:813.6pt;z-index:-251701248;mso-position-horizontal:center;mso-position-horizontal-relative:page;mso-position-vertical:center;mso-position-vertical-relative:page" coordsize="71323,10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1323;height:103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">
                  <v:imagedata r:id="rId13" o:title=""/>
                  <v:path arrowok="t"/>
                </v:shape>
                <v:shape id="Picture 4" o:spid="_x0000_s1028" type="#_x0000_t75" style="position:absolute;left:49757;top:10212;width:14015;height:13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">
                  <v:imagedata r:id="rId14" o:title=""/>
                  <v:path arrowok="t"/>
                </v:shape>
                <v:shape id="Picture 7" o:spid="_x0000_s1029" type="#_x0000_t75" style="position:absolute;left:5106;top:12706;width:25997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">
                  <v:imagedata r:id="rId15" o:title=""/>
                  <v:path arrowok="t"/>
                </v:shape>
                <v:shape id="Picture 3" o:spid="_x0000_s1030" type="#_x0000_t75" style="position:absolute;left:2850;top:80277;width:65671;height:19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">
                  <v:imagedata r:id="rId16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14:paraId="6A52671F" w14:textId="77777777" w:rsidR="007C624A" w:rsidRDefault="007C624A"/>
    <w:p w14:paraId="764AF975" w14:textId="77777777" w:rsidR="007C624A" w:rsidRDefault="007C624A"/>
    <w:p w14:paraId="3550FE9B" w14:textId="77777777" w:rsidR="007C624A" w:rsidRDefault="007C624A"/>
    <w:p w14:paraId="7F4458F2" w14:textId="77777777" w:rsidR="007C624A" w:rsidRDefault="007C624A"/>
    <w:p w14:paraId="7C15378B" w14:textId="77777777" w:rsidR="00541562" w:rsidRDefault="00541562"/>
    <w:p w14:paraId="5500C49C" w14:textId="77777777" w:rsidR="00541562" w:rsidRDefault="00541562"/>
    <w:p w14:paraId="19836AEB" w14:textId="77777777" w:rsidR="00541562" w:rsidRDefault="00541562"/>
    <w:p w14:paraId="61A96F78" w14:textId="77777777" w:rsidR="00541562" w:rsidRDefault="00541562"/>
    <w:p w14:paraId="3C262DFA" w14:textId="77777777" w:rsidR="00541562" w:rsidRDefault="00541562"/>
    <w:p w14:paraId="1FBEB26E" w14:textId="77777777" w:rsidR="00541562" w:rsidRDefault="00541562"/>
    <w:p w14:paraId="71CFDAEF" w14:textId="77777777" w:rsidR="007C624A" w:rsidRDefault="007C624A"/>
    <w:p w14:paraId="4E0EECC6" w14:textId="77777777" w:rsidR="00487329" w:rsidRDefault="00000000" w:rsidP="007C624A">
      <w:pPr>
        <w:jc w:val="center"/>
      </w:pPr>
      <w:sdt>
        <w:sdtPr>
          <w:rPr>
            <w:rFonts w:ascii="Garamond" w:hAnsi="Garamond"/>
            <w:b/>
            <w:color w:val="FF6357"/>
            <w:sz w:val="76"/>
            <w:szCs w:val="76"/>
          </w:rPr>
          <w:id w:val="1772354842"/>
          <w:placeholder>
            <w:docPart w:val="CBC06C76A00F47F0825F2DF7FF4DE99E"/>
          </w:placeholder>
        </w:sdtPr>
        <w:sdtEndPr>
          <w:rPr>
            <w:sz w:val="144"/>
            <w:szCs w:val="144"/>
          </w:rPr>
        </w:sdtEndPr>
        <w:sdtContent>
          <w:r w:rsidR="00541562" w:rsidRPr="00D03C84">
            <w:rPr>
              <w:rFonts w:ascii="Calibri Light" w:hAnsi="Calibri Light"/>
              <w:b/>
              <w:color w:val="BCC415"/>
              <w:sz w:val="144"/>
              <w:szCs w:val="144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Портфолио</w:t>
          </w:r>
        </w:sdtContent>
      </w:sdt>
    </w:p>
    <w:p w14:paraId="2D9E3BC7" w14:textId="77777777" w:rsidR="00C00685" w:rsidRDefault="00C00685"/>
    <w:p w14:paraId="2A67FE96" w14:textId="77777777" w:rsidR="00C00685" w:rsidRDefault="00C00685">
      <w:pPr>
        <w:sectPr w:rsidR="00C00685" w:rsidSect="00B16163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729E8A4B" w14:textId="002463CB" w:rsidR="007C624A" w:rsidRDefault="007C624A"/>
    <w:p w14:paraId="64DBC752" w14:textId="77777777" w:rsidR="00B7523C" w:rsidRDefault="00B7523C"/>
    <w:p w14:paraId="1DFAD9BC" w14:textId="77777777" w:rsidR="00B7523C" w:rsidRDefault="00B7523C"/>
    <w:p w14:paraId="2FB6A58A" w14:textId="77777777" w:rsidR="00B7523C" w:rsidRDefault="00B7523C"/>
    <w:p w14:paraId="57C86F77" w14:textId="77777777" w:rsidR="00B7523C" w:rsidRDefault="00B7523C"/>
    <w:p w14:paraId="3E9A6F02" w14:textId="77777777" w:rsidR="00B7523C" w:rsidRDefault="00B7523C"/>
    <w:p w14:paraId="5D7CAFF6" w14:textId="77777777" w:rsidR="00B7523C" w:rsidRDefault="00B7523C"/>
    <w:p w14:paraId="63217C85" w14:textId="77777777" w:rsidR="00B7523C" w:rsidRDefault="00B7523C"/>
    <w:p w14:paraId="658A73D0" w14:textId="77777777" w:rsidR="00B7523C" w:rsidRDefault="00B7523C"/>
    <w:p w14:paraId="444790FD" w14:textId="77777777" w:rsidR="00B7523C" w:rsidRDefault="00B7523C"/>
    <w:p w14:paraId="691A86C1" w14:textId="77777777" w:rsidR="00B7523C" w:rsidRDefault="00B7523C"/>
    <w:p w14:paraId="472C5C3A" w14:textId="39B0809E" w:rsidR="00941F91" w:rsidRDefault="00B7523C">
      <w:r>
        <w:rPr>
          <w:noProof/>
        </w:rPr>
        <w:drawing>
          <wp:anchor distT="0" distB="0" distL="114300" distR="114300" simplePos="0" relativeHeight="251735040" behindDoc="0" locked="0" layoutInCell="1" allowOverlap="1" wp14:anchorId="1775E328" wp14:editId="32200A1A">
            <wp:simplePos x="0" y="0"/>
            <wp:positionH relativeFrom="margin">
              <wp:posOffset>302260</wp:posOffset>
            </wp:positionH>
            <wp:positionV relativeFrom="margin">
              <wp:posOffset>399415</wp:posOffset>
            </wp:positionV>
            <wp:extent cx="2381250" cy="2917190"/>
            <wp:effectExtent l="171450" t="171450" r="171450" b="187960"/>
            <wp:wrapSquare wrapText="bothSides"/>
            <wp:docPr id="6328615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861503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917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pPr w:leftFromText="187" w:rightFromText="187" w:vertAnchor="text" w:horzAnchor="margin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6048"/>
      </w:tblGrid>
      <w:tr w:rsidR="008A5AF7" w14:paraId="6A1C9BDE" w14:textId="77777777" w:rsidTr="003E6C0B">
        <w:trPr>
          <w:trHeight w:val="720"/>
        </w:trPr>
        <w:tc>
          <w:tcPr>
            <w:tcW w:w="6048" w:type="dxa"/>
            <w:vAlign w:val="center"/>
          </w:tcPr>
          <w:p w14:paraId="0BDAF604" w14:textId="3E3DFE31" w:rsidR="008269C3" w:rsidRPr="00B7523C" w:rsidRDefault="00111A5C" w:rsidP="00FC5508">
            <w:pPr>
              <w:rPr>
                <w:color w:val="385623" w:themeColor="accent6" w:themeShade="80"/>
                <w:sz w:val="28"/>
                <w:szCs w:val="28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>Имя</w:t>
            </w:r>
            <w:r w:rsidR="000149CB" w:rsidRPr="00B7523C">
              <w:rPr>
                <w:color w:val="385623" w:themeColor="accent6" w:themeShade="80"/>
                <w:sz w:val="28"/>
                <w:szCs w:val="28"/>
              </w:rPr>
              <w:t>:</w:t>
            </w:r>
            <w:r w:rsidR="007B7DD7" w:rsidRPr="00B7523C">
              <w:rPr>
                <w:color w:val="385623" w:themeColor="accent6" w:themeShade="80"/>
                <w:sz w:val="28"/>
                <w:szCs w:val="28"/>
              </w:rPr>
              <w:t xml:space="preserve"> </w:t>
            </w:r>
            <w:proofErr w:type="spellStart"/>
            <w:r w:rsidR="00B7523C" w:rsidRPr="00B7523C">
              <w:rPr>
                <w:color w:val="385623" w:themeColor="accent6" w:themeShade="80"/>
                <w:sz w:val="28"/>
                <w:szCs w:val="28"/>
              </w:rPr>
              <w:t>Асланбекова</w:t>
            </w:r>
            <w:proofErr w:type="spellEnd"/>
            <w:r w:rsidR="00B7523C" w:rsidRPr="00B7523C">
              <w:rPr>
                <w:color w:val="385623" w:themeColor="accent6" w:themeShade="80"/>
                <w:sz w:val="28"/>
                <w:szCs w:val="28"/>
              </w:rPr>
              <w:t xml:space="preserve"> Индира</w:t>
            </w:r>
            <w:r w:rsidR="00F527FA">
              <w:rPr>
                <w:color w:val="385623" w:themeColor="accent6" w:themeShade="80"/>
                <w:sz w:val="28"/>
                <w:szCs w:val="28"/>
              </w:rPr>
              <w:t xml:space="preserve"> Сергеевна</w:t>
            </w:r>
          </w:p>
        </w:tc>
      </w:tr>
      <w:tr w:rsidR="008A5AF7" w14:paraId="68D153B7" w14:textId="77777777" w:rsidTr="003E6C0B">
        <w:trPr>
          <w:trHeight w:val="720"/>
        </w:trPr>
        <w:tc>
          <w:tcPr>
            <w:tcW w:w="6048" w:type="dxa"/>
            <w:vAlign w:val="center"/>
          </w:tcPr>
          <w:p w14:paraId="66947820" w14:textId="0FAAC928" w:rsidR="008A5AF7" w:rsidRPr="00B7523C" w:rsidRDefault="00111A5C" w:rsidP="00FC5508">
            <w:pPr>
              <w:rPr>
                <w:color w:val="385623" w:themeColor="accent6" w:themeShade="80"/>
                <w:sz w:val="28"/>
                <w:szCs w:val="28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>Дата рождения</w:t>
            </w:r>
            <w:r w:rsidR="000149CB" w:rsidRPr="00B7523C">
              <w:rPr>
                <w:color w:val="385623" w:themeColor="accent6" w:themeShade="80"/>
                <w:sz w:val="28"/>
                <w:szCs w:val="28"/>
              </w:rPr>
              <w:t>:</w:t>
            </w:r>
            <w:r w:rsidR="00B7523C" w:rsidRPr="00B7523C">
              <w:rPr>
                <w:color w:val="385623" w:themeColor="accent6" w:themeShade="80"/>
                <w:sz w:val="28"/>
                <w:szCs w:val="28"/>
              </w:rPr>
              <w:t xml:space="preserve"> 11.05.2011</w:t>
            </w:r>
          </w:p>
        </w:tc>
      </w:tr>
      <w:tr w:rsidR="00941F91" w14:paraId="3AF883D6" w14:textId="77777777" w:rsidTr="003E6C0B">
        <w:trPr>
          <w:trHeight w:val="720"/>
        </w:trPr>
        <w:tc>
          <w:tcPr>
            <w:tcW w:w="6048" w:type="dxa"/>
            <w:vAlign w:val="center"/>
          </w:tcPr>
          <w:p w14:paraId="4185897E" w14:textId="77777777" w:rsidR="00941F91" w:rsidRPr="00B7523C" w:rsidRDefault="007B7DD7" w:rsidP="00FC5508">
            <w:pPr>
              <w:rPr>
                <w:color w:val="385623" w:themeColor="accent6" w:themeShade="80"/>
                <w:sz w:val="28"/>
                <w:szCs w:val="28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>Село</w:t>
            </w:r>
            <w:r w:rsidR="000149CB" w:rsidRPr="00B7523C">
              <w:rPr>
                <w:color w:val="385623" w:themeColor="accent6" w:themeShade="80"/>
                <w:sz w:val="28"/>
                <w:szCs w:val="28"/>
              </w:rPr>
              <w:t>:</w:t>
            </w:r>
            <w:r w:rsidRPr="00B7523C">
              <w:rPr>
                <w:color w:val="385623" w:themeColor="accent6" w:themeShade="80"/>
                <w:sz w:val="28"/>
                <w:szCs w:val="28"/>
              </w:rPr>
              <w:t xml:space="preserve"> </w:t>
            </w:r>
            <w:proofErr w:type="spellStart"/>
            <w:r w:rsidRPr="00B7523C">
              <w:rPr>
                <w:color w:val="385623" w:themeColor="accent6" w:themeShade="80"/>
                <w:sz w:val="28"/>
                <w:szCs w:val="28"/>
              </w:rPr>
              <w:t>Канциль</w:t>
            </w:r>
            <w:proofErr w:type="spellEnd"/>
          </w:p>
        </w:tc>
      </w:tr>
    </w:tbl>
    <w:p w14:paraId="6AE67325" w14:textId="0871169E" w:rsidR="008A5AF7" w:rsidRDefault="006544BB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1376" behindDoc="1" locked="1" layoutInCell="1" allowOverlap="1" wp14:anchorId="4A317C11" wp14:editId="67717BE7">
                <wp:simplePos x="0" y="0"/>
                <wp:positionH relativeFrom="page">
                  <wp:posOffset>339090</wp:posOffset>
                </wp:positionH>
                <wp:positionV relativeFrom="page">
                  <wp:posOffset>992505</wp:posOffset>
                </wp:positionV>
                <wp:extent cx="6875780" cy="9507855"/>
                <wp:effectExtent l="0" t="0" r="127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80" cy="9507855"/>
                          <a:chOff x="0" y="-26133"/>
                          <a:chExt cx="6880907" cy="951095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0073" y="1745672"/>
                            <a:ext cx="3840834" cy="1573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0"/>
                            <a:ext cx="6675120" cy="244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64582"/>
                            <a:ext cx="6508115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514" y="-26133"/>
                            <a:ext cx="2103120" cy="305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43C50F" id="Group 14" o:spid="_x0000_s1026" style="position:absolute;margin-left:26.7pt;margin-top:78.15pt;width:541.4pt;height:748.65pt;z-index:-251695104;mso-position-horizontal-relative:page;mso-position-vertical-relative:page;mso-width-relative:margin;mso-height-relative:margin" coordorigin=",-261" coordsize="68809,9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">
                <v:shape id="Picture 9" o:spid="_x0000_s1027" type="#_x0000_t75" style="position:absolute;left:30400;top:17456;width:38409;height:15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">
                  <v:imagedata r:id="rId28" o:title=""/>
                  <v:path arrowok="t"/>
                </v:shape>
                <v:shape id="Picture 10" o:spid="_x0000_s1028" type="#_x0000_t75" style="position:absolute;top:45720;width:66751;height:24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">
                  <v:imagedata r:id="rId29" o:title=""/>
                  <v:path arrowok="t"/>
                </v:shape>
                <v:shape id="Picture 11" o:spid="_x0000_s1029" type="#_x0000_t75" style="position:absolute;top:75645;width:65081;height:19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">
                  <v:imagedata r:id="rId30" o:title=""/>
                  <v:path arrowok="t"/>
                </v:shape>
                <v:shape id="Picture 13" o:spid="_x0000_s1030" type="#_x0000_t75" style="position:absolute;left:5225;top:-261;width:21031;height:30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">
                  <v:imagedata r:id="rId31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14:paraId="25DC3A72" w14:textId="77777777" w:rsidR="008A5AF7" w:rsidRDefault="008A5AF7"/>
    <w:p w14:paraId="0CBADF64" w14:textId="77777777" w:rsidR="00941F91" w:rsidRDefault="00941F91"/>
    <w:p w14:paraId="7818A6BD" w14:textId="77777777" w:rsidR="00704073" w:rsidRDefault="00704073"/>
    <w:p w14:paraId="64C18F54" w14:textId="77777777" w:rsidR="00941F91" w:rsidRDefault="00941F91"/>
    <w:tbl>
      <w:tblPr>
        <w:tblStyle w:val="a3"/>
        <w:tblpPr w:leftFromText="187" w:rightFromText="187" w:vertAnchor="page" w:horzAnchor="margin" w:tblpXSpec="right" w:tblpY="7014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4"/>
        <w:gridCol w:w="5386"/>
      </w:tblGrid>
      <w:tr w:rsidR="00704073" w14:paraId="704E225B" w14:textId="77777777" w:rsidTr="003E6C0B">
        <w:trPr>
          <w:trHeight w:val="778"/>
        </w:trPr>
        <w:tc>
          <w:tcPr>
            <w:tcW w:w="5184" w:type="dxa"/>
            <w:vAlign w:val="center"/>
          </w:tcPr>
          <w:p w14:paraId="70A46E4B" w14:textId="4EC1D220" w:rsidR="00704073" w:rsidRPr="00B7523C" w:rsidRDefault="00D30BD2" w:rsidP="000149CB">
            <w:pPr>
              <w:rPr>
                <w:color w:val="385623" w:themeColor="accent6" w:themeShade="80"/>
                <w:sz w:val="28"/>
                <w:szCs w:val="28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>Школа</w:t>
            </w:r>
            <w:r w:rsidR="000149CB" w:rsidRPr="00B7523C">
              <w:rPr>
                <w:color w:val="385623" w:themeColor="accent6" w:themeShade="80"/>
                <w:sz w:val="28"/>
                <w:szCs w:val="28"/>
              </w:rPr>
              <w:t>:</w:t>
            </w:r>
            <w:r w:rsidR="007B7DD7" w:rsidRPr="00B7523C">
              <w:rPr>
                <w:color w:val="385623" w:themeColor="accent6" w:themeShade="80"/>
                <w:sz w:val="28"/>
                <w:szCs w:val="28"/>
              </w:rPr>
              <w:t xml:space="preserve"> М</w:t>
            </w:r>
            <w:r w:rsidR="00F527FA">
              <w:rPr>
                <w:color w:val="385623" w:themeColor="accent6" w:themeShade="80"/>
                <w:sz w:val="28"/>
                <w:szCs w:val="28"/>
              </w:rPr>
              <w:t>К</w:t>
            </w:r>
            <w:r w:rsidR="007B7DD7" w:rsidRPr="00B7523C">
              <w:rPr>
                <w:color w:val="385623" w:themeColor="accent6" w:themeShade="80"/>
                <w:sz w:val="28"/>
                <w:szCs w:val="28"/>
              </w:rPr>
              <w:t>ОУ «</w:t>
            </w:r>
            <w:proofErr w:type="spellStart"/>
            <w:r w:rsidR="007B7DD7" w:rsidRPr="00B7523C">
              <w:rPr>
                <w:color w:val="385623" w:themeColor="accent6" w:themeShade="80"/>
                <w:sz w:val="28"/>
                <w:szCs w:val="28"/>
              </w:rPr>
              <w:t>Канцильская</w:t>
            </w:r>
            <w:proofErr w:type="spellEnd"/>
            <w:r w:rsidR="007B7DD7" w:rsidRPr="00B7523C">
              <w:rPr>
                <w:color w:val="385623" w:themeColor="accent6" w:themeShade="80"/>
                <w:sz w:val="28"/>
                <w:szCs w:val="28"/>
              </w:rPr>
              <w:t xml:space="preserve"> СОШ»</w:t>
            </w:r>
          </w:p>
        </w:tc>
        <w:tc>
          <w:tcPr>
            <w:tcW w:w="5386" w:type="dxa"/>
            <w:vAlign w:val="center"/>
          </w:tcPr>
          <w:p w14:paraId="6F2818D9" w14:textId="6D6150F7" w:rsidR="00704073" w:rsidRPr="00B7523C" w:rsidRDefault="00564FC7" w:rsidP="000149CB">
            <w:pPr>
              <w:rPr>
                <w:color w:val="385623" w:themeColor="accent6" w:themeShade="80"/>
                <w:sz w:val="28"/>
                <w:szCs w:val="28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>Класс</w:t>
            </w:r>
            <w:r w:rsidR="000149CB" w:rsidRPr="00B7523C">
              <w:rPr>
                <w:color w:val="385623" w:themeColor="accent6" w:themeShade="80"/>
                <w:sz w:val="28"/>
                <w:szCs w:val="28"/>
              </w:rPr>
              <w:t>:</w:t>
            </w:r>
            <w:r w:rsidR="00F527FA">
              <w:rPr>
                <w:color w:val="385623" w:themeColor="accent6" w:themeShade="80"/>
                <w:sz w:val="28"/>
                <w:szCs w:val="28"/>
              </w:rPr>
              <w:t xml:space="preserve"> 6</w:t>
            </w:r>
          </w:p>
        </w:tc>
      </w:tr>
      <w:tr w:rsidR="00704073" w14:paraId="39F8365B" w14:textId="77777777" w:rsidTr="003E6C0B">
        <w:trPr>
          <w:trHeight w:val="778"/>
        </w:trPr>
        <w:tc>
          <w:tcPr>
            <w:tcW w:w="5184" w:type="dxa"/>
            <w:vAlign w:val="center"/>
          </w:tcPr>
          <w:p w14:paraId="0089020F" w14:textId="77777777" w:rsidR="00704073" w:rsidRPr="00B7523C" w:rsidRDefault="00564FC7" w:rsidP="000149CB">
            <w:pPr>
              <w:rPr>
                <w:color w:val="385623" w:themeColor="accent6" w:themeShade="80"/>
                <w:sz w:val="28"/>
                <w:szCs w:val="28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>Год</w:t>
            </w:r>
            <w:r w:rsidR="000149CB" w:rsidRPr="00B7523C">
              <w:rPr>
                <w:color w:val="385623" w:themeColor="accent6" w:themeShade="80"/>
                <w:sz w:val="28"/>
                <w:szCs w:val="28"/>
              </w:rPr>
              <w:t>:</w:t>
            </w:r>
            <w:r w:rsidR="007B7DD7" w:rsidRPr="00B7523C">
              <w:rPr>
                <w:color w:val="385623" w:themeColor="accent6" w:themeShade="80"/>
                <w:sz w:val="28"/>
                <w:szCs w:val="28"/>
              </w:rPr>
              <w:t xml:space="preserve"> 2023</w:t>
            </w:r>
          </w:p>
        </w:tc>
        <w:tc>
          <w:tcPr>
            <w:tcW w:w="5386" w:type="dxa"/>
            <w:vAlign w:val="center"/>
          </w:tcPr>
          <w:p w14:paraId="2320BCD0" w14:textId="77777777" w:rsidR="00704073" w:rsidRPr="00B7523C" w:rsidRDefault="00564FC7" w:rsidP="000149CB">
            <w:pPr>
              <w:rPr>
                <w:color w:val="385623" w:themeColor="accent6" w:themeShade="80"/>
                <w:sz w:val="28"/>
                <w:szCs w:val="28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>Телефон</w:t>
            </w:r>
            <w:r w:rsidR="000149CB" w:rsidRPr="00B7523C">
              <w:rPr>
                <w:color w:val="385623" w:themeColor="accent6" w:themeShade="80"/>
                <w:sz w:val="28"/>
                <w:szCs w:val="28"/>
              </w:rPr>
              <w:t>:</w:t>
            </w:r>
          </w:p>
        </w:tc>
      </w:tr>
    </w:tbl>
    <w:tbl>
      <w:tblPr>
        <w:tblStyle w:val="a3"/>
        <w:tblpPr w:leftFromText="187" w:rightFromText="187" w:vertAnchor="page" w:horzAnchor="margin" w:tblpXSpec="right" w:tblpY="12475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7056"/>
      </w:tblGrid>
      <w:tr w:rsidR="001E4BAD" w14:paraId="6D2C6B66" w14:textId="77777777" w:rsidTr="006544BB">
        <w:trPr>
          <w:trHeight w:val="720"/>
        </w:trPr>
        <w:tc>
          <w:tcPr>
            <w:tcW w:w="7056" w:type="dxa"/>
            <w:vAlign w:val="center"/>
          </w:tcPr>
          <w:p w14:paraId="024A0848" w14:textId="2B181B96"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0149CB">
              <w:rPr>
                <w:color w:val="AFB906"/>
                <w:sz w:val="28"/>
                <w:szCs w:val="28"/>
              </w:rPr>
              <w:t>Адрес</w:t>
            </w:r>
            <w:r>
              <w:rPr>
                <w:color w:val="AFB906"/>
                <w:sz w:val="28"/>
                <w:szCs w:val="28"/>
              </w:rPr>
              <w:t>:</w:t>
            </w:r>
            <w:r w:rsidR="007B7DD7">
              <w:rPr>
                <w:color w:val="AFB906"/>
                <w:sz w:val="28"/>
                <w:szCs w:val="28"/>
              </w:rPr>
              <w:t xml:space="preserve"> с.</w:t>
            </w:r>
            <w:r w:rsidR="00F527FA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7B7DD7">
              <w:rPr>
                <w:color w:val="AFB906"/>
                <w:sz w:val="28"/>
                <w:szCs w:val="28"/>
              </w:rPr>
              <w:t>Канциль</w:t>
            </w:r>
            <w:proofErr w:type="spellEnd"/>
          </w:p>
        </w:tc>
      </w:tr>
      <w:tr w:rsidR="001E4BAD" w14:paraId="7DC4E3A6" w14:textId="77777777" w:rsidTr="006544BB">
        <w:trPr>
          <w:trHeight w:val="720"/>
        </w:trPr>
        <w:tc>
          <w:tcPr>
            <w:tcW w:w="7056" w:type="dxa"/>
            <w:vAlign w:val="center"/>
          </w:tcPr>
          <w:p w14:paraId="5C211F91" w14:textId="7CA6EE7D"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7557E1">
              <w:rPr>
                <w:color w:val="AFB906"/>
                <w:sz w:val="28"/>
                <w:szCs w:val="28"/>
              </w:rPr>
              <w:t>Адрес школы</w:t>
            </w:r>
            <w:r>
              <w:rPr>
                <w:color w:val="AFB906"/>
                <w:sz w:val="28"/>
                <w:szCs w:val="28"/>
              </w:rPr>
              <w:t>:</w:t>
            </w:r>
            <w:r w:rsidR="007B7DD7">
              <w:rPr>
                <w:color w:val="AFB906"/>
                <w:sz w:val="28"/>
                <w:szCs w:val="28"/>
              </w:rPr>
              <w:t xml:space="preserve"> Хивский район,</w:t>
            </w:r>
            <w:r w:rsidR="00F527FA">
              <w:rPr>
                <w:color w:val="AFB906"/>
                <w:sz w:val="28"/>
                <w:szCs w:val="28"/>
              </w:rPr>
              <w:t xml:space="preserve"> </w:t>
            </w:r>
            <w:r w:rsidR="007B7DD7">
              <w:rPr>
                <w:color w:val="AFB906"/>
                <w:sz w:val="28"/>
                <w:szCs w:val="28"/>
              </w:rPr>
              <w:t xml:space="preserve">село </w:t>
            </w:r>
            <w:proofErr w:type="spellStart"/>
            <w:r w:rsidR="007B7DD7">
              <w:rPr>
                <w:color w:val="AFB906"/>
                <w:sz w:val="28"/>
                <w:szCs w:val="28"/>
              </w:rPr>
              <w:t>Канциль</w:t>
            </w:r>
            <w:proofErr w:type="spellEnd"/>
          </w:p>
        </w:tc>
      </w:tr>
    </w:tbl>
    <w:p w14:paraId="055E5FAE" w14:textId="77777777" w:rsidR="007C624A" w:rsidRDefault="001E4BAD">
      <w:pPr>
        <w:sectPr w:rsidR="007C624A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  <w:r>
        <w:rPr>
          <w:noProof/>
        </w:rPr>
        <w:t xml:space="preserve"> </w:t>
      </w:r>
    </w:p>
    <w:p w14:paraId="108939CE" w14:textId="77777777" w:rsidR="00A462BB" w:rsidRDefault="004B72F9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42879" behindDoc="1" locked="1" layoutInCell="1" allowOverlap="1" wp14:anchorId="07AB440F" wp14:editId="15EFF894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040880" cy="10259568"/>
                <wp:effectExtent l="0" t="0" r="7620" b="889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10259566"/>
                          <a:chOff x="0" y="1"/>
                          <a:chExt cx="7041457" cy="10257301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103292" cy="665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8538357"/>
                            <a:ext cx="6958330" cy="171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5153" y="676894"/>
                            <a:ext cx="1188720" cy="1162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58ED98" id="Group 233" o:spid="_x0000_s1026" style="position:absolute;margin-left:0;margin-top:0;width:554.4pt;height:807.85pt;z-index:-251673601;mso-position-horizontal:center;mso-position-horizontal-relative:page;mso-position-vertical:center;mso-position-vertical-relative:page;mso-height-relative:margin" coordorigin="" coordsize="70414,10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">
                <v:shape id="Picture 227" o:spid="_x0000_s1027" type="#_x0000_t75" style="position:absolute;width:21032;height:6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">
                  <v:imagedata r:id="rId15" o:title=""/>
                  <v:path arrowok="t"/>
                </v:shape>
                <v:shape id="Picture 16" o:spid="_x0000_s1028" type="#_x0000_t75" style="position:absolute;left:831;top:85383;width:69583;height:17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">
                  <v:imagedata r:id="rId35" o:title=""/>
                  <v:path arrowok="t"/>
                </v:shape>
                <v:shape id="Picture 226" o:spid="_x0000_s1029" type="#_x0000_t75" style="position:absolute;left:56051;top:6768;width:11887;height:1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">
                  <v:imagedata r:id="rId36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14:paraId="7B7B5206" w14:textId="77777777" w:rsidR="00565BF1" w:rsidRDefault="00565BF1"/>
    <w:p w14:paraId="4506A73E" w14:textId="77777777" w:rsidR="00E50A18" w:rsidRPr="00B7523C" w:rsidRDefault="00000000" w:rsidP="00E50A18">
      <w:pPr>
        <w:jc w:val="center"/>
        <w:rPr>
          <w:color w:val="385623" w:themeColor="accent6" w:themeShade="80"/>
        </w:rPr>
      </w:pPr>
      <w:sdt>
        <w:sdtPr>
          <w:id w:val="-1826583867"/>
          <w:placeholder>
            <w:docPart w:val="2A01915ED131413F9A0319E8895B4B68"/>
          </w:placeholder>
        </w:sdtPr>
        <w:sdtEndPr>
          <w:rPr>
            <w:color w:val="385623" w:themeColor="accent6" w:themeShade="80"/>
          </w:rPr>
        </w:sdtEndPr>
        <w:sdtContent>
          <w:r w:rsidR="00417D8A"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 xml:space="preserve">Моя </w:t>
          </w:r>
          <w:r w:rsidR="00A83382"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б</w:t>
          </w:r>
          <w:r w:rsidR="00E50A18"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иография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50A18" w14:paraId="6DDFCD07" w14:textId="77777777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AC121" w14:textId="77777777" w:rsidR="00A462BB" w:rsidRPr="00E50A18" w:rsidRDefault="00641DE9" w:rsidP="00962ECE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591CF071" wp14:editId="46410CAC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19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E4F5D5" id="Group 225" o:spid="_x0000_s1026" style="position:absolute;margin-left:0;margin-top:18.6pt;width:497.5pt;height:377.3pt;z-index:-25165721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14:paraId="73A769F7" w14:textId="77777777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96EAB" w14:textId="77777777"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14:paraId="227CFBEC" w14:textId="77777777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990C62" w14:textId="77777777"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14:paraId="3E1F16AB" w14:textId="77777777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94B00" w14:textId="77777777"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14:paraId="4F04C9DA" w14:textId="77777777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B56587" w14:textId="77777777"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14:paraId="48DDB186" w14:textId="77777777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C099EC" w14:textId="77777777"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14:paraId="4B6460C3" w14:textId="77777777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043C2" w14:textId="77777777"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14:paraId="25C7C381" w14:textId="77777777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E0F945" w14:textId="77777777"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14:paraId="5BCF7AD7" w14:textId="77777777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A3F3DE" w14:textId="77777777"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14:paraId="773F67DB" w14:textId="77777777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87939" w14:textId="77777777"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14:paraId="0DAB38FE" w14:textId="77777777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8028D4" w14:textId="77777777"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14:paraId="6FDAD75C" w14:textId="77777777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B611EE" w14:textId="77777777"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14:paraId="3984E706" w14:textId="77777777" w:rsidR="00DE62AD" w:rsidRDefault="00DE62AD"/>
    <w:p w14:paraId="3A9F9BBC" w14:textId="77777777" w:rsidR="00626B94" w:rsidRDefault="00626B94"/>
    <w:p w14:paraId="18264AE0" w14:textId="77777777" w:rsidR="00626B94" w:rsidRDefault="00626B94">
      <w:pPr>
        <w:sectPr w:rsidR="00626B94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1013231C" w14:textId="77777777" w:rsidR="00634FA6" w:rsidRDefault="00AF0C98" w:rsidP="00634FA6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34016" behindDoc="1" locked="1" layoutInCell="1" allowOverlap="1" wp14:anchorId="488FF25C" wp14:editId="55517F06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10003536"/>
                <wp:effectExtent l="0" t="0" r="9525" b="0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10003536"/>
                          <a:chOff x="0" y="0"/>
                          <a:chExt cx="6848475" cy="10006602"/>
                        </a:xfrm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0000">
                            <a:off x="5590903" y="574766"/>
                            <a:ext cx="1188720" cy="1160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10697"/>
                            <a:ext cx="6848475" cy="279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6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8DC0D3" id="Group 276" o:spid="_x0000_s1026" style="position:absolute;margin-left:0;margin-top:0;width:539.3pt;height:787.7pt;z-index:-251582464;mso-position-horizontal:center;mso-position-horizontal-relative:page;mso-position-vertical:center;mso-position-vertical-relative:page;mso-width-relative:margin;mso-height-relative:margin" coordsize="68484,100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">
                <v:shape id="Picture 273" o:spid="_x0000_s1027" type="#_x0000_t75" style="position:absolute;left:55909;top:5747;width:11887;height:11602;rotation:-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">
                  <v:imagedata r:id="rId42" o:title=""/>
                  <v:path arrowok="t"/>
                </v:shape>
                <v:shape id="Picture 247" o:spid="_x0000_s1028" type="#_x0000_t75" style="position:absolute;top:72106;width:68484;height:27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">
                  <v:imagedata r:id="rId43" o:title=""/>
                  <v:path arrowok="t"/>
                </v:shape>
                <v:shape id="Picture 275" o:spid="_x0000_s1029" type="#_x0000_t75" style="position:absolute;width:20935;height:6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">
                  <v:imagedata r:id="rId44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14:paraId="49369155" w14:textId="77777777" w:rsidR="00634FA6" w:rsidRPr="00B7523C" w:rsidRDefault="00634FA6" w:rsidP="00634FA6">
      <w:pPr>
        <w:rPr>
          <w:color w:val="385623" w:themeColor="accent6" w:themeShade="80"/>
        </w:rPr>
      </w:pPr>
    </w:p>
    <w:p w14:paraId="4D725181" w14:textId="77777777" w:rsidR="00634FA6" w:rsidRPr="00B7523C" w:rsidRDefault="00000000" w:rsidP="00634FA6">
      <w:pPr>
        <w:jc w:val="center"/>
        <w:rPr>
          <w:color w:val="385623" w:themeColor="accent6" w:themeShade="80"/>
        </w:rPr>
      </w:pPr>
      <w:sdt>
        <w:sdtPr>
          <w:rPr>
            <w:color w:val="385623" w:themeColor="accent6" w:themeShade="80"/>
          </w:rPr>
          <w:id w:val="-933977909"/>
          <w:placeholder>
            <w:docPart w:val="07254837630C4491A9268EDB85C967CB"/>
          </w:placeholder>
        </w:sdtPr>
        <w:sdtContent>
          <w:r w:rsidR="00634FA6"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Мо</w:t>
          </w:r>
          <w:r w:rsidR="00A83382"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и</w:t>
          </w:r>
          <w:r w:rsidR="00634FA6"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 xml:space="preserve"> </w:t>
          </w:r>
          <w:r w:rsidR="00A83382"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у</w:t>
          </w:r>
          <w:r w:rsidR="00634FA6"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влечения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634FA6" w14:paraId="616EAC39" w14:textId="77777777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A3B8" w14:textId="77777777" w:rsidR="00634FA6" w:rsidRPr="00E50A18" w:rsidRDefault="00634FA6" w:rsidP="009D1440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3282ED96" wp14:editId="63E15640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34" name="Group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235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1C26A1" id="Group 234" o:spid="_x0000_s1026" style="position:absolute;margin-left:0;margin-top:18.6pt;width:497.5pt;height:377.3pt;z-index:-25165516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14:paraId="2A776BD0" w14:textId="77777777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D1F380" w14:textId="77777777"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14:paraId="58862181" w14:textId="77777777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FDD35" w14:textId="77777777"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14:paraId="65141625" w14:textId="77777777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0373E" w14:textId="77777777"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14:paraId="4956F557" w14:textId="77777777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2745D" w14:textId="77777777"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14:paraId="6138DA3C" w14:textId="77777777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EF77A" w14:textId="77777777"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14:paraId="289E5555" w14:textId="77777777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19249C" w14:textId="77777777"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14:paraId="6FDB8CC7" w14:textId="77777777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3C5D7E" w14:textId="77777777"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14:paraId="3035AB4D" w14:textId="77777777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B49E9C" w14:textId="77777777"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14:paraId="1FC8DAFD" w14:textId="77777777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980A4" w14:textId="77777777"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14:paraId="640A33C8" w14:textId="77777777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85D35B" w14:textId="77777777"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14:paraId="77381B26" w14:textId="77777777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7164E2" w14:textId="77777777"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14:paraId="3E76741F" w14:textId="77777777" w:rsidR="00634FA6" w:rsidRDefault="00634FA6" w:rsidP="00634FA6"/>
    <w:p w14:paraId="615191B7" w14:textId="77777777" w:rsidR="004B72F9" w:rsidRDefault="004B72F9"/>
    <w:p w14:paraId="11500C20" w14:textId="77777777" w:rsidR="004B72F9" w:rsidRDefault="004B72F9"/>
    <w:p w14:paraId="46EDD7A7" w14:textId="77777777" w:rsidR="004B72F9" w:rsidRDefault="004B72F9">
      <w:pPr>
        <w:sectPr w:rsidR="004B72F9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2D770C11" w14:textId="77777777" w:rsidR="00F61766" w:rsidRDefault="00943497"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1" layoutInCell="1" allowOverlap="1" wp14:anchorId="56B6CF62" wp14:editId="3E3EBF4A">
            <wp:simplePos x="0" y="0"/>
            <wp:positionH relativeFrom="column">
              <wp:posOffset>2124438</wp:posOffset>
            </wp:positionH>
            <wp:positionV relativeFrom="page">
              <wp:posOffset>572770</wp:posOffset>
            </wp:positionV>
            <wp:extent cx="1965960" cy="2472874"/>
            <wp:effectExtent l="38100" t="38100" r="34290" b="41910"/>
            <wp:wrapNone/>
            <wp:docPr id="260" name="Ph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4728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B16BF51" w14:textId="77777777" w:rsidR="002A4EAA" w:rsidRDefault="002A4EAA" w:rsidP="00F61766"/>
    <w:p w14:paraId="42B669C8" w14:textId="77777777" w:rsidR="002A4EAA" w:rsidRDefault="00750580" w:rsidP="00F61766">
      <w:r>
        <w:rPr>
          <w:noProof/>
          <w:lang w:eastAsia="ru-RU"/>
        </w:rPr>
        <w:drawing>
          <wp:anchor distT="0" distB="0" distL="114300" distR="114300" simplePos="0" relativeHeight="251673600" behindDoc="1" locked="1" layoutInCell="1" allowOverlap="1" wp14:anchorId="083D47D0" wp14:editId="31F8A67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059168" cy="9866376"/>
            <wp:effectExtent l="0" t="0" r="8890" b="1905"/>
            <wp:wrapNone/>
            <wp:docPr id="83" name="Background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tree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4F1F3" w14:textId="77777777" w:rsidR="002A4EAA" w:rsidRDefault="002A4EAA" w:rsidP="00F61766"/>
    <w:p w14:paraId="37C2DE61" w14:textId="77777777" w:rsidR="002A4EAA" w:rsidRDefault="002A4EAA" w:rsidP="00F61766"/>
    <w:p w14:paraId="49DA06AE" w14:textId="77777777" w:rsidR="002A4EAA" w:rsidRDefault="002A4EAA" w:rsidP="00F61766"/>
    <w:p w14:paraId="4C3F1A13" w14:textId="77777777"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855" behindDoc="0" locked="1" layoutInCell="1" allowOverlap="1" wp14:anchorId="2B161984" wp14:editId="09DD95FA">
            <wp:simplePos x="0" y="0"/>
            <wp:positionH relativeFrom="column">
              <wp:posOffset>5168265</wp:posOffset>
            </wp:positionH>
            <wp:positionV relativeFrom="page">
              <wp:posOffset>2166983</wp:posOffset>
            </wp:positionV>
            <wp:extent cx="1600200" cy="2496312"/>
            <wp:effectExtent l="38100" t="38100" r="38100" b="37465"/>
            <wp:wrapNone/>
            <wp:docPr id="256" name="Pho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83514" w14:textId="77777777" w:rsidR="002A4EAA" w:rsidRDefault="002A4EAA" w:rsidP="00F61766"/>
    <w:p w14:paraId="20790281" w14:textId="77777777" w:rsidR="002A4EAA" w:rsidRDefault="002A4EAA" w:rsidP="00F61766"/>
    <w:p w14:paraId="5D61D837" w14:textId="77777777" w:rsidR="002A4EAA" w:rsidRDefault="002A4EAA" w:rsidP="00F61766"/>
    <w:p w14:paraId="0DB0AF84" w14:textId="77777777"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471" behindDoc="0" locked="1" layoutInCell="1" allowOverlap="1" wp14:anchorId="14CF5411" wp14:editId="70D8C526">
            <wp:simplePos x="0" y="0"/>
            <wp:positionH relativeFrom="column">
              <wp:posOffset>45992</wp:posOffset>
            </wp:positionH>
            <wp:positionV relativeFrom="page">
              <wp:posOffset>3486150</wp:posOffset>
            </wp:positionV>
            <wp:extent cx="1600200" cy="2496312"/>
            <wp:effectExtent l="38100" t="38100" r="38100" b="37465"/>
            <wp:wrapNone/>
            <wp:docPr id="95" name="Pho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A2641" w14:textId="77777777" w:rsidR="002A4EAA" w:rsidRDefault="002A4EAA" w:rsidP="00F61766"/>
    <w:p w14:paraId="0DAA7A83" w14:textId="77777777" w:rsidR="002A4EAA" w:rsidRDefault="00790DF3" w:rsidP="00F61766">
      <w:r>
        <w:rPr>
          <w:noProof/>
          <w:lang w:eastAsia="ru-RU"/>
        </w:rPr>
        <w:drawing>
          <wp:anchor distT="0" distB="0" distL="114300" distR="114300" simplePos="0" relativeHeight="251705599" behindDoc="0" locked="1" layoutInCell="1" allowOverlap="1" wp14:anchorId="47102CC1" wp14:editId="5291BBF5">
            <wp:simplePos x="0" y="0"/>
            <wp:positionH relativeFrom="column">
              <wp:posOffset>2254250</wp:posOffset>
            </wp:positionH>
            <wp:positionV relativeFrom="page">
              <wp:posOffset>3995057</wp:posOffset>
            </wp:positionV>
            <wp:extent cx="2368296" cy="1380744"/>
            <wp:effectExtent l="38100" t="38100" r="32385" b="29210"/>
            <wp:wrapNone/>
            <wp:docPr id="86" name="Ph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96" cy="13807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AA078" w14:textId="77777777" w:rsidR="00F61766" w:rsidRDefault="00943497">
      <w:r>
        <w:rPr>
          <w:noProof/>
          <w:lang w:eastAsia="ru-RU"/>
        </w:rPr>
        <w:drawing>
          <wp:anchor distT="0" distB="0" distL="114300" distR="114300" simplePos="0" relativeHeight="251705344" behindDoc="0" locked="1" layoutInCell="1" allowOverlap="1" wp14:anchorId="3BE489A9" wp14:editId="4981E233">
            <wp:simplePos x="0" y="0"/>
            <wp:positionH relativeFrom="column">
              <wp:posOffset>4620895</wp:posOffset>
            </wp:positionH>
            <wp:positionV relativeFrom="page">
              <wp:posOffset>6177643</wp:posOffset>
            </wp:positionV>
            <wp:extent cx="1600200" cy="2496312"/>
            <wp:effectExtent l="38100" t="38100" r="38100" b="37465"/>
            <wp:wrapNone/>
            <wp:docPr id="257" name="Phot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688">
        <w:rPr>
          <w:noProof/>
          <w:lang w:eastAsia="ru-RU"/>
        </w:rPr>
        <w:drawing>
          <wp:anchor distT="0" distB="0" distL="114300" distR="114300" simplePos="0" relativeHeight="251705407" behindDoc="0" locked="1" layoutInCell="1" allowOverlap="1" wp14:anchorId="16CF9526" wp14:editId="34998562">
            <wp:simplePos x="0" y="0"/>
            <wp:positionH relativeFrom="column">
              <wp:posOffset>1197338</wp:posOffset>
            </wp:positionH>
            <wp:positionV relativeFrom="page">
              <wp:posOffset>6595110</wp:posOffset>
            </wp:positionV>
            <wp:extent cx="2423160" cy="1545336"/>
            <wp:effectExtent l="38100" t="38100" r="34290" b="36195"/>
            <wp:wrapNone/>
            <wp:docPr id="91" name="Pho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453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B143A" w14:textId="77777777" w:rsidR="0065069E" w:rsidRDefault="0065069E">
      <w:pPr>
        <w:sectPr w:rsidR="0065069E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6723DFD7" w14:textId="77777777" w:rsidR="00E0747D" w:rsidRPr="00B7523C" w:rsidRDefault="00E0747D" w:rsidP="00E0747D">
      <w:pPr>
        <w:rPr>
          <w:color w:val="385623" w:themeColor="accent6" w:themeShade="80"/>
        </w:rPr>
      </w:pPr>
    </w:p>
    <w:p w14:paraId="664F3516" w14:textId="77777777" w:rsidR="00E0747D" w:rsidRPr="00B7523C" w:rsidRDefault="00E0747D" w:rsidP="00E0747D">
      <w:pPr>
        <w:rPr>
          <w:color w:val="385623" w:themeColor="accent6" w:themeShade="80"/>
        </w:rPr>
      </w:pPr>
    </w:p>
    <w:p w14:paraId="07B4821C" w14:textId="77777777" w:rsidR="00E0747D" w:rsidRPr="00B7523C" w:rsidRDefault="00000000" w:rsidP="00E0747D">
      <w:pPr>
        <w:jc w:val="center"/>
        <w:rPr>
          <w:color w:val="385623" w:themeColor="accent6" w:themeShade="80"/>
        </w:rPr>
      </w:pPr>
      <w:sdt>
        <w:sdtPr>
          <w:rPr>
            <w:color w:val="385623" w:themeColor="accent6" w:themeShade="80"/>
          </w:rPr>
          <w:id w:val="-1709022715"/>
          <w:placeholder>
            <w:docPart w:val="0A6AAB471B15468297CBD72DF280E31E"/>
          </w:placeholder>
        </w:sdtPr>
        <w:sdtContent>
          <w:r w:rsidR="00E0747D"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Мо</w:t>
          </w:r>
          <w:r w:rsidR="00A83382"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и</w:t>
          </w:r>
          <w:r w:rsidR="00E0747D"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 xml:space="preserve"> </w:t>
          </w:r>
          <w:r w:rsidR="00A97801"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достижения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0747D" w14:paraId="406E1B50" w14:textId="77777777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F01BFA" w14:textId="77777777" w:rsidR="00E0747D" w:rsidRPr="00E50A18" w:rsidRDefault="00E0747D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009ECB62" wp14:editId="66ED2CB7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55" name="Grou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64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44DBDA" id="Group 255" o:spid="_x0000_s1026" style="position:absolute;margin-left:0;margin-top:18.6pt;width:497.5pt;height:377.3pt;z-index:-25164492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14:paraId="29CE2FE9" w14:textId="77777777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1AAF91" w14:textId="77777777"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14:paraId="2A285B45" w14:textId="77777777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10B623" w14:textId="77777777"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14:paraId="2C66E6CB" w14:textId="77777777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4237E3" w14:textId="77777777"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14:paraId="51B8356F" w14:textId="77777777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0BFBC" w14:textId="77777777"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14:paraId="0B919ECE" w14:textId="77777777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E6CEA0" w14:textId="77777777"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14:paraId="68FBB919" w14:textId="77777777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5EDAB" w14:textId="77777777"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14:paraId="3465185F" w14:textId="77777777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8D737" w14:textId="77777777"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14:paraId="25647A5B" w14:textId="77777777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64C19D" w14:textId="77777777"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14:paraId="6DDC50E3" w14:textId="77777777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B6B221" w14:textId="77777777"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14:paraId="0A7CA84F" w14:textId="77777777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7F772" w14:textId="77777777"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14:paraId="33C075C1" w14:textId="77777777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194A5" w14:textId="77777777"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14:paraId="797231AB" w14:textId="77777777" w:rsidR="00E0747D" w:rsidRDefault="00E0747D" w:rsidP="00D40784"/>
    <w:p w14:paraId="2CE8750B" w14:textId="77777777" w:rsidR="009D184E" w:rsidRDefault="00C8489A" w:rsidP="00D40784">
      <w:r>
        <w:rPr>
          <w:noProof/>
          <w:lang w:eastAsia="ru-RU"/>
        </w:rPr>
        <w:drawing>
          <wp:anchor distT="0" distB="0" distL="114300" distR="114300" simplePos="0" relativeHeight="251725824" behindDoc="1" locked="1" layoutInCell="1" allowOverlap="1" wp14:anchorId="33D95893" wp14:editId="3427DA84">
            <wp:simplePos x="0" y="0"/>
            <wp:positionH relativeFrom="column">
              <wp:posOffset>-17236</wp:posOffset>
            </wp:positionH>
            <wp:positionV relativeFrom="page">
              <wp:posOffset>7302137</wp:posOffset>
            </wp:positionV>
            <wp:extent cx="6848856" cy="3054096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EEDA7" w14:textId="77777777" w:rsidR="00E0747D" w:rsidRDefault="00E0747D" w:rsidP="00D40784">
      <w:pPr>
        <w:sectPr w:rsidR="00E0747D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3F500486" w14:textId="77777777" w:rsidR="00D40784" w:rsidRDefault="00D40784" w:rsidP="00D40784"/>
    <w:p w14:paraId="7BCA4F09" w14:textId="77777777" w:rsidR="00D40784" w:rsidRDefault="00D40784" w:rsidP="00D40784"/>
    <w:p w14:paraId="1B46FB9E" w14:textId="77777777" w:rsidR="00D40784" w:rsidRPr="00B7523C" w:rsidRDefault="00000000" w:rsidP="00D40784">
      <w:pPr>
        <w:jc w:val="center"/>
        <w:rPr>
          <w:color w:val="385623" w:themeColor="accent6" w:themeShade="80"/>
        </w:rPr>
      </w:pPr>
      <w:sdt>
        <w:sdtPr>
          <w:id w:val="1182782528"/>
          <w:placeholder>
            <w:docPart w:val="AE8B0F22D55040D98B569813BB2AC8D8"/>
          </w:placeholder>
        </w:sdtPr>
        <w:sdtEndPr>
          <w:rPr>
            <w:color w:val="385623" w:themeColor="accent6" w:themeShade="80"/>
          </w:rPr>
        </w:sdtEndPr>
        <w:sdtContent>
          <w:r w:rsidR="00D40784"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Мо</w:t>
          </w:r>
          <w:r w:rsidR="00A83382"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и</w:t>
          </w:r>
          <w:r w:rsidR="00D40784"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 xml:space="preserve"> цели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D40784" w14:paraId="743C5B38" w14:textId="77777777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F8CE1" w14:textId="77777777" w:rsidR="00D40784" w:rsidRPr="00E50A18" w:rsidRDefault="00D40784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77F6CEFE" wp14:editId="526FECB2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8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6D83A9" id="Group 6" o:spid="_x0000_s1026" style="position:absolute;margin-left:0;margin-top:18.6pt;width:497.5pt;height:377.3pt;z-index:-25165209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" stroked="t" strokecolor="#d7d0b8">
                        <v:imagedata r:id="rId38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14:paraId="523582F0" w14:textId="77777777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4581F" w14:textId="77777777"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14:paraId="48989D03" w14:textId="77777777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ED1DAE" w14:textId="77777777"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14:paraId="386AED3A" w14:textId="77777777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CC5F26" w14:textId="77777777"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14:paraId="33216231" w14:textId="77777777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B9B4A" w14:textId="77777777"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14:paraId="558B4FB4" w14:textId="77777777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C0B277" w14:textId="77777777"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14:paraId="570C11AC" w14:textId="77777777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D8960" w14:textId="77777777"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14:paraId="26A51B45" w14:textId="77777777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EDF9C" w14:textId="77777777"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14:paraId="440587B2" w14:textId="77777777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3F75E" w14:textId="77777777"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14:paraId="0DBAC405" w14:textId="77777777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339A7F" w14:textId="77777777"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14:paraId="54F47373" w14:textId="77777777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EAB0A" w14:textId="77777777"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14:paraId="6991C233" w14:textId="77777777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FDF44B" w14:textId="77777777"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14:paraId="17D42061" w14:textId="77777777" w:rsidR="00F61766" w:rsidRDefault="00C8489A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9680" behindDoc="1" locked="1" layoutInCell="1" allowOverlap="1" wp14:anchorId="2AD83D69" wp14:editId="44B8A954">
                <wp:simplePos x="0" y="0"/>
                <wp:positionH relativeFrom="column">
                  <wp:posOffset>100330</wp:posOffset>
                </wp:positionH>
                <wp:positionV relativeFrom="page">
                  <wp:posOffset>7276011</wp:posOffset>
                </wp:positionV>
                <wp:extent cx="6556248" cy="3090672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248" cy="3090672"/>
                          <a:chOff x="0" y="0"/>
                          <a:chExt cx="6554107" cy="3089275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6137" y="0"/>
                            <a:ext cx="1537970" cy="182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6414135" cy="263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7569C1" id="Group 2" o:spid="_x0000_s1026" style="position:absolute;margin-left:7.9pt;margin-top:572.9pt;width:516.25pt;height:243.35pt;z-index:-251596800;mso-position-vertical-relative:page;mso-width-relative:margin;mso-height-relative:margin" coordsize="65541,30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">
                <v:shape id="Picture 253" o:spid="_x0000_s1027" type="#_x0000_t75" style="position:absolute;left:50161;width:15380;height:18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">
                  <v:imagedata r:id="rId53" o:title=""/>
                  <v:path arrowok="t"/>
                </v:shape>
                <v:shape id="Picture 252" o:spid="_x0000_s1028" type="#_x0000_t75" style="position:absolute;top:4572;width:64141;height:26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">
                  <v:imagedata r:id="rId54" o:title=""/>
                  <v:path arrowok="t"/>
                </v:shape>
                <w10:wrap anchory="page"/>
                <w10:anchorlock/>
              </v:group>
            </w:pict>
          </mc:Fallback>
        </mc:AlternateContent>
      </w:r>
    </w:p>
    <w:sectPr w:rsidR="00F61766" w:rsidSect="00B16163">
      <w:pgSz w:w="11907" w:h="16839" w:code="9"/>
      <w:pgMar w:top="562" w:right="562" w:bottom="562" w:left="5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6A830" w14:textId="77777777" w:rsidR="00DC3FDB" w:rsidRDefault="00DC3FDB" w:rsidP="00417D8A">
      <w:pPr>
        <w:spacing w:after="0" w:line="240" w:lineRule="auto"/>
      </w:pPr>
      <w:r>
        <w:separator/>
      </w:r>
    </w:p>
  </w:endnote>
  <w:endnote w:type="continuationSeparator" w:id="0">
    <w:p w14:paraId="3F0A2FEC" w14:textId="77777777" w:rsidR="00DC3FDB" w:rsidRDefault="00DC3FDB" w:rsidP="00417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8F709" w14:textId="77777777" w:rsidR="00A77BBA" w:rsidRDefault="00A77BBA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5FF6C" w14:textId="77777777" w:rsidR="00A77BBA" w:rsidRDefault="00A77BBA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A5B71" w14:textId="77777777" w:rsidR="00A77BBA" w:rsidRDefault="00A77BB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A981A4" w14:textId="77777777" w:rsidR="00DC3FDB" w:rsidRDefault="00DC3FDB" w:rsidP="00417D8A">
      <w:pPr>
        <w:spacing w:after="0" w:line="240" w:lineRule="auto"/>
      </w:pPr>
      <w:r>
        <w:separator/>
      </w:r>
    </w:p>
  </w:footnote>
  <w:footnote w:type="continuationSeparator" w:id="0">
    <w:p w14:paraId="07ABE934" w14:textId="77777777" w:rsidR="00DC3FDB" w:rsidRDefault="00DC3FDB" w:rsidP="00417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B597F" w14:textId="77777777" w:rsidR="00A77BBA" w:rsidRDefault="00A77BBA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D557D" w14:textId="77777777" w:rsidR="00A77BBA" w:rsidRDefault="00A77BBA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AAD81" w14:textId="77777777" w:rsidR="00A77BBA" w:rsidRDefault="00A77BB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oNotDisplayPageBoundarie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DD7"/>
    <w:rsid w:val="000149CB"/>
    <w:rsid w:val="00020AA9"/>
    <w:rsid w:val="00090CE4"/>
    <w:rsid w:val="0009277E"/>
    <w:rsid w:val="000A3FD9"/>
    <w:rsid w:val="000B75EA"/>
    <w:rsid w:val="000F3AD9"/>
    <w:rsid w:val="000F3CF0"/>
    <w:rsid w:val="00111A5C"/>
    <w:rsid w:val="001309C1"/>
    <w:rsid w:val="00162EBF"/>
    <w:rsid w:val="001A40B8"/>
    <w:rsid w:val="001A7581"/>
    <w:rsid w:val="001D068E"/>
    <w:rsid w:val="001E4BAD"/>
    <w:rsid w:val="00215A4B"/>
    <w:rsid w:val="002405E0"/>
    <w:rsid w:val="00272730"/>
    <w:rsid w:val="00293397"/>
    <w:rsid w:val="00297819"/>
    <w:rsid w:val="002A4EAA"/>
    <w:rsid w:val="002B63A1"/>
    <w:rsid w:val="00346AF9"/>
    <w:rsid w:val="003808D1"/>
    <w:rsid w:val="003A0FB1"/>
    <w:rsid w:val="003B5E99"/>
    <w:rsid w:val="003C19E2"/>
    <w:rsid w:val="003D4AC2"/>
    <w:rsid w:val="003E5805"/>
    <w:rsid w:val="003E6C0B"/>
    <w:rsid w:val="003F74F1"/>
    <w:rsid w:val="004026BE"/>
    <w:rsid w:val="0040583A"/>
    <w:rsid w:val="00411693"/>
    <w:rsid w:val="00417D8A"/>
    <w:rsid w:val="0045413A"/>
    <w:rsid w:val="00487329"/>
    <w:rsid w:val="004B1873"/>
    <w:rsid w:val="004B1AD9"/>
    <w:rsid w:val="004B72F9"/>
    <w:rsid w:val="00505526"/>
    <w:rsid w:val="005164D0"/>
    <w:rsid w:val="005377FC"/>
    <w:rsid w:val="00541562"/>
    <w:rsid w:val="00541FED"/>
    <w:rsid w:val="005472C5"/>
    <w:rsid w:val="005509AF"/>
    <w:rsid w:val="0055244F"/>
    <w:rsid w:val="00564FC7"/>
    <w:rsid w:val="00565BF1"/>
    <w:rsid w:val="005906C2"/>
    <w:rsid w:val="005C2244"/>
    <w:rsid w:val="005D0E52"/>
    <w:rsid w:val="00626B94"/>
    <w:rsid w:val="00634FA6"/>
    <w:rsid w:val="00641DE9"/>
    <w:rsid w:val="00647AE3"/>
    <w:rsid w:val="0065069E"/>
    <w:rsid w:val="006544BB"/>
    <w:rsid w:val="0067129B"/>
    <w:rsid w:val="00691CE6"/>
    <w:rsid w:val="006B3562"/>
    <w:rsid w:val="006F3D2E"/>
    <w:rsid w:val="00704073"/>
    <w:rsid w:val="007054FD"/>
    <w:rsid w:val="007170C6"/>
    <w:rsid w:val="00745AA1"/>
    <w:rsid w:val="00750580"/>
    <w:rsid w:val="007557E1"/>
    <w:rsid w:val="00783212"/>
    <w:rsid w:val="007836B5"/>
    <w:rsid w:val="00790DF3"/>
    <w:rsid w:val="007A0109"/>
    <w:rsid w:val="007A7AF0"/>
    <w:rsid w:val="007B1C51"/>
    <w:rsid w:val="007B5625"/>
    <w:rsid w:val="007B5C06"/>
    <w:rsid w:val="007B7DD7"/>
    <w:rsid w:val="007C624A"/>
    <w:rsid w:val="007E6B2F"/>
    <w:rsid w:val="008044AD"/>
    <w:rsid w:val="00812AD5"/>
    <w:rsid w:val="00821204"/>
    <w:rsid w:val="008269C3"/>
    <w:rsid w:val="00880049"/>
    <w:rsid w:val="008A5AF7"/>
    <w:rsid w:val="008E6CB7"/>
    <w:rsid w:val="008F2B68"/>
    <w:rsid w:val="00941F91"/>
    <w:rsid w:val="00943497"/>
    <w:rsid w:val="00962ECE"/>
    <w:rsid w:val="009B566B"/>
    <w:rsid w:val="009C4C46"/>
    <w:rsid w:val="009D1440"/>
    <w:rsid w:val="009D184E"/>
    <w:rsid w:val="00A462BB"/>
    <w:rsid w:val="00A56934"/>
    <w:rsid w:val="00A77BBA"/>
    <w:rsid w:val="00A83382"/>
    <w:rsid w:val="00A911A5"/>
    <w:rsid w:val="00A92FCC"/>
    <w:rsid w:val="00A97801"/>
    <w:rsid w:val="00A97944"/>
    <w:rsid w:val="00AC7688"/>
    <w:rsid w:val="00AD2190"/>
    <w:rsid w:val="00AF0C98"/>
    <w:rsid w:val="00B16163"/>
    <w:rsid w:val="00B50A7C"/>
    <w:rsid w:val="00B5706F"/>
    <w:rsid w:val="00B64A0D"/>
    <w:rsid w:val="00B7523C"/>
    <w:rsid w:val="00B909E5"/>
    <w:rsid w:val="00B948DD"/>
    <w:rsid w:val="00C00685"/>
    <w:rsid w:val="00C141F5"/>
    <w:rsid w:val="00C56AAB"/>
    <w:rsid w:val="00C75F93"/>
    <w:rsid w:val="00C8489A"/>
    <w:rsid w:val="00D03C84"/>
    <w:rsid w:val="00D30BD2"/>
    <w:rsid w:val="00D40784"/>
    <w:rsid w:val="00D96811"/>
    <w:rsid w:val="00DB4A6E"/>
    <w:rsid w:val="00DC3FDB"/>
    <w:rsid w:val="00DD6D4E"/>
    <w:rsid w:val="00DE62AD"/>
    <w:rsid w:val="00E0747D"/>
    <w:rsid w:val="00E307AD"/>
    <w:rsid w:val="00E34CC6"/>
    <w:rsid w:val="00E50A18"/>
    <w:rsid w:val="00EA40D2"/>
    <w:rsid w:val="00EB273E"/>
    <w:rsid w:val="00ED3883"/>
    <w:rsid w:val="00ED593D"/>
    <w:rsid w:val="00ED7901"/>
    <w:rsid w:val="00F07A50"/>
    <w:rsid w:val="00F527FA"/>
    <w:rsid w:val="00F61766"/>
    <w:rsid w:val="00FC5508"/>
    <w:rsid w:val="00FF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80F0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header" Target="header3.xml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29" Type="http://schemas.openxmlformats.org/officeDocument/2006/relationships/image" Target="media/image15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5.jpe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31" Type="http://schemas.openxmlformats.org/officeDocument/2006/relationships/image" Target="media/image17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7" Type="http://schemas.openxmlformats.org/officeDocument/2006/relationships/image" Target="media/image12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glossaryDocument" Target="glossary/document.xml"/><Relationship Id="rId8" Type="http://schemas.openxmlformats.org/officeDocument/2006/relationships/endnotes" Target="endnote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ver\Downloads\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BC06C76A00F47F0825F2DF7FF4DE9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A2B227A-DA43-4ED5-8D12-7EE422DE33E3}"/>
      </w:docPartPr>
      <w:docPartBody>
        <w:p w:rsidR="00EC6D47" w:rsidRDefault="006B4ECD">
          <w:pPr>
            <w:pStyle w:val="CBC06C76A00F47F0825F2DF7FF4DE99E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2A01915ED131413F9A0319E8895B4B6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81DB6D9-A8EF-4BBF-AC7B-FB1A6A59BE85}"/>
      </w:docPartPr>
      <w:docPartBody>
        <w:p w:rsidR="00EC6D47" w:rsidRDefault="006B4ECD">
          <w:pPr>
            <w:pStyle w:val="2A01915ED131413F9A0319E8895B4B68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07254837630C4491A9268EDB85C967C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85C573-434F-44EE-9CD0-1936EF7AD226}"/>
      </w:docPartPr>
      <w:docPartBody>
        <w:p w:rsidR="00EC6D47" w:rsidRDefault="006B4ECD">
          <w:pPr>
            <w:pStyle w:val="07254837630C4491A9268EDB85C967CB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0A6AAB471B15468297CBD72DF280E31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03F839E-1D3F-4B2A-89CE-1C069C09EB26}"/>
      </w:docPartPr>
      <w:docPartBody>
        <w:p w:rsidR="00EC6D47" w:rsidRDefault="006B4ECD">
          <w:pPr>
            <w:pStyle w:val="0A6AAB471B15468297CBD72DF280E31E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AE8B0F22D55040D98B569813BB2AC8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FAA2F1A-D290-4583-8CC6-D7198C3FC957}"/>
      </w:docPartPr>
      <w:docPartBody>
        <w:p w:rsidR="00EC6D47" w:rsidRDefault="006B4ECD">
          <w:pPr>
            <w:pStyle w:val="AE8B0F22D55040D98B569813BB2AC8D8"/>
          </w:pPr>
          <w:r w:rsidRPr="008D1C28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4ECD"/>
    <w:rsid w:val="00075785"/>
    <w:rsid w:val="006B4ECD"/>
    <w:rsid w:val="00EC6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CBC06C76A00F47F0825F2DF7FF4DE99E">
    <w:name w:val="CBC06C76A00F47F0825F2DF7FF4DE99E"/>
  </w:style>
  <w:style w:type="paragraph" w:customStyle="1" w:styleId="2A01915ED131413F9A0319E8895B4B68">
    <w:name w:val="2A01915ED131413F9A0319E8895B4B68"/>
  </w:style>
  <w:style w:type="paragraph" w:customStyle="1" w:styleId="07254837630C4491A9268EDB85C967CB">
    <w:name w:val="07254837630C4491A9268EDB85C967CB"/>
  </w:style>
  <w:style w:type="paragraph" w:customStyle="1" w:styleId="0A6AAB471B15468297CBD72DF280E31E">
    <w:name w:val="0A6AAB471B15468297CBD72DF280E31E"/>
  </w:style>
  <w:style w:type="paragraph" w:customStyle="1" w:styleId="AE8B0F22D55040D98B569813BB2AC8D8">
    <w:name w:val="AE8B0F22D55040D98B569813BB2AC8D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C5EAA778EFE4AB81F53BA0C48C9BB" ma:contentTypeVersion="" ma:contentTypeDescription="Create a new document." ma:contentTypeScope="" ma:versionID="84a7b908d236d3feec5cdc52fe85ba7c">
  <xsd:schema xmlns:xsd="http://www.w3.org/2001/XMLSchema" xmlns:xs="http://www.w3.org/2001/XMLSchema" xmlns:p="http://schemas.microsoft.com/office/2006/metadata/properties" xmlns:ns1="http://schemas.microsoft.com/sharepoint/v3" xmlns:ns2="6ee78bd2-4339-4042-adc0-bcc646419980" xmlns:ns3="2547570a-e5f4-4946-a4c3-82580e42479e" targetNamespace="http://schemas.microsoft.com/office/2006/metadata/properties" ma:root="true" ma:fieldsID="af74c33d54415a86935cc44ad597ec52" ns1:_="" ns2:_="" ns3:_="">
    <xsd:import namespace="http://schemas.microsoft.com/sharepoint/v3"/>
    <xsd:import namespace="6ee78bd2-4339-4042-adc0-bcc646419980"/>
    <xsd:import namespace="2547570a-e5f4-4946-a4c3-82580e424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78bd2-4339-4042-adc0-bcc6464199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7570a-e5f4-4946-a4c3-82580e42479e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398D03-E9DF-4F6E-9CDB-97657B6296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049755-A33F-4367-8F73-A8411798CB5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88D2A72-9FBC-4991-8030-9AA8591557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ee78bd2-4339-4042-adc0-bcc646419980"/>
    <ds:schemaRef ds:uri="2547570a-e5f4-4946-a4c3-82580e4247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</Template>
  <TotalTime>0</TotalTime>
  <Pages>7</Pages>
  <Words>67</Words>
  <Characters>384</Characters>
  <Application>Microsoft Office Word</Application>
  <DocSecurity>0</DocSecurity>
  <Lines>3</Lines>
  <Paragraphs>1</Paragraphs>
  <ScaleCrop>false</ScaleCrop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2023-11-09T16:42:00Z</dcterms:created>
  <dcterms:modified xsi:type="dcterms:W3CDTF">2023-11-14T16:07:00Z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0x01010019AC5EAA778EFE4AB81F53BA0C48C9BB</vt:lpwstr>
  </property>
</Properties>
</file>