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0E308" w14:textId="77777777"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 wp14:anchorId="3FEAFAC3" wp14:editId="34A2D64B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B0DD4A"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BYc5eo2UwAANlMAAAUAAAAZHJzL21lZGlhL2ltYWdlMi5wbmeJUE5H&#10;DQoaCgAAAA1JSERSAAABbQAAAWUIBgAAACBSuU8AAAAZdEVYdFNvZnR3YXJlAEFkb2JlIEltYWdl&#10;UmVhZHlxyWU8AABMe0lEQVR42ux9B3wkR5X+60mSZhRW0q42R+86YxtH8IEJNibnbI5w+Ah/whGO&#10;eCb5yDnewcEdmIODA3wEE84YnDDGGGyDwzmsw3q9wRu0ymE0o5n+v6+rZjWrlVaame7q6p738Xs/&#10;tN7VdE911ddfvXrBcV2X6oU7eBuV//AqomQrCQR+w0k4VCqU6N5L/0LFsQL/WcZkznVYIsp0ttKW&#10;F55CiVSC3LIrg6LQybaRbQNbDxuPFB1g26ZtMopfKiXPVSAQxOldz/Yotqezna0Ju6uK6wpsQ2z3&#10;sl3H9gu224W0BQKBwDxOYfsnTdjZI/y7pWyb2Z7K9k62S9k+rYncesiGUyAQxAHPZ7uS7YULEPZs&#10;dLO9hu0qtguEtAUCgSB4gKj/k5Tful6sYfs223uFtAUCgSA4PIXtmzWq6/kAd/FH2d4hpC0QCIKF&#10;43jRNk2G49i+wdbu50hq4n6xkLZAIAiGr3kVF8cLNNk/zj83zZLuYPsaKbeG38iwfYZthZC2QCAI&#10;gLWJSvkSFUanyEk2jdpGlMg5AX4+XgavEtIWCASBEXcinWyWb3su29sMXOc5WnULaQsEAt85m/L9&#10;40Ru7LMhkeX4SbYWA9day9YrpC0QCALB+J4RaoIE9jeynWboWvCbLxXSFggE/i/kFJT2GBWG8pSI&#10;72HksWxvNXg9uEZyQtoCgcB/4DCyUKTydEn5SmL5Dekitj7D1y0LaQsEgkAorVwgGt05RE4qlssa&#10;STQvMXzNUbb9tg2EFIyKLnBAchTbKlLZYFAEw2wPkSo7OSFD1FyAP3vqwHgcS7Nifr8vBL7aw7ZX&#10;SFvQCHAwgspkz2Q7i201HZ6+O6BJ+xq2n7L9wcYtniCAbXOSaPzhUSoVy5RwHHLjE0nyClJlVk3j&#10;ZhvFj5B2ZDa/9FJShzBnLPBve7ThhP0NpOoFf4rtJhnG+M+ScrFEpckCJdtbyC3FgrSRlfjukK79&#10;KytfzjLTIzFpv6PtjBp/t41UBbRfs71ZhjLmnM2ruTCi09mTsVnamLcbQrjunWyXC2kLasXRbD9h&#10;e1mDzwrK+0tsH44cETH5OI4jM6EGtT2+azhO8/+1IV37y2wjQtqCWgB/9XdJtU7yC+8LcRHUoRwT&#10;NDUwTtOTRRLeXjxp5wcmyC3FIvTv7RROcst2th/aOihC2nYio9/0ZwTw2UgBPjMaKtuh/OAkk3Y5&#10;rrHH/i/oFNHE/hFVPCraSTaPZPvbkK6N9mMDQtqCWvBytucG9NlLSLlKOqJBQgkh7BqVdrlQpsn9&#10;Y1Gv+PcWCicbESF+/2r1mpBZbh0Q0fN3AV8D4YJvtH0gEG88+tCQcHaNKE+z2vZqa0d25E4ndYAe&#10;BlBH+wEhbUEt2MB2vIHrIHxwi+2qsThWkBlR67AlicZ2DrHiLkX1EPf15E/7sFrxR1KNFezefcoU&#10;tw7Icuw2cJ3lbB+zdQ4keGs/NThJ+UHe5ks2QW2kjZfdaIGKE4Uoqm0UhXpeCNedJFXbZExIW1Ar&#10;1hi81gvI1l54yOgrlakkkSN1Ke0C71DGdo5E0a/9MkOiZTa+ynZVFAZISNtKp4BRvJOty0bSnhrJ&#10;N0FN/+Bm0ciDB6I2fgjvuyCE697H9umoDJKQtn1AwSeTtUIQWnWhdZzD2/rx3cPeoZqcRNaOJOqQ&#10;7B6iwvBklLIjn822yfA18Vr7IKniUELagrqAk+sDhq/5JrKo8zQOz3CINrFn1NvqC+pT2nAvlacj&#10;UyuslcJJ/PpvbZGBkLZ92EkqI8skNrK9yBq+YWU40T/mxRonhLTrJu3SlOtFkSTSkVjmT6ZgksmO&#10;hD1aZUeqCqaQtn3Is/1fCNdF9lm7HaStIkdKBVdcI41OpoEJikDjSPDQ68j80/4o271Re6ZC2nbi&#10;zyFcE6Vcz7Hhy7v8v5HtQ0LYjS7uFNHg1n6a2DuqMkvtxWPZzjV8zcvY/i2Kz1UiYO3EtaQqjHUa&#10;foFjixpqDWEcQJanpqkwNOGVGrUEm0mFRp6l/1xke5jtSrbfkK2xvQn0jSzR9ETR9nhtqOyMwevh&#10;2b1HP0chbYEvQC1fdJx5iuHrPo6UiyQ0EoIi7L9jL03uH6dEJvTncCqpzNGnkWrvNhsoBXAb2yWk&#10;6lVM2TiZxh8eoY4NPbbOdaSsP9vwNd/Pdldkd1DCj1YCByM/C+G6x7GdEuo3R3z20KQN8cUnsV1B&#10;qnhX7wL/7nNs3yNLzgQOGU7Sfm17Hdv/j8ymrP8X27eiTA5C2vbit2S+EzS07TNDJ5qkFZX93rcA&#10;Wc8GUq8/SxZ64i3OikSOgMnCUFtJtS6LdM9UIW17gSytq0O4Lki7M7yv7XrxxSHjMWzPquP3kKR0&#10;jkzdRQM9TE2VCIbrCq6uXVEfNCFtuxFGLYRjyN9uOYtXhAnH61Iz8sCBMOOzE1qNtdTxu7jrV9g2&#10;iSxt8IuY7JcYvN4/s/1vHEhBSNtuXM82GsKcOD8UcnFdSqSSlFnSRm54YhuZoac18PtPJdUqzg44&#10;RK1Lc7bNa/hr3kHmzgD+k+1TcSEFIW27cWdI6uA8CuNQjQVhIpOkbF97mAeRXdRYAa2VpEInrUH7&#10;yk7bHO1PInPlV3E2hDIN00LaAhOA3vwimQ/BO4FUKFYo3xhukhBJpo0aD4V9mjUziF9+pWLJpjmN&#10;w+53k5lwY+xUXx7CblVIu8mBeG3TBW2woF4QCseUy9SxvpcSaSesKDWQdqMedURFdIc9ceBiynS2&#10;UNuynE1+bRzwPsHAdf5Eqp7OnrgRgpB2NIC+df2Gr4ktfm8YXzaZSpATXtp1qw+kvYrMlxidk7QT&#10;6SSlsxmv36YFgMvt7RR8WCTciqilszuOZCCkHQ3cw/ZNw9dE6rbpehBeKdGWnjbK9nVSOZwkYz+2&#10;7SD+8EvdMk+ncxmbIsefw/bogK+xjVRUyr1xJQMh7ejgX0JQDs8N5Zs6DiUzoVVYyJM/jpnQ88ah&#10;tDvWdnlq2w0/xRRZj68P+Bp7SbUruz3ORCCkHR2go82HDV8Tp/zHmedshzrWLwkrggQL34+D39B9&#10;2nj1lHEIaYc7+0kBq2w0DoFL5Ia4E4GQdrTwH2Q2BBA+bePNEZAR2dqTpWRLIgzixvbaj2JCLaHO&#10;FB63ZEbFaFugssEzrwyQb1C176WkwvtiDyHtaAFe3ovYBg1e88Wmt/qIdGhb2k5tvVn+2fgYI935&#10;x3FYW2jV1tprReTI8RTc+cgdpHzlv2kWEhDSjh7+wvYFg9eDe8RoiViVGelQ70mrwirtg0Pf+xv8&#10;jPEwJ0kZ4X5dWUq1pvkPoZM2wkeDqGfzU1JRTn9qJgIQ0o4mvsJ2q8HrwUViNAYBUSRLjlpK2eXt&#10;qiO7WaC64tca/IxQw82wQ2npbqcUwv3CdY/gADKIA22Uw72AYhrWJ6QdPwywfYLM6dAnkkoYMUc6&#10;rA4R9bD0lNDU9g+o/th4HGSGHnKGw1wLCpOfyXaij5+HV/g/aptsxsUvpB1d/ITtGlPrX6sao0Cr&#10;rK5NrLZX5MJQ2zuo/mL526lx90oDLzyiTEeGOtZ0kTsdOmk/yUeegap+qVbZTQsh7egCB2ZfBrcZ&#10;uh4Wy1qz7ONSMsNq+6Q1YaltjO/eOn7vr2wToc0Mj7RbKNUWumskTf7VF0coH85WLm32hS+kHW2g&#10;Ce+1hq6F1Gzj4X/wbbev6qRULh1GuVao7a/WSTDhcTaPU/vaJV6/zZBJeyOpdmyN4hK2p1PMk2aE&#10;tJsDBVKHkqZWJtS20eLMiNnOdLVSz7F9VC6EMsZwkdTi24Yj55YwJ4XjEKVaUjYk1YCwG4kawdkN&#10;mie/msyGuQppCwJX29cZuhYOI88y/QVxKNm5voeSrckwiAiZqLX4UJGcc3doswE1ydOstNd0UTn8&#10;tm0nN/C7aLWHZhz/ShZ3JRbSFtQD+LY/olW3iflivFY0UrHb13XTki29NJ0PZYxB2pct8t/eEqYq&#10;RKhfa0+O0rlWGzIhN9bxOwi3RL1t9Cq9WZb34UjJEMQCyAZDXPE/GLgWaiGjxKbRxgzudIl6T1xJ&#10;ow8N0/TElJftZ/jFiO4n69hOWeDf/jrMiQC/f7q9lVJtaSoVQm/WUksmLd4wP2T7KEXMd41aOSY7&#10;3gtpxwfv14QSdDfwR2gzetiGA8ncqi5adfZ6evDyrZQ03/gXh5JokYV+g4+Z59/AlfKr0JWY588O&#10;XWWDxVoX+W9ReviDmrQj4wpBHgHOD0pTJZroHzOWfZZq/Lk4JLACI2yvYfsF25YAr5PWatt4hEQ5&#10;P02dm3qpfW0nje8a8Xy3hgF/NepcwF2Cmiyzi0J9gOoLEfQVHRt61GlkuHD1i+6Ij5TUQe+H2HZG&#10;hqzRoCPh0NiuYTpw626aGpmi/EBkSLukn41DclZgBbaSSoL5EduGAK/zeFLdrY3uv72aJKxuVj/2&#10;KLr3R7eq2DbzpzIoAYqKdQgFfKp2AaAR8FVs37ZiFkBl26GlkFX6iiOo6/fruRoNNwgTdYJ3MZP7&#10;xmjPDdtpZPsAlUuu56pLGNz5NUbahTFyhx8gp+cEoUt7cBOp0DwsmHUBukjWUwhZfziURM/DnuP6&#10;qP/2PV750ZDwR23WAIeQma4Wyi5H15+yDbd0JaniW6+u+m8D+r99niJUNwRJXtOT07T3pgfpwP/t&#10;oeJ4gZK80wvBTdcgaWMLNjZMlBskaltKYeQaC+YlFCgcZI8tDeDz0UrrBAopVdudLtPKR2+g0R2D&#10;VOCtaUJOZg7Zuift8GkDOMCFy+5npEJFEe+OevB3R2lM0UUpPzBOO699gIYfGKJUG4UpFnzYXKJp&#10;9vgu8jIfHIkgtAjIlHyjXjhB4JSwvhjithEdseyUNcxNcqZy6OCQDaF+h2yOSIVLXqTVdWQIG1Eh&#10;cMcNP9DvuePGdg5ROhc+zflC2pQfIffA3Wp/JsRtE3Aa/6mAPvuYML8YwtmWnbSSOtd1UWmqyZ+y&#10;q0L9MA4luEUkPqBxWoP/mnctu669n7b98i4qT5fCOPgOiLQrnzI1zMR9p3KRCHHbBJRwvTKAz4VP&#10;uy1cRUnUd+oa3qommu4c3PX6Pyqixs+pthbqPnoprTp7AyWYcNyyBAY0QthOMkE7rr2P9v/1Yc/9&#10;5iTtuT//vIEecbPiHtxKztITtU9NJo4FQLW5N7NdTv4eTK4k1bw2tJrGOJTsWN9DS09eRbuv30np&#10;rNYLMVWZ2MhWNFGCX1Tta9qpY0Ov10+zbVk7pVpT/HcJG5JqIq+wd1zDhH3rHh5T++7R3yMcj7gH&#10;yR3dQU7HOjXL3LLMhPCBRrU4EEJEyRKfPrNXf1aoEQAg7t4TVrDiLNPYzgHe8OW9KYcQrDgQOL5L&#10;pU9mGjWyV3dT56Yeauluo5auNv6eqORX9vpAIgEprBq2cVLYO6++j/pvY8LO2Hmf/p+7Y5GMPKhm&#10;WzuLMSejJpKQd9i4glSa+zd9eu45rbRDVp9lSucytPYJR9F0fh2N7xnh6TfIBD7I+kETuGXb24W/&#10;lFbVZfJcP7kVHbTk6KVeQ4hUNs1LzPG+NwpClUqyrvxU2CBsKOxkq733GkywFCJKRh/ijfleBI6y&#10;6l6DggiivMPHd9iWsX3Wp7nTacOXgv8WLgGoTlQD7NrQwwQ+rQh829ChCjylkwUtVODuNBN1Sd0j&#10;ytF2H7Ocujb3UuuSNo9UoKTLhZLM4kAUtsOEfT/tv81uwg6OtCuKG6ckE/vILQyh9Bg52eU8GzuV&#10;v9uVyRcSkIKN9OuP+fBZVk1vhLq5RTWvoJoOEvjUOhpl9T1wzz6a3DvKf572ph+iAUI/M3cR8aH+&#10;v21pG7Wv7fbuO7ei3Yu3xgtJuT0EwSnsJO24+l7lw26x/56DTUuoKJpSgWhsD7lM4EjCcXIrNXmL&#10;2yQkfJyU8xPE3Qhttdn6BUF2blkTeCJBS45e5hkUd2F40nOhDN+/nwqjRXWwZzicy3N/eKraoSVH&#10;9VDnhl5PVeMw0bt3JuqSqGojCvsgYbdG477N5JId3I6WlfLO9xOll5DTvoI1X09llZFEmxjFJ0kl&#10;3nyGrV6Pby4KX7RagaN3YktXK3Vu7KFlp6yigTv30Mj2QZrcN+5tABOZYGstlbWqTvN99B7fRx3r&#10;lKrmN4vn+ihNSeSHOYWdYMK+L1KEbY60ZxM4CDo/oNwmKZ6wuRXkIA0ezrxyScjbHL7ANkqqgW09&#10;qnkial8YB3ieZ66IY5YMrTx7I/Wdvo5Gtg14BYCG7+/3IlG86BOfVgemuxeqx3Mf5WWXnbKSp3yX&#10;d33cj5cQI1Ef5hX2NdEj7HBIu4KEVt7FEaKhEXLHd7PyXk3U2q32quI6MYX/IFXEB22dVtT4u6NR&#10;/uIIkyuVpr10ZSSmwCZOWU1jOwbpwP/tZV0x6RF3vRXcPLLml0Mqm6KO9Z3Uc3Sfp/DhQ0WGnajq&#10;EBU2CPuv0fBh20Pa1cobKI6RO3gPb9RZ8LX1kMPqm2e7kLcZ/IRtu1bcZ9ey24/Dl4f7pOI/buvN&#10;UravnXqOX06Dd++n/bfvpqmBvCq/ucjVcpCs25JeNcJlJ6+k1t6cPlQsSfJL2Ar76mgq7IPfo5Hi&#10;Mu6Bm6j0kzP8pf5KImWSPzS7XB1aoqyWkLcJIO76PWyvp4XD+VDsnx/+goXuo6vI0kmanijQAJP3&#10;gdsf9pS3F3GSPDJZJ1uS1H1MHy09aaX3EpAIEIsUdoWwWyiyiVdOeeiu+n974C9UuuqC+o+xFqPj&#10;UAMxu0zI2yxOZft7tvPYjqLDI0wK+u+/0xSL3SPvIg3es4/6WXnnB/PqsNLVpy9a90BZd29RZN26&#10;NOdFgJQl+cUahb3zmvsjrbAPfp/iN31ybwS6fyVvb+rFeWeZvNNC3oaAWtwnsT2O7ThSeyr0Qfw+&#10;241Gnnsl8sgNf+GDvItjUzSxd9QjgfyBCSpOFqgwXKTcypwXCdLKyppEWdunsKt92BEvbeAUvxWh&#10;u/WUN+9Ps31VylsSdWIJz0XG1sorbMpVne2sUW2JOQULDjZdUdaisANGtHp+YK24RaKxXV6ijtPG&#10;yrutm6hliZB33AgbZN2qf7aoXnZ10o4gAgq72ocdE0SzUZOjyNsd20k0sYuJm5V3a68KF4SzURZV&#10;9Ak7p3+WQAtBnbuhqEeJxIu0q5U3Vvb4Xlbee1lxd5PTvsr7f4+8vQJVkqgTKWT5uWVpJopIIKiD&#10;sA+6RFri9x3j0RK1EtuAWt5snrsEBaralqnoE8mytF9dY/fU4ahSVuIWFjRE2PFU2PEi7YNPrULe&#10;Q0T5IXLHHlZJOl5db0mRt5awceCY44eXEcIW1E/YCa2wvQYGLfH9rql4PkFtpUlyh7cxiQ8wea9G&#10;tSClvMVtYg9hpx2VxmNBWJ8g2gobYX39t9pfD1tIezHkjabDbF6IYHaFCheU4lThE3aGH067ELag&#10;QYWdmmlgEGeF3RykXU3ewPQkEStvF8q7fY3yfSMnWZS3ecLOOTMtFGToBQ0obLQI2xdjH3ZzkvZ8&#10;yjvdqYtTrRLlbYqsSRN2mwy1oH4gBhukvYMVdv+tzaGwm5O0ZytvlIUtjJCbHySnrdeL9/YyLssS&#10;HBwIYSPKp10fOAphC+pEMpP0inft+v0DXgeiZGtzff9UUz/9ivIuaOWNLMvODUQtXeovJMPSX8Lu&#10;dNSME8IWNELYgxP0wC/uoikm7mYjbCHt2eSNmt4H7vB83V5DBiTpeKQj5N0QYSc1YSeFsAUNEHZb&#10;mvL94/TAZXeyzso3JWELac9F3sDUECvvIZVh2bFGkbd3WClBxHUrbCFsQQPrEhUWh7buo93XP+gR&#10;Nnp5NiuEtI9I3oPkFkZUD0up512fwu4QwhY0qLBbUrT/L7to57UPoP9xUxO2kPaiyLukqwru180Y&#10;Km3QJExwXpT1zBKFLWhk+TkOJVqStP+WXbTruge8AC8nIeMiQ7BY8nYLRKNM3vtvJRp/WI9eiiJf&#10;UT0IhY0qfV1C2IIGllzSIQeEzQp71+8e8NIphLBFadf3inOnyR26j4l7D1FuFTnZpcoPIIeVM4Td&#10;XvXniO7ISRWH7WFbxtarf+7S/z2jZ0NC/wxroZnYGFQAnyDVrX6EVLf7vdqG2AbJqirhli2zVMJr&#10;tPzQ5VtpZFs/OWlVtFMgpN2Y8i6O8fLbSu74bnI61qGNd3O7TKJL2LjjDWzHsG1iO5pUX8yVpBod&#10;4++zPmyp8FafZOvX5L2LDQ1a72S7l+1+Te7NTdiZJJXyRdp++d00vG1YZTkKYQtp+0bcpMjbHbhL&#10;HVaCvL1SsE2WnBMtwgYRn8x2GttZbMezrWZbYkC9t1e9JKoBVb6T7R62P7HdzPZXtoebaRolW9Os&#10;rA/Qzqvup8JY3jv3F8xBPZHqEWkzcPiWzpLTtVF10PGiTJpAdVcTthvAmEKfTjTUIxLC5Fi2x7A9&#10;ge0Mto0RGNUdmrivZruO7Xa2QmwVdkuKRpmwH7z8HioXS5RIC6UIaZtaagB83R1rdUp8Kd7fN0iF&#10;XT9pp7WSPpftyaQ6yndFeKTH2e5gu4Ltf9luwh4vNiSUdGjPjQ/R/r/s5ilUpkRSqETcI6ZdJmM8&#10;+YpjrLqPYvrIxfOQEoTaZp1LBK6Op7M9i+1UUr7o+V+ucz07O4HDz7O0vYPtz2w/Zfs5231xePmP&#10;bh+gcrns6RyBkHYIez1Shaj6byen52hWo0uZ5Irx+X52EXYH23lsL+P7eDypSI9DydiZRczOPETu&#10;zvGzfcQOT+852t7F9hu2/2K7kiLcBtmr2mf/gSNm/Olsj2U7Uc+S69l+xLZHSDsOqhvhgQP3MHGj&#10;dnRv9Im70ssxq7ulh0vY6/naL+T//1vCwSJelEltXjCeMxOUN5u4F0Pa5WrT7pnKn11riHwF28vZ&#10;LiDl9/4622XanSLwD5v0OD+H7QRS7rcKXsz2OraLNXkLaUefuEtM3HczcR8TXcVdIam07pSeDoGs&#10;Z653DI/rhUzGL6WUs8abwdVk7SzqM+Z+VvMRulfxsYrMS1rTljSZl0IncXz7x2tD5MnX2H5AKk5c&#10;0BherQl5zRH+DYj8u6Sigj4tpB0b4o6Y4nar7j+j3SGVBNAwCDtBm/n6r+UXx6v4/5cdJOn51HLj&#10;L4e5n2VKG1JpXE3mIHA80ukqRR4egeMA9htsb2D7kibvSVmIdeHp+gW4GE87VsnHScXg/2eQNyWJ&#10;oYYVN+X7dfq7JcQ8l5Geplmdjo4aIunQ3CGrKed8mO/jOupw3kltTNjpqpeH6xNZ1zNm1S81uIs6&#10;9VihM0/a8e9FUh8eyYbYsN+SOpiNhkiwB1DWn1skYVfvePA7Jwppx0xxU36AvHJlDoVrleTrirVp&#10;4unSlqWZxGzziyrH9/gPvGSu4/t8Hy+HFSGT4MJEXtm7euNIegyrarCEc99ns/2E7b9JhT7aiYRV&#10;p5B4Yp8ilR1bK3AQ/lZxj8SJuEu8fy4fIOruVT7RMO8lYa3yeRLbP/M9PspSFba4cau4UuBaQlqM&#10;Z+7Mga5BSiR1YPZEts+yfZEtbw1fpxLUuaGHxnaN2sJI8GO/tIHfRzRTH9s+UdqxIe/EzOFZWOYc&#10;wT0SHkl2eGStIiAeFfnnXD2W2Mm0650MEpKcUMYZxa8+wfYrtkdbJW1bUraEVCJS5AMNfgaqyK0W&#10;90jc4IZs9gHq+iq297O1xvJ5A2lN3nCdtIVG3k/QxP1uqs1nGwjKpTK1r1lCqdaUDf1FMCZrfHCv&#10;BJbXKaQtCBsdWv1BXZ/eNC/rSvFXKO8W53DXSvBYosf9UrYtoQ5JyaWWrjbKrewMu9baZrYX+PA5&#10;iNYJLFZeSFsQJkDSv9bqprnatFbIO6VfW2jLlgllJ4TIEtQ0eXaYw+GkHGrpyYa9C8QY9PjwOSiz&#10;+5CQtiBuQBbZ5WSZbzU08s5o4m4PpePPBlLRJe+lkDzLUNud67spkXLCIm6Ihuf79FnfEaUtiBMQ&#10;DId0ayQt9MpwVJF3hTq8w8pQSOtjbN/Uz8goUI41u6ydWntawiqMeaq2RoGzgm8EeaNC2gKTQLov&#10;KtO9RobiCOTttUvQSToJ46r7VWz/w7bO9FdHE9+uzX1hHUY+jVSMTyO4Ue8gA81AFdIWmAJqW8Md&#10;co4MxSKI29Xa1/N1G3cZIM4YpV9PNPq1Sy51H91HyXTCNHHDJXRKg59xC6nY7p2Bv9xkhQgMAOoD&#10;WXlrZChqJO/KQWXWeIQJ0uAR0WPszMEtlSnT0UK9J66gsvm2x7kGfvfHpA4xtxnZkcjKEASM97B9&#10;VVOPoB7iBrJadZt1l6AtG0ICH2vs67LC7jt9LWVX5qg0ZXSUUeSp1nZuvyeVafoiEwpbSFtgAogD&#10;/jhJP21/aAURJl3G3SWrSNWJNuLWcstlSrWkaOMzjqfs8pzJuG0U1zqf7T/YttL87dz2a2WNWu5o&#10;ZfdDaqSDaR2QHpGmwY/XWcrrYM1m/jm2XdtBL6hv8Xp54H6vWE3g6N8+6Zp8He4mFdN9s4mLIa19&#10;/OFhuu/S21laul7lB4NAGvoWvdNAWnuPJuY7SXWq2RrmFJCCUQK/gY38v1NjBXcER1LcADywSWbs&#10;cWOSG4obbc2eSgZ8t6Wpacqt6KS1522hh357L39vJm5zDX/7td1g4xQQ90goaim23gIQ9iVC2IbI&#10;G9El7UbrlxxDyvdrJL6+VChRz/HLaR0Tt+s6seyPveBjdpWfv9qEtMPY3k5NKNdIvMgbuzYkFbxQ&#10;HrJB4kZkcYcTYHmiw/AYvZMykv5Tyk9Tz3HNRdxILoIvv1RggubnmskeauIeCYG03ckxclBXOxWr&#10;4UfHjgvkAYdA3GlN3GOuan0WvBZAg9tPsr3FCHFPTXuKG9hx9X1KbsZsswpF7WWC8v9ne/hd3M6P&#10;tI//v5PfjvxzuXyoOhKE4R6J16S7iO3N8mBDJG6sZKS/o5Vv0cgB5T+w3cv2FWOK+8QVNDWcp92/&#10;f4jSuZg8Olep6iS/eLvX8iNcQdS1Wils7+/LirCTCSFtgX/4O7YPyTBYQNxY2IiG94jbiOJGOOcd&#10;bNcYcRswcfc9cjXlD4zT0NYDlIx4XchSUZF1zwaipZuI2nrUI/NcI8XDH6+QtsAPIN35SzKPbCNu&#10;uEpItTYLlrjRzgGJU2iqsCfwr1dG6F+C1p9/DG9Wt9Lgvf2UzETvMYGUobC71xEt20KU7daKuri4&#10;35eDSEG9OIpUIkK7DIWlijtDJqJKjiXVd9KIww/JN3Avrn3S0ZRd3m4ya7Lxey8pBQ2SXn8m0brT&#10;WV0vUf+tlsqGQtphwPNpR9qpzdPOC/1aJw/TUuJ2yGSxKRxAX2iO/MqUSCZozTmbKJ3LLFqhhvY4&#10;+D0zzS+XTLsi66POUSob7596Mj6FtMMAwv2KU1Elbtz0F9jOlgcZBeImFV0SPHF/TKtuMy6GYoly&#10;q7po4zOOo1Q2Y20oIEg5kSJafhzRpscwWa/XFFCs/5kIaYdBedM8wybHokrab2d7hTzIiCnudOCK&#10;G53eP0MGzze8rEkm7jWP26jUtkUNq+GzBjFnckQbziJafTIPTIuKvXYbvE8h7ZCI2y3kbe2KfiSg&#10;2tvF8gAjRtxY5Th5CL6N2dNJNVEwt2mdKlLXpqW04lHrwm4KPKOuS8p/veoRRFueQJRbptwjftUI&#10;F9IOC6NDjb9yzQJ+bMTk5uThRZC4K91wgl/x7yeTddO9pBSXVj56PXVu6KbpPIWXA+EqJd0Cdf0o&#10;or5jlWvE75eJkHZYSCSi5h5BTO5J8uAiTNzwbecCd5PgcPrdpn0R5ekSrXn8Zsouy1K5YH54vdRz&#10;VtK9R6mDxq412hUSQAceIe0wAK6GewQWDeJGoffXyoOLAXGjVklr4MSNhKszjX41VtuZzlZaefYG&#10;L5bbVLsykDXIOaPV9ZpTyYsdLwX44hDSDo20p3QEifWPADWFP0fSyCA+QC3GZKDEDRfae0zzCw4m&#10;u47qZeJeT6W8AbIuqhohqx9JtOXxrK5XqgSZoF8YQtqhEbejXCR2A5EAXyZVS1kQF7VdSb4Jdvo9&#10;k+1Jxt0UUyXqfcRK6jl+mf9q161S1u0qImTz41RWI3zXpnqaCGmHtnjcKLhH3kYqIkAQN+LG6zgb&#10;qNrGFd5BypNucFm53pZw3XlHq3ZlPiTeQDlDVWPJtvLLbvUprKwrZJ0MznctpG3jwhkftdnpcCqp&#10;SABBXOcfCi61BErcqElyvvGvhholSYdWP/Yo/v/6/NseUReUwUe9ZDXRxrNnKetiOAFgUugnNPcI&#10;WzGv9ltQ23aF/+FlfjFJB/X4A/7t4BJTEGj4JrZfk6r0bc5NUixR+6ouWn76Wnr4hoe8PpPzLkVH&#10;rcdqcm/rUnWtkRDTu0EdNOITKvVDwoSQdoik7U6MkIPsyGTStrs7l1QvQEHc1TamHqJJJgKrCPhE&#10;Ut1urjH99UrFaVp+xjrKpAdpemRkbr8CSpDvUYoatawTrKoT/N86V6ouMZXmBDb14BbSDlNpT/NM&#10;mBjlGdJDlhVPeC2ZbGAlCBdwkxR4Qk4HQtyoNXhhGKRNrkPlQoGWrC6Qs5zm/W5Q0t72MkEH+22C&#10;qKcLdj4u8WmHqnR4dowesO0w8jhR2U2mtsECbYFeBYfZR5sXRvzFiiNUnsx7Shlujbms0jD34L+Z&#10;tjtZWUg7bBfJ2JBtFf9QDEpS1ZsNaQqyGiBKILzI/PriNTU5GMUaP0LaNpO2yoy0JslmKdtL5cE0&#10;qdrOBCocXmhWDDieo9qdGopdWpiQtg0LZnzYFqWNhbVeHkqTAt7n4E4yTiQVAmiIs+EaGSUvNVJI&#10;W+A78uM2ONFwHPUaeRhNLB5A2MHV3QbXPNfod5o8EMtHJaQdNjy/9qANfm0cPj5SHoio7QCBtPbl&#10;wa8pxysC4haGYlkxR0jbAtKmQpFoYjhMvzbu4tXyMAReEHBwLpK1bOcYobXCqOo8IEpbEBjgIglP&#10;FTyCVEKNoJlRfSAZnLfuKUaUdn4gSlEjNa18Sa6x5NXpjgySs2xdWCntz6OgI3UF0VLbwQHZkT1s&#10;A4Hxnxc1MmibawTfGe7Hs0gdyiLHcoytl1S5CGwLdrHdynY9251C2ra/ZycnVLPfXJfp7EiUxX+2&#10;PATBIayQoKCU6ia2U9iuCmYt8Y0jzK80ZQNpg6jPZnsG2+PYttDinE/72C5n+yLbLXNoPIEdW1Ne&#10;ITiQNH8Y+SiSNmKCg/NQs0Jwfu2UnnPBId8f9isPRP1Jtt+z/ZztdWzH1jCqfaSS3FBo662itC1W&#10;2+7wAXKWraWDBRDM4Jny8hYctvNDZ5tiYEWkHhvIJK9EjUwNh6GyN5OKwHqufin54W5Estvn2Vaw&#10;vbcyXkLatgC0OTVJNDlKlFuiKtYED8RmnyeDLyCzcu4ErSb3+r6IisOmXSNQ1a8k5WIMKpwRjZL3&#10;sH2BRGFZhjK/SEcGTLpITiZVIEogOBRJCpL4sJ083v/tAa+f8d2mRgiNi7/P9ltSVTGDjj//INsZ&#10;QtoWqm2vgBTKjJkhbmznMjLwgjl3fsGyw2n+cjZis4dN1BpBmYfPsP2G7SVkLuqKt9/0j/im4h6x&#10;CZhs+UoUSWfQoX+IGnmGDLrgMLh6LoK0S4Ep7kf4vni82OzA/PD41Au1q2JzSE8G6/V4Udq2AS6S&#10;0UET2ZEnaxMIwlDaiFVu9YdOHc+P7U7sD4qwj2L7Ids3QiRsAFUSzxXStlBtu2iMUA5O4mggnVh2&#10;WoIjEHeg8w8REcv8WTPKNeJL6/XDgcSzK9heYMlTOVVI20aFk58kGhvW/Y8Cw5ky2IIjItiGc4ge&#10;2ejLJ6HtjP8HkMhURLjdf5NKCLIFa4W0bUTZJbd/V5A+7YxlE1HQfMAub5UvKrs4Tm7R19o9SDX/&#10;JanElrRl49YipG2rwoHSxqFkMGq7RysdgeDIu75gsdGXmxx/WKltf/B6tl9o4rYRE0La1qptnoRD&#10;+ykgvzbCllbIIAsWJO1gGWJpYyobGZAFvzIgUbTpS2xfbfi+gsV2IW2LF4w7vI+oVAoiZnuDhds+&#10;gW0IPlWgsUgMh7ekE/v8qJuNZJ9L2d4cgafyZyFtmxcMGv6O9qvJ6S8kC1JgA3rrfjV4YX55cice&#10;bvTlcgzbz9jOj8B4DbJdFfWQr6Q2qEbEfCJhBLGMWbZ2UgdulUKTyXl+f7amcKsMr/ARUjUS+vWf&#10;p01+QXf/bnI6l/ldZ1sOIQULTDy9KoKtXZbU67OOWL1Kd5qGGveuIxUdckpEnsr/sN1nmrTxkNq0&#10;tVaRLYi2m9QBGWI3u/TPuSrSdWYRdFZ/Tosm51ZtbfrvWvS/b3Q3AaIeYtuvCXxME/iAnmz4GSUY&#10;b9dvQl9dJF5HG1i2w6862xi/LcJKgkXt9oJ1kXTo9Vo7aUPEoNt6Y9f+VoQIm7cU9DmiYJIrluk3&#10;GGw1qUMvFFPpJJU/36VVcKsm23QV4drYhrNF3/+RCsKATe8lVbD8ck3i2/xRPCxzDuxi0j7Wr+/T&#10;rrelAsHiyDG41PBezQkjNd8TK2x3fF8j94UCTE+MyFMYZnsT211+kHZOEzPsb0hl2YFdllJzta9K&#10;6u8Nu0C7U77O9nG2yUbVtldnu5fndVuHH6FN3XqhCAQLK+1kfc6LGh0xtS+KUp6oPF0vaT+eonHo&#10;CPyZ7Z1s11b+Q62kjX+PQyxk0z2BVP2AdZoIBDOAKn8/qSiN1zVM3CUm6umCVj0N39smUdqCmog7&#10;OJTqIm2sA4T51bcDwM75IrK/uuV9bP/G9u+k3LNUC2njS6KO6/l6O3Gy3mILFsbL2f7E9pWGP2l8&#10;lKjLl/DRZSQleQV2kHZC84tJbNFeARuR18r6R6RCEB+eTznPB/QNfBapcoCnkRQXqhfn+0Ha7tSE&#10;X+tH6mcLaqPV4Ig7U/98rHvLWXH62AIEMiCIAY2OUZgK52LTC7k7qoHDwJeyvYhUG51OmbUN42hS&#10;h6/DltxPVh6JwBKlnan7Com6c8NwmAd/NvzEYZRZhZq+m+1Gtuv0Tvy+Wt5C1aSNg0OEwLxYZqqv&#10;eEA/qIYWjtOa8+t+lskjEdRE2m5g5F1fUzOULc4uU5X9ao/ThopFkAAKQqHzDEqunkzBBU7gGPch&#10;ttvYfqdJ+g6qNWJmHtJ+qxC27yiQak3UcJ4t5Tr8SnJYLo9FYBHcun4lkSEnt4Lc4Qfrve4uts+y&#10;/YsmbXgWcGaHuO01dX4mQrsOaJKGmr5Juzug7vf7NWAV0kao2ttl/viOj5DyVTU2pdO8FWxt96uS&#10;mUSOCGwSNfUFFEJtt7H+GN/TaFZkXrsqYKifjcqDOMNDlT9Ex+H0v0UTclH/e4gwZPYgwa6SeIdu&#10;6TvZdugXwlhQg1Yh7ZeQ3ZWtooYB/Rb/eMOfxFPF6ehh4m7R3WwahsRoC2zBhLb61EyS1XZ2Favt&#10;B/x032zTdqn+c1sVT1ZeMi4Fmdy/CNJGuvhTZf74AmyNvkcqtvI2XzaOyQS/Tlf7dX8ZUdoCiwA1&#10;Ol7/+qj4tlnYlqeCusdJ2wYNpA0fjhQQagzYEv2A1EHunb59KnIHVqznd307UcmXOlVIghKftsAW&#10;DNevtEkl11R82yPb7SyCERBpo5W9hPbVBxD0d9i+z7bd10+GB62llfdBK/xyiwBILFglj01Q024v&#10;OOzRLofGFkoLaxEH7uRSUzySlFZfSZmdNQGHFt9k+ynbvmAu4ZCzajM/mZSfpH2sPGuBRaS9o/H7&#10;Y9LOtJPTtpTc8b1NkesL0p6kEJ3qEQK2cdeQ8lf/uqFt3UIAR3d2Kyv5qh5OkscoqHnHFxz8aaEO&#10;9sou5xW5t2mU9n2agMRFMje2sl1GqgD5H40om3SKVfYmryu7z9ggj1NgEWmP+HaT6Zwyf7uyW0va&#10;N5PyLQlpz2BMEzQiQdCZeb/JReIsW0nUmvXr8LEC5P1KB3ZBbQIiWDdxwZ/7xIk9C5321eQObm0K&#10;pY0DNBTtP7rJpyh2G7dqkkYjg78GrjPmVNkZot6VfiXSVAOVGSUWX1DbfCy7QSpX/86DEP7X1kvO&#10;eAe5aEMWY7Wd0o8GfdJeQc1XyW+vJucrSdUFwM9Tod2Np7L7VNTItO+tKFEMrEOYSLAogPSmA5Ut&#10;OEvb5t/HKbVNORY8U/EnbeAatp+wvTDmUxEpqCjg9Cf9nW8g5bO2Q9VkUkpllwJZKQ2UwRQ0JaYp&#10;yGJRo+R35BWirFq6VMSVOx3bx1IhbaRmvotUyiaKpsShfCcyreCrf5DtHq2i79A/D1h3t166Otwi&#10;/AjyAUw4hxJM2RLuJ1i8iCgGGlSGc6Jh32860UJOdjm5o7tiG/5X7Q4BuT2T7XRSjQ/QAOGRlt53&#10;SZNyXusBvLV36++Aqlr3a9fHLv02tz+kMZVmlbCCv0kpuNtNOOo4UgI8BYtxjUxTkG6G+6mRFPYj&#10;EXeW1xFitimeansuH/ZN2lDwCI16n0+qJyTLQC8RJ0hv0aR++6JyVr8m3j3aQMoj+t8MajKe1E9m&#10;UhN3NOnIU9l9vK1rVc1Kg1JO8NanSSBYGEU1LwNc7bcFM8/5plOt5GQ6yc0PxFJtH+ngEST4S20I&#10;B0T6c58m7mX656U00927U7tXkloJF/RjL2lizdNMWcOpKqLdp7dKcFkc0IQ8ool7OvaLA2Sa0gco&#10;bqDBKtNUcEtUctQTErUtONKcLAR+lb8Gt1Ngpm5lWsoPxPLxLDZaZETb3QtsqtJVj72sTehhgQXi&#10;tDFhp9qCU9nq6Uzw0xjl1+YSysmwC46wiqGypwMN9YNYuye4nSvC/5aq6n+lfOwekZ+bh8r7uVJz&#10;NkDnbIyQ5PdcbkXQKhsY5kW4k6bcoH2VgqijEPjKRXWn7cF9vK7+h9T2cvweT0JmaMjb0JZOzwdn&#10;gLSnvZ0SLpOXoRfMo7I9x6Yb9Ev9YQqws4uW26r6XyJ+AVNC2mGvk9ZekxuSG7zFCLVdFLUtmEdl&#10;B1/h9K7AJ71X/a+D11dP7NS2kHaYSGXVgYlrbFYhTX/KWy5S21Ew185vysikuM/Yd8L6ipk4EdIO&#10;CwjzgwpIZFTBGzPAQfJ2bxJjCzwlaltQ2fKRcqCVjMyJe82sMf4yrUu9ettxEihC2qGNfFKdcLtG&#10;926jVH0AlHeDjsUVRAlFI7svRKEZKh3heuvMO5AU0hY0vA3F2z/dbpq0ceXbDlFWk/I4BHpmFIww&#10;Gw4h95j7XvBtdxOl4lN2R0g7rN0oUm3Dwe2HbInzEgIok5FMukYe0Ds+c6SdbiNqic+BpJB2GIom&#10;2aLCkdxQZhGU9tQh9zPuBlnNTRAFTJEpF8Kt5tec6/WQ9GrvCGkL6iFtz8eWSFFIjjZkom09RGXB&#10;lymx282rss3EZlfwF/NrTpdsRTuyGPi2hbSNjzivDESNhAd06PnrYQt30jW1PRbYhkpxqOABaXB3&#10;OC+nBDktvULagtpV9sEGpG4pzDv53WH/BYt2XAK3m3JOFow997sorKYjcEW2xiNDUkjb8ALxYrOd&#10;0If9RpqdRuzFbmstJGq7OVBxjZnLjr2ewnLE6QxJj7gjfiAppG10tJPqFNsNfdZgi3rHnIt4QqJJ&#10;mgrBF4eqxh/DFU0uOVh/EZ/bQtqmUMmAxNs+fNKGtvrdfPfpEbd4SuKvsvFyNncAOah3eOEuQhRo&#10;S0a7f7mQtkmAtO0hw9/MqbEqbpJJUdtNobLN6YfrSLUYC1VpozuUk1kSaVEipG0KqJud6SSLHGpQ&#10;PVvnVWGT4iaJtcrGNJwyylw/Jyuokm+hY70OuRXSFhxhnjjetqzFBtdIBchKu+JI9+y1XZWkm3gC&#10;yTTmQjxHtdK2YC2WVZcoCKiIqm0hbVNAjKh97PeLeaW/F1ngSm0SUdl+4E9kshzrIgbBS3ATpS2Y&#10;V7Em0ioji0q23d0NdKS42YqbRBomxE9lm3V9fd2uyV9SAQHJTCTVtpC2AdJ2WpZo14h1MwTb1l8t&#10;+NIZJynhGieVnTc6DxHm9zO71qSrhBSIW5S2YM6FgoB+e3EpKS09//1Pi5skVirbbLmCz1F1gTKL&#10;1JTTuTGSB5JC2kEDWzDPNWJtGtafSblJjvzigZtEsiVFZdeG66xT2YewX1q1/CvrHeVssxQpmc2B&#10;vsx5hFt0SzFrSRveze+wnbPgv0TSTcpRs0aSb6KHvFGVjQn/SVLR4BauTVcVkVqymVcAbwTKPDhl&#10;vuXCKP953BNbbnH00Lce6gXNLkGBdV35b+Xy4et/9otzrp+FtC0TOJmeKMjTy9jez7ZuQaUG/3an&#10;/rMQd3RUdsm4yr6cFjovCZ24dfhfOnvoXC4XFaGXqt43Dg9iKa8E2MH1jMqYBSXM8FnF8apCcI76&#10;nIO/nyC3MMIvBL1dnZ6YEXKVsNpF0oSQdqCLJaH92daz2z62/2J774KLH2GAE/xDTh5vpDBBJg+T&#10;4cP+WCRe6yDOwxSxrgQIMq5GsvVw3wncK5WBTeUUuR/8+0OltQNC95Q5//fCmEfwbn5QET1IHAq/&#10;XD40N8IR0jbrGkHECCwakhRhWRey9S1I3FBsaf4hI2o7Eiob4m7KNbnh+wGpin4RXrxzze25ohZL&#10;C/zOHA/E6xHbqf5Uqa1fnmYrkDs1zH/PP+eHlCov5Q+9LUdIO9jn3qJjQfFA7MeDbF/QCmnh74ba&#10;20meQUkhbqsJe0o/K3OEvZ/twzL4C70QSrNI3vEEnpNbqf6YW63cK8UJ7VoZ5Z/HPJUupB0kcDod&#10;LUb7Ctsz2R69IBlgzqEit/i37SXsIoXR2OJisir7MUJk7nleqgQewhGR44HHCWWuX7wS8hfgonHg&#10;z44WmeG4/E1sQ4sjBVcdTArsJOxR13Sk6Y/YvioPwC8ed5Uir1hZmZC2gZ1QxHAL29sWdffe9tuV&#10;Mq62EXZBE7bZYl+36Bd+WR5CwBt4GYKgFo8TZSK7pCbFhPjtgswmawh7zLjC3sH2clJRSAIh7Ygq&#10;7DTiPzvCbuDbCC5iu23R33fcnUmGF9UdLmGbVdhwpb2C7U55CELa0SfuaLMXFuMHF7XdrSTeDLvK&#10;pA63ecKGi2rUeJs4vKbfwHaNPAQh7eivI9QbcSLPWqgb8fOafgOH36hTgiNNs4WJmpOsAUTxTIRy&#10;gPIRtu/LgxDSjofKTrbFgbRdvTAXHyNSScdFZMmYEHeghI0X5IhrOj29gu/quSEQ0o7DqCaJ0u02&#10;1s+uBzdRPWFcFeIelSYKgahruEOGQxvb37G9mSRSREg7NiobgfDIhkTtEQTIH2JM6E5K1TfwLBKP&#10;4BNs9zakBidI/Nx+qWu4nipJM+bHEweOr6TFxPILAoFkRAaxsArDRPvv4NFtPVxt48+ZrOqageIx&#10;yJpM6+pLIHHvn5dn/q0dwd4H2N5BqmFCui5lCJ/rFP+hjX9uIcmirGcMKynp4XUR2sb2YlIlDwRC&#10;2nFCmVwQN4q/zIXqZBQobZB7MqPaknk1S5YoNQ5lntSp8K6W8eHV5Ub5VqS5v61u4ilpP3eFvNNC&#10;3osi65KeM/nQ1DXwANvz2e6QByOkHd8Ft6jFVVZFYdjcSb3jTCS8X3a8Wr85FeuNaoG5Ffx3LTpx&#10;J6HLShpV4x9gO4nt3IZICL5ubPMzmrwrs1DIe2acXE3WU9pKbpiupVvZLiCJxRbSFswiM6eKyLFu&#10;UdULdXcPKvR9nvp2cMiJxJ1Ml6oi6HWVnlU9LBjgZlC+9ddsxzS+3dcHaSDv1iYn76q6+l6SzJR+&#10;uZUpTHVN+ln/PdtOWahC2oJa1TpKNZaKTOa8V3b3K0UOBc4k7rR0qoLsIHQcdh5U4b5jO9tLSMVv&#10;r/FFUeZ1Gjzqc7fogsHN4japfE/sPIr6RVaimruZBADcAUr1/hOpitwCIW1B46qciXmaCZxJ3J3c&#10;r/4bE7fT1keUXa4VeCkI8v4r2wvYfsy2yjfiqhTrT2vlnZ6lQOP2DMtaUeOFNT1LVYcbZYPXBs4u&#10;viwLzj5IyF8cCCBRtcjhGx9+kNz+24jGdqpyjpX2Sf7iRrZnkTqg8pfMCq4KExzWoYLT1pBZ47um&#10;ivsDNUKGXPX/BdcGZV0BamG/SghbSFtgmsRZgbtD25i8WRRPDapIFP9xM9vTSSXg+E9wIOsJTeCj&#10;NNNNPCoEXn2PIGrklY7o75OnmdA9e77HlWxPJZXtKBDSFoRD3lPkDtzNJDEQFHHzh9Oz2a4IVp1q&#10;VTqssyxtJHBn1j0XNVFX7nnSnUnrt++lgwPHC0i6zghpCywgEnR9BnFPBUbcu0kdTv7MqHsBZDhC&#10;yoVSpENdDI7B8a2Op4aPeqxKUU+6h7p37ANG7UtsLyKphy2kLbCMuA/cE6TiHmT7WzJR9e0QNevO&#10;uFAOKlpN4uU5FLDjw3WrD0eL+qUxWr0LcKPixsE3eA/bW0i9/gQRgESPNBVxT5M7eDc53ccRoX+l&#10;/13ioTFfqQn8Dca+F1UpXU/tujNkiTPYpA4jTGqZkpiHSN15PrfydyX9IijqnysRH24kCHo28PCR&#10;LPUpWRxC2gKbibsMV8ld5PQERtygtDfqrfYHjO7m5iLaolbj1aRaIe6UM0PkswnX1QRd1uRceSG4&#10;s0jaXrfHkbCfVJW+H8iiENIWRMVVEixxAxez7WL7DFtXqN93NpFXvm7BPbJCdudR39GuVLhN74au&#10;k8UQTYhPu8mJO0AfN/DvpEIC/2Td95/LPz3biGyN9KgXP2J7ihC2kLYg0sR9d9DEfT2pAlMfJkmH&#10;Dgv8gOmdpEL6tspwCGkLhLgXAg4o4d9GWOB+GXijQEndJ5NyU03LcAhpC2JF3INBEjeAOO5nUj1d&#10;cAS14s9sL2R7LvmdsSoQ0hbYQtx3BZmAUwFqlsCv+msZeN+B/MvfsP0d2xNJdRqSPo5C2oJYE/cB&#10;I4obRaaew3YRqVZmgsYAl9P39MsQdgkpl5RASFvQNIo7H7jixqHkx9iewPYttmF5ADUDrb/eznY2&#10;28vYfi/KWkhb0LTEfbcJ4gZuZ3s12zlsnybVZEGwMFkj4/QxbJ8nKfLUXEu0+M0GF7ggnvCKLyXJ&#10;6TmWqLVXdc0xgxWkqga+gu0ECjMxxz7cxvZ1tu+Q1AppYtL+luPD6hbEm7gDzZycD5D4R7Mdz/Zo&#10;tlPZlrKtZutuoqcA//+1pEL3cMg4LhOzyUnbHbm//jV94GYqXfkiVb9BEG/i7mXF3dJjmrhn7+ty&#10;bBtJ+XBP1T+jwfC6GI04EmHuYfsD29Wkom36ZSIKZtRMx6b6f3vqgAjt2L/W6WBUidPLirulOyzi&#10;xkxDRMTt2gCcyaBHJQ4zH8u2JYJqHJEfd7L9ke0WUjHVD5EkwgiOsAWtH+WCjGAzEffA3crHHR5x&#10;HzYD2XaS8vF+R99pVhP5eaSaDz/SMgJHlAwODm9gu6aKpEX+mEOXfrn3sXWytbN1sPFWkpbo/8d/&#10;a9McWalGk9c7Ibxo9+i5h6JoaAJiLHRVqvwJFk/cTNTugbvC8nEvVo3D53uvtq+xbWY7k+1ktpPY&#10;VrIt10SeCfh+hqoW9l9IHSRCTT9IqseNwAzwEkfvyxP0fIB7YYUm6kbnAObbXra79PP9vd4J7ghs&#10;Kbpu/S94d9/1VLrsMUL9zQR7fNz1IlelqFpJncik9M8dWoW163/Xqhd1kg6t9we3TFr/m5z++6Im&#10;aaguHBRt12oMdcUl0SU8PIlUZ/ljDF5ztybw6t3UhChtQbiukgPaVdIaOeIe17ZDHmbs8TxSiVud&#10;ISh7GLJTS3p39d+kslb3NPrhklwT3+3gBrb1FIQ/t0LcgzoBx5HwIYF1aCFVJqEz5PvA4jiD7bOk&#10;XCdvInXuIqQt8CbHefptfnOVXUHKj+s/caN12fB9KvHGkakksG5PaNukPIqUq+Z/SWWzCmk3Mc5n&#10;+4WeDC8ldcgCv20v2+lszwhsWRSniEYerPoPAoEV8Lp7Wnpv52gxhdo7S4S0mwt4W6OF1K9I+c/m&#10;O6N4HgV1fsEzyJ3YSzT6EP8sbhKBNUhYriIQTvhetstJuU+EtGMOhK9dQiqtGbHIC7HlaaR83IHB&#10;Hd/DuiYvbhKBLUBM9W0RuM+z2K5ke8ti+VhWWLSATL9PkqpFgY7arYv8vax+swcD6JlSkQiK2xEX&#10;icAaXB6R+0So6RdIRZj0CWnHA0lN0ngjv4tqr3yHokPBljx14CbZo8hbfNsCO4D6LbsjdL9oD4eW&#10;fCuFtKONo/Qb+BKqP0EAhYeCLeXpqe0CUXFEXCQCW7BTE3eU8Ci2Lx2Jm2V12Q1EglT81vWiqN/e&#10;wcOrzjAgLhKBTfhNBO8Z6/0pQtrRwhpSxe7/i1T50UZwizG14UWS9PNrYkLUtsAWXMU2GMH7fh/N&#10;cw4lK8s+oOHtb9leQ/44hxEOmDd2926JqJQXtS2wBagDc20E7xuNP54spG038Fb9CNsPyb/iNqNk&#10;yjVykLTZJgdIDiMFlgAz8rsRvfdzhLTtBWqEfJ9UrYS0j597PakmsOYAFwmaY0gUicAewK99ewTv&#10;e/NcHC2kHT7QdQXxpM8O4LN/QKrKmFmg6p+4SAT2AJFT34jgfaPwW1ZI2y68ju3HbMcG8Nnb2H4Z&#10;yrcql4mmBqX6n8Am/CdFI0OyGqjV3iKkbQeQyfhpUp1VlgR0DbTf2h/Kt/MSbfYptS0uEoEdQJs3&#10;nBlFqa0b6gUlhbTDB6rvXcL2jgCvgQL//xbaN/QSbSbZpiT0T2ATfsL28wjdL5rwTgtphwvEX/8P&#10;24sDvs7nKez0XeiZqSER2gKbAAJE/HN/hHYHeSHt8AC/9U/ZHh/wdW5l+2bo3xakjeYIAoFdQBTJ&#10;xyJyr9gxTwpph4OjSdW9Ps0AVX5cv6HDBfzaOIz0+keK3BZYhX+laFQAvIvm8MELaQePYzRhn2jg&#10;Wuhc82Nrvnl5ShWREtIW2AWemPT/yO7YbaidG+f6CyHtYHGaJtGTDFwL9RX+iVSBqPABnp4uExVG&#10;eJbJNBNYhwdJ5Ub83tL7Q1LcDULaZvF4TdjHG7reR0n5sy2DqGyBtUAuA/qnft3Ce7uMbUhI2xye&#10;SiobcZ2h6yFN98s28rXn145UaKygyYDzHyS5vYFtryX3tIfte/P9pZC2/0BlLiS29Bm63hgpt0jB&#10;ytGYGtG9I0VxC6zGV0k1ykbC20jI9/IvbPcIaZvBY0mly/Yanmw3WTka4Gm3KBEkgqjgPlIHlE8k&#10;FTYbBnn/kVR0CwlpB4/TNGH3GbzmQ6QSaeyF66rDSFHagujgZrYLtQjD+tpp6LooO/FWtgEh7eCB&#10;6BD0cdxg+LqfY3vYbtImlc4uU00QPaDA1NtJ9W18J6kuUEFFZ41rlX/jQv9QVlLjOJVUHPZmw9fF&#10;BLrE+tHBYSSUdlnitQWRxS62z7D9Ddvj2N7F9gvyLx3+brbnkypxsSBS8jwawpmk+jiaJmzUyL6Y&#10;bMh8XARpU2GUKD9IlO3T/m2BIJJAHZAbtKFKJ5qXwIVyuhZv+PNymqOc6jyfhVhsND/5FtXQx1JI&#10;u36cy/ZtttUhXBstyS6L1Gi5JZkxgrhhu7bvai7tJtWI+yWkwn3hyUDp5U62LrYJUuF8V7BdrUm7&#10;5qgvIe36cD6ZDeurxgG2f47agLmstJ3scpk5RwbqrD9a76SwoAdkSCIDbCH3a/vTrL+D8kYHmilN&#10;3A1BfNq14ywyHyVSjS+S8oFFjLVFaS8ARB/BT/pbtivZrmN7tQxLLACyHvSDsIW0awek4r/p/w8D&#10;fyEbMx8XAvzaxTGdZCNTbhbQmeTNpLJaz9VrEjtglD/4D1L1nwUCIe06xwqHDyeHdH2EGuHUeiiS&#10;o4cDyPyAkPbheDrbl0j5Q+fCB0lFFggEQto1AqniLw/x+p/SW+dowmuKUJBZdLjKfv0C/waqGwke&#10;W2S4BELaiweC3i8O8froqv6RyI8ikmzcssymGSDu97xF/Lu1WnELBELai8CrSB3+hTVW6PX4Npqj&#10;V1ykgCSb4ojUITkUr2RLL/LfPoftFBkygZD2kXEOqeIt6ZCuX9SEfW88htORGiQz2MD2tBr+fY7t&#10;eTJsAiHt+bGU7StsbSHewydIJdLEgq+pxO+g4rgQtwJK+K6o8XdeTGYrSAqEtCOFD7A9IsTr/4xU&#10;N5r4AP5sCfurvMKeXMfvoUH0s2VpCmkLDscZbH8X4vXvZHsTqaD8mNGVqGxSpQ/OrPN3Xx3y7k8g&#10;pG0l3sjWHtK1EYf992Suhq9h0pYpp0VBvTVrziYV2y0Q0hZobKxz6+oHEA+H+r03xHVwvTKtbtP3&#10;jDynkdceqYgmWbtC2gINxM6uCOnaOPj8VqxHtzDR7PMrQ6rOSCNAO6yTZakKaQsUTgrputewXRT7&#10;0RWf9ga2Yxv8DPi0nyVLVUhboBBGfWz4r5HOPBb/4XW1NS2gkJf58DlQ20lZrkLaAlX31iSQIogE&#10;mnvir7JJdbEpTjbzgeTf+PQ5J7BtkuUqpC1QJGoSaM57afMMb1Mrbbg1zvLps5Bkc5osVyFtgeo8&#10;YQooei+FgJoHW7RC9guPliEV0hYQbTV0ndtI+bHzzTW8TV1/BA1gO3z8PCToZGTJCmk3O25imwz4&#10;GjvYXsa2q6lGFlHorT1EqWyzlmg9x+fPO45tsyxZIe1mB1p63Rrg54+zXUiqcWvTzTanfWWzzitk&#10;2D7S589Eh+8zZMkKaTc7QKrfDeiz0d220g+wueAyYedWEaU7m7XJL/zZRwXwuY+RJSukLSD6nlbc&#10;fuOTFPeMx/mAEL/sKmriyBEkbeUC+NwzA/pcgZB2pIB29+8hf6vs/Q/bh5pyNMHTrb2sslubud3Y&#10;WQF9LnzaJ8iSFdIWEF1B/oXj/R/bP5DqRNOcQju3spkTIfltFVitECSDiV9bSFugAXfGZxr8DKSo&#10;oxfg7mZV2U77KqJM0/qygQ1sxwT4+eLXFtIWVOFdbB8mFbBWK24m1ZD15mYlbC+8r2MdNXm9Ebgv&#10;gmwThvjvblmqQtqCGer5gFbLD9bwe99me2rTEraG08UiM5FuZl82EHS6+XqSUq1C2oLDgDBAJEe8&#10;j+1GUh1mqoGEnD2kSqwiceZVZDYl3r5XXUsn2xLeo5SafY0FTaj8VqRHyRJtDqRkCGoCMhnRbBd+&#10;bjRZRRlXFAFCkal+Un7rXWS+6JSFEjtJTscGUqX9mlplowyriazFx5E6g3FlmQppCw4HQgFv1yaY&#10;DXB05ypW2V38c9O/v9ZoCxqPYFvL9pBMwPhv3QQC/wCdl25jlb222d0iFSAL0kSNduz6TpXhFtIW&#10;CGqeUk7Hes89Ijt1DyYTX/5GhltIWyCoTWW39bCuXCZukRkca/BaqK+dliEX0hYIFgfHUYk0zR3e&#10;Vw0cUm80eL3jDF9PIKQtiCyYpx2vvkinkPYMlpLZRtG8zfG9/KtASFsQO3iZjxmizg0kfuxDgOLh&#10;vYavKXVIhLQFgoVJ2ysI1bwdaeYDGh+YbgeG7MukDL2QtkAwP1KtRNnlTNhy+DgLo2wFw9eET7tP&#10;hl5IWyCYG54vu5u1XQuTtrhGZgGlDsYNXxN+9JUy9ELaAsE8M4inUNsyIey5AdeI6dbzKZIO7ULa&#10;AsG8Krt9jUpXdyX7cQ4sZ+swfE002sjL0AtpCwSHohIxkl0hhD0/lpD5+j6oNjkqQy+kLRAcRtpe&#10;d/WU+LKPvBcxjmE6vGywQEhbIDPHUbWyhbCPBNRTN70NAWGPydALaQsEh6hs1V29XVwjRwbKpPaH&#10;QNoFGXohbYHgEHgp68YDIyIHNMW4KwR1L9sfIW2BoArJtIoYIVHZCwAD9AfD19wrwy6kLRDMwEum&#10;6eOZkxF/9uLwczIbgrddhlxIWyCYATwirUtkHBaPP7NdbfB6+2TIhbQFAgUI62RGCkPVBrhIvm7w&#10;CR2QIRfSFghmkGxVPm0566oFvzKktpFUs1OGW0hbIDgIrziUTJtagRC8D5HKVgwSCC/cI8MtpC0Q&#10;zNqBC+rA79g+GPA1trENyFALaQsEWmbzdMl0CXHXj8+yfTzAz/+lPJz4IyVDIFg8aTuqbrbwQr3A&#10;6e0/6Z/f6/Nn38v2/YAevGpwUZZESyFtQQQhhO0D3se2iu2VPn0eIlQuoqD82aUJclacS86mv5Un&#10;J6QtEDSt4v5HtjVs5/rweR9m+1Fw72lW2a195HSfIk/OAohPWyAIB4infgWpcMB6gaacH9KkHSAc&#10;6f8ppC0QCEgVlHox20dI1cGuBShE9TK2iymcut2CkNCYewRlOYsyiE0Dp+T5Nz2OiErdESel6qTY&#10;64tH7ev3s13GdiHb00i5TeYqoYgaJnez/YDt22wPy6QU0q4NLUvJ2fgUoqQMZHOQdpKcrk1Mguno&#10;kPbETnLHH1TkbTf+rA0HlHAeH0uqxyTST/Gm3MF2uzZpJ9bE+P8CDACaBei6xhV8BgAAAABJRU5E&#10;rkJgglBLAwQKAAAAAAAAACEAP0U/RUlVAQBJVQEAFAAAAGRycy9tZWRpYS9pbWFnZTEucG5niVBO&#10;Rw0KGgoAAAANSUhEUgAABrUAAAm3CAYAAAFesaCkAAAAAXNSR0IArs4c6QAAAARnQU1BAACxjwv8&#10;YQUAAAAJcEhZcwAAIdUAACHVAQSctJ0AAP+lSURBVHhe7P0LnGT5XRf8d24QwHBNiCFAuEVuCsol&#10;iPCIQeR+ERXEK4rIowheQAV9xEWyF1CBB0EUBPkLjygLj8QQliQzXadnN9kkuxPkgSgmQgIxm92d&#10;OtUze5muUz1J179O77emq+t8T/Xpnqme7ur3+/X6vHb69/3+Tu/M9K++9duZnVnj9Ljjwau/Hd/k&#10;NOiV1b0bg9FYmokfohPhrovVeDaxfCJkP3Yy+fop+sPvzgpycg7XbRfHz50/XCfpgGU/djL5+jk3&#10;2PrsrHCqUg6H65ujv3z33Xc/I36+V07jcL3h2udHaWWMx+OnFY+Pnzv5Ob278XN8CrP7ncoKi1KU&#10;1cYkf+bcleHH7D6AYzE9WLe9eeeDY4klesVDD73vxmD7s4ty9H2TF/AnsrOwKLsPyQpdsrsZVlz2&#10;td8lzc2b2//Hvo8nST9Bf/ju3c2w4hpf+5O0rc+msbk3GD4w+/E0u43AruyMzCdtbNu82wxnXNvZ&#10;yNYO1wxn2PyZmJ6LtvX2wkTbOpxFbedhfv16rbUQpmvF28fPjiU4k66fhUvVl8dS/Qt0T5uuz2a3&#10;NrtQ9IfvuV4ADjR7fmbTKM5+vFsEFpo9P7NpFGc/3i0CC82en9k0irsLE0V/9EPxTWCB6bmZPUfX&#10;z9Lswo9dHD9rdxE4lNlzVKexWP9mxd1F4FBmz1GdxmLx0OPP3V0EDmX2HNVpLJ7b3PrI3UXgUGbP&#10;UZ3GYtGvPmF3ETiU2XNUp7n4yOgP7C4Ch7LvHE3SWOyV25+1uwgcyuw5qtNc7A9fursIHMq+czRJ&#10;Y3F9UH3p7iJwKLPnqE5jsehXf3J3ETiU2XNUp7HYK0dfv7sIHMrsOaqTLFbfvrsIHMr+c5RNrsHo&#10;e3YXgUOZPUd1GovFwO+Gh6OYPUd1GotFOfyPu4vAocyeozqNxeJS9erdReBQZs9RncZi0a9eu7sI&#10;HMrsOarTXCy3fnN3ETiU2XPUK6tLjcX1ftXfXQQOZfYc9Qaj/9FYrLO7CBzK7BmaTK5eY7HO7iJw&#10;KPvP0fAHkkWHC45i9gxd/z26s4t1dheBQ5k9Q/c+vvO8xmKd3UXgUNIzNLu4rwB0lp6h2cV9BaCz&#10;9AzNLu4rAJ2lZ2h2cV8B6Cw9Q7OL+wpAZ+kZml3cVwA6S8/Q7OK+AtBZeoZmF/cVgM7SMzS7uK8A&#10;dJaeodnFfQWgs/QMzS7uKwCdpWdodnFfAegsPUOzi/sKQGfpGZpd3FcAOkvP0OzivgLQWXqGZhf3&#10;FYDO0jM0u7ivAHSWnqHZxX0FoLP0DM0u7isAnaVnaHZxXwHoLD1Ds4v7CkBn6RmaXdxXADpLz9Ds&#10;4r4C0Fl6hmYX9xWAztIzNLu4rwB0lp6h2cV9BaCz9AzNLu4rAJ2lZ6gYVI+lBaCz9AxtlMP/lhaA&#10;ztIzVGxu/+e0AHSWnqGNS8M70wLQWXqG1i9tfW1aADpLz9DG49UnpgWgs9Yz1FoAOmk9Q60FoJPW&#10;M9RaADppPUOtBaCT1jPUWgA6aT1DrQWgk9Yz1FoAOmk9Q60FoJPWM9RaADppPUOtBaCT1jPUWgA6&#10;aT1DrQWgk9Yz1FoAOmk9Q60FoJPWM9RaADppPUOtBaCT1jPUWgA6aT1DrQWgk9Yz1FoAOmk9Q60F&#10;oJPWM9RaADppPUOtBaCT1jPUWgA6aT1DrQWgk9Yz1FoAOmk9Q60FoJPWM9RaADppPUOtBaCT1jPU&#10;WgA6aT1DrQWgk+n5WS+r/xVLT3G44MZMz09vMLo7lp7icMGNuX6Gyuq2WHqKwwU3ZuYMfU0sPWWm&#10;4HDBEUzPT9G/+hmx9BSHC27M9cP19ssfGEtPcbjgxrSeH4cLbozDBUvicMGSOFywJAsPV3wTOKJX&#10;9atPiG8CAAAAAAAAAAAAAAAAAAAAAAAAAAAAAAAAAAAAAAAAAAAAAAAAwBHddbEa14kPgZvhzgeH&#10;P+dwwY1rnKO7Htz+9w4X3Lj0HDlccGNe9qatFzlcsAR3XKyK+gy97A3Dj46lpzhYcOOcIwAAAAAA&#10;AAAAAAAAAAAAAAAAAAAAAAAAAAAAAAAAAAAAAAAAAABuzMZgNI5vAjeoV1b3xjefOlwOGNwc+86S&#10;wwU3j8MFS+JwwZI4XLAkDhcsicMFS+JwwZI4XLAkDhcsicMFS+JwwZI4XLAkDhcsicMFS+JwwRL0&#10;yuFfc7hgCer/UdLhgiXYGFQPO1ywBL3BcMvhgiVonCWHC24OhwuWxOGCJXG4YEkcLlgShwuWxOGC&#10;JXG4YEkcLlgShwuWxOGCJXG4YEmmZ+niePy++xZ2PwCObHqW1gc7n7xvYfcD4MimZ6nYvPbl+xZ2&#10;PwCO7PrhKoffum9h9wPgyKZnaWMw/IF9C7sfAEd2/XCVw1/ctzDxtN0F4EimZ+n63+g/Xfixi+Nn&#10;7S4AR7J3uIa/um/h/CM7z99dAI7k+uEajN66b2GS79ldAI5k5nC9a9/CRn94ZXcBOJK9w1U9vm+h&#10;zu4CcCSNs9RYAI6kcZYaC8CRNM5SYwE4ksZZaiwAR9I4S40F4EgaZ6mxABxJ4yw1FoAjaZylxgJw&#10;JI2z1FgAjqRxlhoLwJE0zlJjATiSxllqLABH0jhLjQXgSBpnqbEAHEnjLDUWgCNpnKXGAnAkjbPU&#10;WACOpHGWGgvAkTTOUmMBOJLGWWosAId2/zt23qdxlhoLwKGdL6++sHGWGgvAoW1cvvbSxllqLACH&#10;Vgy2f6JxlhoLwKHNnqPrZ6mxABza7Dm6fpYaC8ChzZ6j62epsQAc2uw5un6WGgvAoc2eo+tnqbEA&#10;HNrsObp+lhoLwKHNnqPrZ6mxABza7Dm6fpYaC8ChzZ6j62epsQAc2uw5un6WGgvAoc2eo+tnqbEA&#10;HNrsObp+lhoLwKHNnqPrZ6mxABza7Dm6fpYaC8ChzZ6j62epsQAc2uw5un6WGgvAoc2eo+tnqbEA&#10;HNrsObp+lhoLQGfTczN7jq6fpfmFfUVgofqs9PrDnem52Xd+5hf2FYGFZs/PbBrFoj/8z/U/bxuP&#10;n75bBBaaPT+zaS3uFmZka3AWtZ2P+SwuTLStw1nUdh7m16/X2grza8Vg9HW7G+CMmj8TdRatNwoL&#10;m+GMy87Ghc2tPzq/1to8n91GYNf8+Uj/U/yFS0++YH5xPvG86w8s+sNRLMGZMP3a75XDrVg6cCit&#10;nesP/1hW6JL4HLDSsq/9LlnrDba/KSssSnxOOFOys7Aoa5O3eN+fFc5SemV1aaPc/rWN/uhXis3R&#10;908+/tOvf2Ln+fFjemLc9YYnPv+OB67+qfjwxDg32PrsC/3h39oohz/b61f3b5Sj39oYVE9mP9Zn&#10;KWuTH4hfygpyuMTX2dLcdbEazyaWlyb7PsrhstYrR2/NCnK4FOXwW+PrcimO83Bl3z85fOKH82Qb&#10;j8dPf/XDO+9335XxB51/5InnXxhsfcT6o8OPLfrVJ1y4cu2LikvDbywGo+8uBtVPTN7avWry7f+e&#10;fWeXnfjXXYrjOlzZ92vZmfz8Xdl9OzkY3b0xGP7A5C3lt61fGn3t+XL7JRuP7by4eHj4Ua/pX/2w&#10;4vHHn/uGcuf973nrznvHvy7cuB8bj591+wPDb4oPOQ3mX0XkqcQPz4kwP7WWObkOK/uxk9F4fVC9&#10;3g9OS+Jr50RwuE5lXrYqPzh3F4+Pnzu5mz0tfs5Xykk+XDfT3Xff/Yz1zdFf6g2GW8nP8anK+mD7&#10;jxz+cJXDJ4py9H0bg+3PfsVDD71v/LiwZHde3Lq2ygfrJDr3yPBjirL6M+tlVaRnYUF2H5AVumR3&#10;M5wB2df/Qem0se6pf7Nitg5nwfzX/mSarWfrs0k3tq0BT5ncCR+fPyO98upnzX682zi7sCi7zXDG&#10;ZWdj/dHhF86vtTYvWoezrO1cZGsLD1HbOpxV+89E9cTF8fhZ+9eeStI8VwzZGpxF82eh/rXV6dps&#10;dotZoc5uEThQ6/nJCnV2i8CBnjozw6pxfmYXpovXi8CBZs/N7DlyuOAGFYPRW+p/zp+j9HABh1OM&#10;x89snKPZheuLwKHc/46d92mco9mF64vAodx/ZeeDG+doduH6InAoRXn1wxvnaHbh+iJwKBuPVS9u&#10;nKPZheuLwKGcL6tPapyj2YXri8Ch9Prbn944R7ML1xeBQyk2tz+3cY5mF64vAodyvhz+icY5ml24&#10;vggcSu9S9WWNczS7cH0ROJT1/ujPN87R7ML1ReBQNsrtv904R7ML1xeBQyk2t7+rcY5mF64vAodS&#10;9Ef7/hLJ3cXZheuLwKH0BtVPN87R7ML1ReBQev3RPY1zNLtwfRE4lF5Z3ds4R0VZPdpYBA5l/m8z&#10;3V1c7w9/o7EIHMpkcl1qnKOiP3pVYxE4lNkzdP0cPfV3bTlccCNmz9D1c7Ter76ysQgcyuwZun6O&#10;7n3X489rLAKHMnuG9p2jdBHobPYM7TtH6SLQ2ewZ2neO0kWgs9kztO8cpYtAZ7NnaN85SheBzmbP&#10;0L5zlC4Cnc2eoX3nKF0EOps9Q/vOUboIdDZ7hvado3QR6Gz2DO07R+ki0NnsGdp3jtJFoLPZM7Tv&#10;HKWLQGezZ2jfOUoXgc5mz9C+c5QuAp3NnqF95yhdBDqbPUP7zlG6CHQ2e4b2naN0Eehs9gztO0fp&#10;ItDZ7Bnad47SRaCz2TO07xyli0Bns2do3zlKF4HOZs/QvnOULgKdzZ6hfecoXQQ6mz1D+85Rugh0&#10;NnuG9p2jdBHobPYM7TtH6SLQ2ewZ2neO0kWgs9kztO8cpYtAZ7NnaN85SheBzmbPUG8wfDyWHS64&#10;UbNnaL2/9eux7HDBjZo9Q8Vg9P/GssMFN2r2DG2Uo38Ryw4X3KjZMzSZXH8ulh0uuFGzZ2h9MPrk&#10;WHa44Ea1nqHWAtBJ6xlqLQCdtJ6h1gLQSesZai0AnbSeodYC0EnrGWotAJ20nqHWAtBJ6xlqLQCd&#10;tJ6h1gLQSesZai0AnbSeodYC0EnrGWotAJ20nqHWAtBJ6xlqLQCdtJ6h1gLQSesZai0AnbSeodYC&#10;0EnrGWotAJ20nqHWAtBJ6xlqLQCdtJ6h1gLQSesZai0AnbSeodYC0EnrGWotAJ20nqHWAtBJ6xlq&#10;LQCdtJ6h1gLQSesZai0AnbSeoaIcvcXhgqNrPVwbm8Ofdbjg6NoPV1n9Y4cLjq71cBWXqz/pcMHR&#10;tR6uc5ee/EMOFxxd++H67c0PcLjg6FoPV83hgqNzuGBJHC5YEocLlsThgiVZeLheU1afGN8EjsiA&#10;AgAAAAAAAAAAAAAAAAAAAAAAAAAAAAAAAAAAAAAAAAAAAAAAAODG3HWxGteJD4GbxeGCG5eeI4cL&#10;btz1c3Tb+Omx5HDBzZCeI4cLbpzDBUtSn6HbHxyW8SEAAAAAAAAAAAAAAAAAAAAAAAAAAAAAAAAA&#10;AAAAAAAAAAAAAAAAHEHRr14X3wRu0MZgNI5vzn0AHFl9lhwuWAKHC5bE4YIlcbhgSRwuWBKHC5bE&#10;4YIlcbhgSRwuWBKHC5bE4YIlcbhgSRwuWBKHC5YkPVy9/vCb4kPgiNLDtT6oXh8fAkeUH65+1Y8P&#10;gSNKD1dRDqv4EDii9HDtWwCOxOGCJXG4YEkcLlgShwuWxOGCJXG4YEkcLlgShwuWxOGCJXG4YEkc&#10;LliSfWfpFQ+N39fhgptj31k6X1af5HDBzbHvLK0Pqi91uODm2HeWev3hNztccHPsO0tFOfo+hwtu&#10;jv2Hqz/8OYcLbo79h6us1h0uuDn2naXeYPiAwwU37rbx+On7ztLkG7/pcMGNe9WVnQ+eP1zvdLjg&#10;xhX94XfvO0vFoHrM4YIbt9EfXtl3lqYfOFxwYxpnqbEAHEnjLDUWgCNpnKXGAnAkjbPUWACOpHGW&#10;GgvAkTTOUmMBOJLGWWosAEfSOEuNBeBIGmepsQAcSeMsNRaAI2mcpcYCcCSNs9RYAI6kcZYaC8CR&#10;NM5SYwE4ksZZaiwAR9I4S40F4EgaZ6mxABxJ4yw1FoAjaZylxgJwJI2zNLtQ/3VCu4vAoc2epcbC&#10;uc2tj9xdBA5t9iw1Fi6Uwy/cXQQObfYsNRbW+9VP7S4ChzZ7lhoL1xeBQ2uco9mF64vAoTXO0ezC&#10;9UXg0BrnaHbh+iJwaI1zNLtwfRE4tMY5ml24vggcWuMczS5cXwQOrXGOZheuLwKH1jhHswvXF4FD&#10;a5yj2YXri8ChNc7R7ML1ReDQGudoduH6InBojXM0u3B9ETi0xjmaXbi+CBxa4xzNLlxfBA6tcY5m&#10;F64vAofWOEezC9cXgUNrnKPZheuLwKE1ztHswnTxehHobP4cOVxwg2bPzew5ahyuaXaLwIHq81KU&#10;w29tnJ/ZhdnsFoEDtZ6frFBntxiyNTiL6nOw3h/+fHy4tvHYzoun52M2TxWTwrnx+APq2vrm1otm&#10;13c3wBk2fx4ujsfPml2braWHa9E6nGWNc7G5/X9k63nzJEVZfVdzfft/7W6AM6x5LvJhlDZna73+&#10;cGe3GUgP2Hw6NZ5/ZOf5dV9Rbr3y+lp59YW7m+EMWC+HX3j9TJTV367Xrn/cktf2r35Yp1OYZfez&#10;woq778r4g7Kv/wNz+dpLj3S44vPCmZGdg0UpBsO/eeTJtTqpntwoR7/V61f3b5TDny3K4bdsDLY+&#10;O35MT5Q7Htjajm+eGK9/Yuf5vbL608Xm6Ps3+qNf2Si3f23y8aX8x/rs5Hx/64ccrpuQ+Dpbmrsu&#10;VuPZxPLSZN9HOVyK/uhVfiBvUuLrcinmD9ftF6vfjtJNt97f/pvZ908Ol6Jf/U78kJ5s97x1573f&#10;UO68f/H44899Tf/qhxUPDz9q97ed9Lc/c/3S6Gsnb+2+bWMw/IHJd+ru+u1dcWl4Zf47exyJf92l&#10;mD1csbQU2fdr2eldGv2PyVvKVxWD6ieKwei7Jz9/33jhyrUvmnyBfsL6o8OPvTDY+ojzjzzx/Po/&#10;Lrz64Z33G4/HT49/3ZOtmNw3su+wSFviS4fE7Ivgvjy49Z5oYU72NSbSlsmV63fX1svqZ7KiSFvi&#10;9YY56cCay7fes/Pe0U7IvsZEWrM5/E9rxeDdfy4typlMrxxuFf2q7PVH7yjKrV/u9at/uHF59Ifi&#10;NYYWdzww+v3ZoMoSW0icu/TkH6q/5nq7X3uTr8H6a3HyNZl9rcrZTLE5+otrFy49+YKsuPLpD99c&#10;lNWP7P7WgivDjyseffL3vnpn5/3i/MCRZINqmjsujl4ebXAo9a8/1a9R9WtV/ZrVG4x+uH4NS1/b&#10;Vjy7vyO+lhWXlB/c/YQArJTk9X4piU939E9YDIaPZesHJT4tAKdcb1B9e/Y6f1CKcvhr2fpBiU+7&#10;eHAdVJ9m90EA0KL+dfNsfsymKKsL2fo08aiDB9N6WRWT6bid1eYTjwSAXUV/+J5sXsyn7s3WZ7P7&#10;wFpWnE+0duqtE+0AnGHZfMjStXf3obWsmCXad2X1+UQrAGdQNhdmU/8h7vdf2fm4uve28fjpWc98&#10;dh9cy4pZ1svhE7Hlul45ekXWWydaADiDsrlQJ8q76r98q/5n1pdld1MtK7YltgDATTG5ef16Nm+y&#10;xJbFg2u+Xv8W+N1NAHATzM6YgxJbDje4pmsAcDPMz5fZj+ezu6GWFaeJlsaDAeBmWDRv5hMtHZsA&#10;YAnqvxssvrkrm0XTRMvipuLtb392tAHAUtV/uWk2i6aJtsWD69zm5gdEGwAs1T1l+f7ZLJom2hYP&#10;rl+59OQLog0Alur8I088P5tF00Tb4sE1/98eAWBZisvjj8pm0TTRdsCvcfWrT4g2AFiqjceqF2ez&#10;aJpoWzy4zl8afVq0AcBS3bs5+pRsFk0TbQfcuDa3PzfaAGCpinL7D2ezaJpoWzy4LpTDL4w2AFiq&#10;jf61l2azaJpoWzy4eoPqy6INAJZqfXJZymbRNNG2eHBN8jXRBgBLdWGz+qpkDl1PtB3wa1yD4d+M&#10;NgBYqsnM+cZsFk0TbQcMrrL6rmgDgKUqNre/M5tF00TbAb/GVY7uijYAWKreYPSybBZNE22LB9d6&#10;f/vfRRsALNXGZvVvslk0TbQtHlwb5egXow0Almoyd36hMYdmEm0H/afC6t5oA4ClKspqI5tF00Tb&#10;2lqvHG5lDXWKcvimaAOApdoohw9ms6hOb1BtRdvuhPutrKlO0a9+N9oAYKkmM+d3sllUp9cfvS3a&#10;dhtflzXVmdy4rkYbACzVxmD4ZDaL6vQGwweirb5xDf9j1jRNtAHAUmUzaJr1/vDno21trdcffnPW&#10;NE20AcBSZTNomskl61ujbW3tXP/qZ2ZN00QbACxVNoOmOX9l+yXR9pSsaZpoAYClymbQNNGyJ2ua&#10;JloAYKmyGTRNtOzJmqaJFgBYqmwGTRMte7KmaaIFAJYqm0HTRMuerGmaaAGApcpm0DTRsidrmiZa&#10;AGCpshk0TbTsyZqmiRYAWKpsBk0TLXuypmmiBQCWKptB00TLnqxpmmgBgKXKZtA00bIna5omWgBg&#10;qbIZNE207MmapokWAFiqbAZNEy17sqZpogUAliqbQdNEy56saZpoAYClymbQNNGyJ2uaJloAYKmy&#10;GTRNtOzJmqaJFgBYqmwGTRMte7KmaaIFAJYqm0HTRMuerGmaaAGApcpm0DTRsidrmiZaAGCpshk0&#10;TbTsyZqmiRYAWKpsBk0TLXuypmmiBQCWKptB00TLnqxpmmgBgKXKZtA00bIna5omWgBgqbIZNE20&#10;7MmapokWAFiqbAZNEy17sqZpogUAliqbQdNEy56saZpoAYClymbQNNGyJ2uaJloAYKmyGTRNtOzJ&#10;mqaJFgBYqmwGTRMte7KmaaIFAJYqm0HTRMuerGmaaAGApcpm0DTRsqfXH70ta6wTLQCwVNkM2k1/&#10;9PZo2TMpnG80RqIFAJYqm0F1irLaiJY9k8V/mzXXiRYAWKpsBtUpBts/GS17Lmxuf0vWXCdaAGCp&#10;shlUZ3K5+nvRsme9P/z8rLlOtADAUmUzqE5x5doXRMue4vL4A7PmOtECAEuVzaA691258kHRsl/W&#10;XCfKALBU2QyqE+WmrLlOlAFgqbIZVCfKTVlznSgDwFJlM6hOlJuy5jpRBoClymZQnSg3Zc11ogwA&#10;S5XNoDpRbsqa60QZAJYqm0F1otyUNdeJMgAsVTaD6kS5KWuuE2UAWKpsBtWJclPWXCfKALBU2Qyq&#10;E+WmrLlOlAFgqbIZVCfKTVlznSgDwFJlM6hOlJuy5jpRBoClymZQnSg3Zc11ogwAS5XNoDpRbsqa&#10;60QZAJYqm0F1otyUNdeJMgAsVTaD6kS5KWuuE2UAWKpsBtWJclPWXCfKALBU2QyqE+WmrLlOlAFg&#10;qbIZVCfKTVlznSgDwFJlM6hOlJuy5jpRBoClymZQnSg3Zc11ogwAS5XNoDpRbsqa60QZAJYqm0F1&#10;otyUNdeJMgAsVTaD6kS5KWuuE2UAWKpsBtWJclPWXCfKALBU2QyqE+WmrLlOlAFgqbIZVCfKTVlz&#10;nSgDwFJlM6hOlJuy5jpRBoClymZQnSg3Ff1qcKgNAHATZTOo1x9uRrmpKKsL2aYoA8BSZTNoo1/d&#10;F+Wm3mD4g9mmKAPAUmUzqDcY/XCUmzbK4Tdkm6IMAEuVzaCiP/wbUW5a71/7/GxTlAFgqbIZtF4O&#10;vzDKTec2tz4y2xRlAFiqbAYVl4cfFeVctilKALBUR5pBR9oEADfBkWbQkTYBwE1wpBl0pE0AcBMc&#10;aQYdaRMA3ARHmkH7NpTVw7EMAMeiNxi9a3YWxTIAAAAAAAAAAAAAAAAAAAAAAAAAAAAAAAAAAAAA&#10;AAAAAAAAAAAAAAAAAAAAAAAAAAAAAAAAAAAAAAAAAAAAAAAAAAAAAAAAAAAAAMBNctfFalwnPgSA&#10;k2s6tAwvAG6l2x+sfvvAWXTXxa3h7NBa2AwAS9R5HnVuBIAl6jyPOjcCwJLc/sDWj3aeR50bAWBJ&#10;br//6ksONYtuf7D6kfgmAAAAAAAAAAAAAAAAAAAAAAAAAAAAAAAAAAAAAAAAAAAAAAAAAAAAAAAA&#10;AAAAAAAAAAAAAAAAAAAAAAAAAAAAAAAAAAAAAAAAAABAu43BaBzfBIATJZ1R9aLhBcBJ0zqfpgXD&#10;C4CTYuFsWlgEgFtg4WxaWASAW2DhbFpYBIBbYOFsWlgEgFtg4WxaWASAW2DhbFpYBIBbYOFsWlgE&#10;gFtg4WxaWASAW2DhbFpYBIBbYOFsWlgEgFtg4WxaWASAW2DhbFpYBIBbYOFsWlgEgFtg4WyaLZ7r&#10;b39mLAPALdG7sv3ps7MplvfMFtcvVT8cywBwS/T6wx+cnU2xvGe2WJTVQ7EMALfERjl6++xsiuU9&#10;s8ViMHwslgHgluj1q83Z2RTLe2aLaQMAHKMD59KBDQBwjA6cSwc2AMAxOnAuHdgAAMfowLl0YAMA&#10;HKMD59KBDQBwjA6cSwc2AMAxOnAuHdgAAMfowLl0YAMAHKMD59KBDQBwjA6cSwc2AMAxOnAuHdgA&#10;AMfowLl0YAMAHKOFc+nedz3+vIUNAHDM5ufSvY/vPC9Ka2vn+lc/c74hSgBwS8zPpfNXtl8SpbW1&#10;4nL1Z+YbogQAt8T8XOoNRn82SpPBNaj+/nxDlADglpifS0W/+s4oTQZXWf3r+YYoAcAtMT+XNsrq&#10;x6NUD67RK+cbogQAt8T8XOoNqtdEaW1tvV/dN99w93j8jCgDwLEaj8dPm59LxaXqDVGub1zDX5tv&#10;uOetO+8dZQA4VvXlaX4uFf3hm6O8e+N6+3zD+bL66igDwLHa2Ky+Yn4uFf3R70Z5cuPqV+V8Q68/&#10;uifKAHCsinL0y/NzaTKrBlFeW+v1h9vzDXWiDADHKptJ9ayKct5QJ8oAcKyymVQnygYXACdLNpPq&#10;RNngAuBkyWZSnSgbXACcLNlMqhNlgwuAkyWbSXWibHABcLJkM6lOlA0uAE6WbCbVibLBBcDJks2k&#10;OlE2uAA4WbKZVCfKBhcAJ0s2k+pE2eAC4GTJZlKdKBtcAJws2UyqE2WDC4CTJZtJdaJscAFwsmQz&#10;qU6UDS4ATpZsJtWJssEFwMmSzaQ6UTa4ADhZsplUJ8oGFwAnSzaT6kTZ4ALgZMlmUp0oG1wAnCzZ&#10;TKoT5faGVzz0+HOjBQCOxX1Xxh+UzaQ60dI+uDbK6hOjBQCORXFl5+PSmTRJtLQPrmJQ/f1oAYBj&#10;sV5Wfy+bSXWipX1w9crhr0YLAByLjcHwYjaT6kTLgv9UOEm0AMCxyGbRNNFicAFwcmSzaJpoMbgA&#10;ODmyWTRNtBhcAJwc2SyaJloMLgBOjmwWTRMtBhcAJ0c2i6aJFoMLgJMjm0XTRIvBBcDJkc2iaaLF&#10;4ALg5Mhm0TTRYnABcHJks2iaaDG4ADg5slk0TbQYXACcHNksmiZaDC4ATo5sFk0TLQYXACdHNoum&#10;iRaDC4CTI5tF00SLwQXAyZHNommixeAC4OTIZtE00WJwAXByZLNommjp1nT3ePyM+uOiPxzFEgDc&#10;sPl5M/04S7Qc3FSUo385vwYAN8P8fJn9eD67G2pZcZofuzh+1uzHvf5wJ7YBwA2bnTEHJbYccRMA&#10;3AQb/eG75wdUW2LLjQ+urM/NDOBsy2bDRjl8MMq7ivH4mfU/094ku5tqWTFLtO/qMiGjFYAzKJsL&#10;s6l7xuPx0+t/9sqtV2Q986l7d2XFJN9ziF5DC+CM610a/dlsPsynKEd/pe7PavPZfXAtK86na1+d&#10;3YcCwEQ2J7J06d194G2Ta1pWnE3961XZ+r6Uw2u7DwSARDo7Dpl6Zq2dL6tPyopdc6G//bey9UWJ&#10;7wMAp9y5S6M/lL3OL0pRXv3wbL1L1gejT15bL6s/lRWXlfi+ArAiirLayF7vl5HJ5/oz9eD6rqy4&#10;kimHVTGoHiv6VVkMRg+t96u3T/75lknWi8H2Txb94T+7MHj3n90YbH32+fLqC+PnBODY1a9B9WtR&#10;/ZpUvzbtvkbtvlaN3vLUa1f10FOvZdVj9Wtb+pq3gpl8/797bWOw/dNZUeQ4E2f11LvrYjXOcueD&#10;1Tuj5VTLfu5EjjXl8D9NrnjDN6VFkVuQeH08lbKBNZs73rT169F66mQ/VyK3Ihf6w1+v/wDd386K&#10;Ircq8Vp56mTDajb/7IGrnxmtp0r2cyRyq9Lrj94RX5rAzZINrSgBwMlz5wPVv7rz4vA34kPgZsqu&#10;YSJtiS8bEre/ofqy7KZV57biqT9ElKbs60ykLb5g5FCJ1xkS2bCajcGVy77ORNriC0YOlXidYU42&#10;pLJEOzOyrzORtviCkUMlXmeYkw2oLNHOjOzrTKQtvmDkenpltV0Mho+tl9XDu396SFn9yGT9a99Q&#10;7rx/vL7QIhtQWaKdRP11tj75equ/7nb/JIjdr8PhY71yuD3/tSpnN4bWCcnkYP7qhcHo9tc8sv2H&#10;7x6Pn7H7Jx2Px0+L88wJd/uDW2/JhtR8op2TbHLu6vNXn8P6PNbnsj6f2bmV48+ZHFrrg+ETvf7o&#10;nsk7ub93rr/9mec2tz7yVe+48sEXx+NnxZctHNodD2ztZINqmmiDQ6lfl+rXp/p1qn69mtxE/+6F&#10;cvTL9etY9vq26jmWodUbjN66UVY/s1Fu/52iHH7B+qNPfuq973r8efFzAivjZRe3Pnd+WNXDLMqw&#10;EurX7/p1vH49r1/X69f33df55PX/ZudYb1rx/QVghRT96hOy1/xl5Nj/82B8HwFYAdnr/DJzI5/w&#10;kWStU+L7CsApl73GLzM3/Al3f5fbxH2Dd39TVp/P7vcSgJXQ62/9f9lr/WyK/vA90b62UQ7fnfV0&#10;zYFD68cujp+Vrc+m1x/6hWYAFsrmx2HT4SHVMF9vJv69AGCfbGbM575Hhh+Trc+m04O6fsI6u/92&#10;ABCyWZGlS2+nh118fPzcw35iAMhmRJauvYd6YFFWo6w2n6Lc/ta6H4CzK5sPWaL95g+tWv27QLL6&#10;fKIdgDMqmw3zida69zfna1k6D62i3Pqf8ey1YjB8U9Yzm2gF4Ax642M7H5LNhtlE666snqVzY514&#10;9q6Ny8OXZj3TRBsAZ9BkDiz8Ayii7bqsJ8uRh9ZU1lcnygCcQUU5emU2G+pEy3XFo8OPy/qyHGpo&#10;vbZ/9cPic+xz7p2PNa6BUQLgjOo6F+b7FuVQzXVe9Y6dD47PAwA35MJg6yOyWdOWQw+t+DwAcFNk&#10;s6YthhYAt8y9j+88L5s1bTlwaL368s5Hz34cnwcAblgxGL1ldsYclAOHVv3Q+Y8B4GaYnS9dYmgB&#10;cMvMzpf672ec/ThLp6FVm/8YAG5UMRidn50v02+3pfPQeuXvXvmg2Y8B4GaYnS2z8ydL56FVe/Vg&#10;9PvjmwBw02VzaDaHGloAsEzZHJrNWq8cbmWFaeI5ALB02RyapjcYbq31+qO3ZcVp4jkAsHTZHLqe&#10;/ujtk5tW1UuLkXgOACxdNoemKcpqY9Kw/e+z4jTxHABYumwOTTO5ZP10/Xvkb8+K08RzAGDpsjk0&#10;zXo5/L61oj/8G1lxmngOACxdNoemubC5/S1rFwbXvigrThPPAYCly+bQ9WxWX7F27tGtz02LkXgO&#10;ACxdNoemOd8fvnTtwqXRp2XFaeI5ALB02Rya5kK5/ZK1jcd2XpwVp4nnAMDSZXPoesrqEyc3rZ0X&#10;pMVIPAcAli6bQ9OcL3deuHZuc/wBWXGaeA4ALF02h6Z55ZUrH7RWFONnZsVp4jkAsHTZHJqmGI+f&#10;eWDTbgMAHINsDk0TLYYWACdDNoemiRZDC4CTIZtD00SLoQXAyZDNoWmixdAC4GTI5tA00WJoAXAy&#10;ZHNommgxtAA4GbI5NE20GFoAnAzZHJomWgwtAE6GbA5NEy2GFgAnQzaHpokWQwuAkyGbQ9NEi6EF&#10;wMmQzaFposXQAuBkyObQNNFiaAFwMmRzaJpoMbQAOBmyOTRNtBhaAJwM2RyaJloMLQBOhmwOTRMt&#10;hhYAJ0M2h6aJFkMLgJMhm0PTRIuhBcDJkM2haaLF0ALgZMjm0DTRYmgBcDJkc2iaaDG0ADgZsjk0&#10;TbQYWgCcDNkcmiZaDC0AToZsDk0TLYYWACdDNoemiRZDC4CTIZtD00SLoQXAyZDNoWmixdAC4GTI&#10;5tA00WJoAXAyZHNommgxtAA4GbI5NE20GFoAnAzZHJomWgwtAE6GbA5NEy2GFgAnQzaHpokWQwuA&#10;kyGbQ9NEi6EFwMmQzaFposXQAuBkyObQNNFiaAFwMmRzaJpoMbQAOBmyOTRNtBhaAJwM2RyaJloM&#10;LQBOhmwOTRMthhYAJ0M2h6aJFkMLgJMhm0PTRIuhBcDJkM2haaLF0ALgZMjm0DTRYmgBcDJkc2ia&#10;aDG0ADgZsjk0TbQYWgCcDNkcmiZaDC0AToZsDk0TLYYWACdDNoemiRZDC4CTIZtD00SLoQXAyZDN&#10;oWmixdAC4GTI5tA00WJoAXAyZHNommgxtAA4GbI5NE20GFoAnAzZHJomWtbWev3hTtZQJ1oAYOmy&#10;OVSnnlPRstv0m/MN00QLACxdNofqFOXWW6Jlba0oR/81a6oTLQCwdNkcqrNebv1StEyGVn/rh7Km&#10;OtECAEuXzaE6RVn9SLRMmja3/07WVCdaAGDpsjn0VLa/PVomN63BtS/OmwwtAI5PNod2s3ntK6Jl&#10;0vTYzovTpkmiBQCWLptDde57YvTJ0VL/RoydD8+a6kQLACxdNofqnHtk+DHRsrb2+id2np811YkW&#10;AFi6bA7VKcqrHx4ta2v3XRl/UNZUJ1oAYOmyOVTnnnc9/rxoWVt7eb//nKypTrQAwNJlc6jOuc3x&#10;B0TL2to9OzvvnTXViRYAWLpsDtW5/x077xMta2vj8fhpWVOdaAGApcvmUJ3bxuOnR8tT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TpQBYOmyOVQnynuypjpRBoCly+ZQnSjvyZrqRBkAli6bQ3WivCdrqhNlAFi6&#10;bA7VifKerKlOlAFg6bI5VCfKe7KmOlEGgKXL5lCdKO/JmupEGQCWLptDdaK8J2uqE2UAWLpsDtWJ&#10;8p6sqc5r+zvPiRYAWJqXT+ZNNofqRMuerKnO+fLqC6MFAJbmtf2rH5bNoTrRsidrqlM8Pv6EaAGA&#10;pXntYzsfn82hOtGyJ2uqc77cfkm0AMDSnOtvf2Y2h+pEy56sqc65cvgF0QIAS7N+efj52RyqEy17&#10;sqY664NrXxotALA05y9VX5LNoTrRsidr2s3la18dLQCwNBc2r31VOocmiZY9WVOd3ubo66MFAJam&#10;6I/+UjaH6kTLnqypzno5/NZoAYCl6W0OvzmbQ3WiZU/WtJty+x9HCwAszUZ/+zvSOTRJtOzJmuoU&#10;5fB7owUAlqboD+/I5lCdaNmTNdXpldWPRgsALE2vX/2rbA7ViZY9WdNuyu2fiRYAWJqNwfZPpXNo&#10;kmjZkzXVKcrhf4wWAFia4lL1H7I5VCda9mRNdYpy679GCwAszWTm/ML8DJomWvb0+sOdrHG9rIpo&#10;AYCl6V2qXpPNoTrRsqdtaBWD7YvRAgBLsz6oXp/NoTrRsqfoD9+TNfbKrbdGCwAszUZ/+OZsDtWJ&#10;lj0b5fDdWWNRVo9ECwAsTa9fvSObQ3WiZc/kptU2tB6NFgBYmsnM+d/zM2iaaNkzuZZdyxp7ZXUp&#10;WgBgaSaXpIeyOVQnWvYYWgDcSsVg1H1o9crhr2aNRb8qowUAlmajrB7O5lCvP/z1aNlT9If/OWue&#10;rA+iBQCWZjJzHpmfQZGfj5Y9Fwaj25PGyYSrNqMFAJam/uWobA5tlKO7omVPMRh9XdY8uWldiRYA&#10;WJr6l6OyOdTbHP2FaNnz6kdHfzBrLgbDx6IFAJam1x9uZnPo/KXRp0XLnuLR8e/JmnuD6vFoAYCl&#10;2ehXl7M59IZy5/2jZb+seWMwfCLKALA09S9HZXNo4mnRsl/WXJTDJ6MMAEtT/3JUNocON7QGw6tR&#10;BoCl2SiHT2RzaO0wQ6s3qLaiDABLszGonszmUJSbsuaiHFZRBoCl6Q2GW9kcinJT1lz0h6MoA8DS&#10;1JekbA5FuSlr7pXVdpQBYGmKshplcyjKTVlz/ae/RxkAlqbXH25ncyjKTVlz0R++O8oAsDRtf0VW&#10;lJuy5snQek+UAWBp6nmTzaEoN2XNdaIMAEuTzZ86UW7KmutEGQCWJps/daLclDXXiTIALE02f+pE&#10;uSlrrhNlAFiabP7UiXJT1lwnygCwNNn8qRPlpqy5TpQBYGmy+VMnyk1Zc50oA8DSZPOnTpSbsuY6&#10;UQaApcnmT50oN2XNdaIMAEuTzZ86UW7KmutEGQCWJps/daLclDXXiTIALE02f+pEuSlrrhNlAFia&#10;bP7UiXJT1lwnygCwNNn8qRPlpqy5TpQBYGmy+VMnyk1Zc50oA8DSZPOnTpSbsuY6UQaApcnmT50o&#10;N2XNdaIMAEuTzZ86UW7KmutEGQCWJps/daLclDXXiTIALE02f+pEuSlrrhNlAFiabP7UiXJT1lwn&#10;ygCwNNn8qRPlpqy5TpQBYGmy+VMnyk1Zc50oA8DSZPOnTpSbsuY6UQaApcnmT50oN2XNdaIMAEuT&#10;zZ86UW7KmutEGQCWJps/daLclDXXiTIALE02f+pEuSlrrhNlAFiabP7UiXJT1lwnygCwNNn8qRPl&#10;pqy5TpQBYGmy+VMnyk1Zc50oA8DSZPOnTpSbsuY6UQaApcnmT50oN2XNdaIMAEuTzZ86UW7KmutE&#10;GQCWJps/daLclDXXiTIALE02f+pEuSlrrhNlAFiabP7UiXJT1lwnygCwNNn8qRPlps6NALAknWfR&#10;gQ0AcEzMJAAAAAAAAAAAAAAAAAAAAAAAAAAAAAAAAAAAAAAAAAAAAAAAAAAAAAAAAAAAAAAAAAAA&#10;AAAAAAAAAAAAAAAAAAAAAAAAAAAAAAAAAAAAAAAAAAAAAAAAAAAAAAAAAAAAAAAAAAAAAAAAAAAA&#10;AAAAAAAAAAAAAAAAAAAAAAAAAAAAAAAAAAAAAAAAAAAAAAAAAAAAAAAASN3xYPXwXRer8V0PVO+K&#10;JQA4mXYHVuRlDw7/WCwDwMkyO7CmiRIAHKvrs+iBrffE0n6zw2qaKAHAsek0i+abWhsBYIk6zaNO&#10;TQCwZJ3mUacmAFiy+Vn0TRfHz4rSnvmmOlECgGPTmEXj8dOitGe+abcRAI5Zp1k033THm6798SgB&#10;wLGZn0exvF+nJgBYsk7z6I4Ht949bbjjga2dWAaAY/W9F8cfsHBgTd3xptGn3Pa6Jz40PgQAAAAA&#10;AAAAAAAAAAAAAAAAAAAAAAAAAAAAAAAAAAAAAAAAAAAAAAAAAAAAAAAAAAAAAAAAAAAAAAAAAAAA&#10;AAAAAAAAAAAAAAAAAAAAAAAAAAAAAAAAAAAAAAAAAAAAAAAAAAAAAAAAAAAAAAAAAAAAAAAAAAAA&#10;AAAAAAAAAAAAAAAAAAAAAAAAAAAAAAAAAAAAAAA4movj8bPimwBw4rx5PH6v+Oba2j07O+9993j8&#10;jPgQAE6O8fhp979j533io92b1vtuDEbj+BAATox6Pr28339OfLi29tqdnefUiwYXACfJdDYVl8cf&#10;GEtra/ddGX+QoQXASTOdTfe86/HnxdLa2hsf2/mQaeG28fjpsQwAt0w9j6az6fwjTzw/ltfWXv/E&#10;zvOnhXOTARbLAHDLvOodVz54OpuK8uqHx/La2oUnd14wLWw8Vr04lgHglrnvyvBjprPp3ObWR8by&#10;ZGgNdj5iWijK7T8cywBwyxT9q58xnU3rjw4/NpbX1l63ufOi64VL1ZfGMgDcMkU5/ILpbNq4NPNf&#10;Ae/d3PmUaeF8f/g3YhkAbpleOfxr09lU9Lc/I5YnQ2uw/Tl7hdH3xzIA3DLF5uj7prNpoz98aSyv&#10;rW1ceffXTAu9/uieWAaAW6Yot145nU3rg9Gfj+XJ0Lo8+oa9oVW9LZYB4JbZKEe/dX02DYb/Zyyv&#10;rV3Y3P4n00KdWAaAW2Z2LhWD0XfH8tx/N5wklgHglpmdS+v94d7vt9goq5+ZLcYyANwys3Npoxz+&#10;bCzvFl4+W4xlALhlZufSern1S7G8ttYbDB+YLcYyANwys3NpctO6GMtra8Vg9JbZYiwDwC0zO5c2&#10;yup/xXI9tIaPzRZjGQBumdm51BsMH4/luWk2SSwDwC3TOptaCwBwi7TOptYCANwirbOptQAAt0jr&#10;bGotAMAt0jqbWgsAcIu0zqbWAgDcIq2zqbUAALdI62xqLQDALdI6m1oLAHCLtM6m1gIA3CKts6m1&#10;AAC3SOtsai0AwC3SOptaCwBwi7TOptYCANwirbOptQAAt0jrbGotAMAt0jqbWgsAcIu0zqbWAgDc&#10;Iq2zqbUAALdI62xqLQDALdI6m1oLAHCLtM6m1gIA3CKts6m1AAC3SOtsai0AwC3SOptaCwBwi7TO&#10;ptYCANwirbOptQAAt0jrbGotAMAt0jqbWgsAcIu0zqbWAgDcIq2zqbUAALdI62xqLQDALdI6m1oL&#10;AHCLtM6m+cLPvWPnfaIEAMeuGI+fPT+botQcWueuDD8mSgBw7F798PCj52dTlJpD68KlrT8aJQA4&#10;dvcOtj9nfjZFqTm0isHo66IEAMdu/dLW18zPpig1h1ZvUH1blADg2K2Xw2+dn01Rag6tSX4gSgBw&#10;7DY2R/98fjZFKbtpjf5LlADg2K0PRj8/P5uilAytcvirUQKAY7cxGF6cn01Rag6tol+VUQKAY7fR&#10;r/rzsylKzaG1rwgAx2zhXFpYBIBjtnAuLSwCwDFbOJcWFgHgmC2cSwuLAHDMFs6lhUUAOGYL59LC&#10;IgAcs4VzaWERAI7Zwrm0sAgAx2zhXFpYBIBjtnAuLSwCwDFbOJcWFgHgmC2cSwuLAHDMFs6lhUUA&#10;OGYL59LCIgAcs4VzaWERAI7Zwrm0sAgAx2zhXFpYBIBjtnAuLSwCwDFbOJcWFgHgmC2cSwuLAHDM&#10;Fs6lhUUAOGYL59LCIgAcs4VzaWERAI7Zwrm0sAgAx2zhXFpYBIBjtnAuLSwCwDFbOJcWFgHgmC2c&#10;SwuLAHDMFs6lhUUAOGYL59LCIgAcs4VzaWERAI7Zwrm0sAgAx2zhXFpYBIBjtnAuLSwCwDFbOJcW&#10;FgHgmC2cSwuLAHDMFs6lhUUAOGYL59LCIgAcs4VzaWERAI7Zwrm0sAgAx2zhXMqK59752IdEGQCO&#10;zauuXPngbC5FOR9aF65svyTKAHBsNvpXPzObS1HOh1avv/UXogwAx6a4NPq6bC5FOR9aRVn9kygD&#10;wLEpNqvvzOZSlFuG1qD6iSgDwLHZKKt/k82lKLf858Fy9IooA8CxWS9Hv5jNpSi3DK3B8IEoA8Cx&#10;2RhUr8/mUpTzobXRH/1OlAHg2Ezmz9uzuRTlfGgVg+HVKAPAsZnctJ7M5lKUW25ak0QZAI5NNo/q&#10;RNnQAuDkyOZRnSgbWgCcHNk8qhNlQwuAkyObR3WibGgBcHJk86hOlA0tAE6ObB7VibKhBcDJkc2j&#10;OlE2tAA4ObJ5VGe3WBTjZ2bFOrsNAHCMsnlUpxiPn7lWvH387KxYJ/YDwLHJ5lGd+9/xjvdZKy6P&#10;PzAr1on9AHBssnlUp/5r+Nfuedfjz8uKdWI/ABybbB7Ved0TOx+6dmGw9RFZsU7sB4Bjk82jOq/b&#10;3HnR2oXLw4/OinViPwAcm2we1SmuDD9u7XxZfVJWrBP7AeDYZPMo8gfWzm+OPiUp7Cb2A8CxyeZR&#10;nfOXRp+2dqHcfklWrBP7AeDYZPOoTm+w9TlrvUe3Picr1on9AHBssnlU597N7c9b6/WHfzwr1on9&#10;AHBssnm0m0vVl6wVg2tfnBYnif0AcGyyeVRnfbP6yrWiv/WXsmKd2A8AxyabR7spR9+wdmFz+2+l&#10;xUliPwAcm2we1SnK7b+7VpTVd2XFOrEfAI5NNo/qFIPRP1sr+qPvz4p1Yj8AHJtsHtWZDK3/e63Y&#10;3P7JrFgn9gPAscnmUZ1iUP2HtcnkenlWrBP7AeDYZPOoTq8cvWKtV1a9rFgn9gPAscnmUZ2irDbW&#10;iv7w/8uKdWI/ABybbB7VWe9v/cZarz96W1asE/sB4Nhk82g3/dHbJ8XhE2lxktgPAMcmm0dPZfjE&#10;gqKhBcDxy+bRNIYWACdKNo+mMbQAOFGyeTSNoQXAiZLNo2kMLQBOlGweTWNoAXCiZPNoGkMLgBMl&#10;m0fTGFoAnCjZPJrG0ALgRMnm0TSGFgAnSjaPpjG0ADhRsnk0zcLiuUeGHxPPAIClu3B5+NHZPJpm&#10;4dDqbV77qngOACzdxua1r8jm0TQLh9ZGWf1f8RwAWLqiX31nOo8iBwyt7Z+J5wDA0m0Mtn8qnUeR&#10;xUOrX702ngMAS1f/lfrpPIocMLSGvxHPAYCl2yiH/y2dR5EDhtbod+I5ALB0vf7obek8iiwcWr3+&#10;cDOeAwBLV/SHg2weTXPQfx68Fs8BgKWr5046jyKLh9Yk8RwAWLpsDs3G0ALgxMjm0GwMLQBOjGwO&#10;zcbQAuDEyObQbAwtAE6MbA7NxtAC4MTI5tBsDC0AToxsDs3G0ALgxMjm0GwONbTmPwaAGzU7W2bn&#10;T5bOQ2v+YwC4URcG23+kni29surVH09nTVs6Da2NfvXvZj8GgJuhMW9mPs7SbWjNfQwAN8PsfOkS&#10;QwuAW2Z2vnTJ4TcAwE1yfjD8xmzWtMXQAuCWymZNWw49tF7e33lOfB4AuGHZrGnLIYfW9j+Mz9FQ&#10;PDr8uGnf+SvbL4llAM6o2fkRS6nZvoNyuObExqD60q69AJwNG49Xn9h1NhSD4dWsN8sNDa2sZ5po&#10;AeAM6vWrd2SzoU6vrO6NtuuyvixHHlpZfTbRBsAZ1BsMfzCbDbOJ1l1ZPUv3xhlZfT7RCsAZlc2G&#10;+UTr8oZWVptPrz/cjnYAzqhsPmSJ9m5DLlvM0vWBdXY/OwBn2mv7O8/JZkSWuj9bn0+3po4Pq1P3&#10;AkCt6+8MfE1/+zOKflVmtdl0Gkbr/eq+bH0+8e8IANf1Nqsfz2bGfOrebH02Bzd0eEidug8AMr2y&#10;+qfZ7DhsOv9nv0WJf6dd5y89+SXFYPTofE9Rjv5KtACwQorLlz+wuFS9ofG6369eGy3XzfccNjf0&#10;gNc/sfP8bH1RinJ4Nf7dATjlstf5RZnMgP+nGFRPZrUuuSk3rcOk6I9+N76vAJxy2ev8MnOsn7Do&#10;D0fx/QRgRWSv98vKsXyye3Z23ju+bwCsqI3+8N3ZDLiZOfar3a3K5JY3+cEcPrneH14uyurR+j9T&#10;bpSj35r8IP9GMRj+wqTnB4vN7W+9MLj2ResPjz757vH4veLnAeBYXRyPn1W/Du2+Hk1el3Zfn+rX&#10;qcnrVf26Vb9+1a9j9etZ/br21Otb/tq3ajkzQ0vyFOVwNDkIky/80Tt7g63/sTGoHpwciqJXjl6x&#10;UW7/+ORgfFev3Pr63mD4Rev96uN/bWfn/eJcscCdF6t33PVAdSk+pEX99VR/XdVfX/XXWf31Vn/d&#10;PfX1VxX11+NTX5ejd9Zfp7tfr8nXsZydGFpyIhKvYafabW+4+uF3XazGWaLlVMt+3kSOO74Q5USk&#10;KEevjNfGU+m2YvzMbFjNJlpPpcnPz8uznzeR446hJScm8fp4KmVDaj7ReiplP18ityK+GOVEJV4j&#10;T51sSM0nWk+d7OdJ5FbFF6ScuMRr5amTDarZRNupkv38iNzKxJcmN2I8Hj+9/i2qxXj87Fc/vPN+&#10;byh33v++K+MPKh5//Lnnn9h5/qveufURr9vcedH6o8OP3Xhs58VFv/qE+wajT94YbH/2hSvXvmj9&#10;0uhri0vDb9wYVN/WuzS8sxhUPzH5ybl7oz96Va9f3b+xOXxzrz96x0Z/eGX+J3AVU/9usvihPVW+&#10;5w2jT82GVZ07Ll49F22nRvHo8OOyn5+Vy+Rc7Z6v3XM2OW+TczdZv7s+h73B6M76XNbnsz6n9Xmt&#10;z219futzXJ/n+lzX57s+5/V5r899ff7r14H69aB+XahfH+rXifihBTgZ/sFr+8+ZH1i3P7D1S1EG&#10;btRtk+lf/8G3RXn1w4tyZ18uPDz86AuX9+fcper3zWf94Sc+eT73bY4+dT7F7l/ytT8bg63Pns/6&#10;pa0/Op8Ll699fiODa1/UyOVrf3o+RTn8K0m+pZF+9Z2zWX+0+kcXBqPbZ7NxaXRn0d/6oX0pq389&#10;eVf2k7PZKKufKfrDn5tNr9x6RVGOfnk2k3d0xWT/hX0ZDN/UK4e/OptiMHrL5F3fW+fyrmaGj89n&#10;37tKkWNOvNTAof2LX9v50Pk3gW25443DPx7b4FCy1y2R40r2vi1/f9d4D/jW5nvF4Zvm31NOPsfk&#10;feb+9571/ws9/x51933r3HvZyf5/Pf+ed/K8O+ffG0/6/tH8e+j0fXbyfjx7397y/r5xD8juC9m9&#10;Irt/ZPeU7D6T3Xvm70YXJvel+TtUfa+q71f1Pat+kfmf059wEZGbnXg/A519369WL84uVJ3zhtGn&#10;xqPgQNnrlojIzUivX71tbaMc/VJWFBG5GYn3M9DJ97xx62vTC9Qhc+cDW++JR8JC2euWiMjNSNEf&#10;vWqt6A+/PyuKiNyMxPsZ6CS7OB01dzxYPRqPhVbZ65aIyM3I+f7WD61tXKr+dlYUEbkZifczcKC7&#10;Hqy+Krs03Uji0dAqe90SEbkZKS5Vf2/t3s1rX54VReTWpVdWl4r+8M29wai3+z+vDkY/Mln7p8Vg&#10;+29O6n9+Y1B9aa+8+lkbj1UvfvXDT3zoxYvjZ8X7BjjVsgvTUXPHg1vvjsfCqVO/rtev7/XrfP16&#10;vz553a9f/+s5UJTVd9VzoZ4Pk9lQz4k313Njdo6IyK1Pr1991dq9l6rflxVFlpHJQHjPJIPJoPit&#10;3T85p6w21svhL06+GP99rxz9iwuD7X+wsTn6y73B8IvOX3ry086XV1/oz8uGs+WuB7bek12eDpM7&#10;L249Fo8DVlT9J73V7xPq9wv1+4aNcvSX6/cR9fuJyaX0J3uD0X+p32fE+43f2n3/MXkfkr0/EVlG&#10;dv8uo6IYPzMryuFTH+D6j+ycHOhHev3R2yYfv7kYVG+c1IrepeH/Ozn0Pzip/d0Lg9GfvbC59Udf&#10;t7X1oslF4mnxmgHAjDse2Kqyi9SifH0xfnZsBzjz6veZ65tbL6rfd9bvP+v3ob3+8AeLwegX6ven&#10;xWD4xvr96u771vr9a/0+1oX0puXHpr/zKCuexqxf2vqN3e8QACvpZW988ovvfGB47+Ri9bY7Hrz6&#10;2y97cPgzt/238QdGGYAVcL4/+ovZe/3TlvjurPb/HBrfRQAA4ATq9Yc72fv405747q3+n8RTDIZ+&#10;7z4AAJwgr3nX45+YvXdflcR381ZetoY/ePd4/Iz1fvXv8vrNSdEfDuK7CgAAnAD1/0+WvXe/WSkG&#10;o3ee2xx/ZO/K9qdn9WUnvps3dtm60f3T7P6lXwvUf/Rp/afUFf3R92+U1c9c2Bz98u4fi32pesNs&#10;Ngbb3xZbAACAU2R9sP1H5t/f1+/56/f+kzvDz0/uAT9alMNvuVBuvyS2pC6Ox+87f9847sS/yo1f&#10;tmobg+qRrH6UxCMBAAA6KwbDJ7P7xVFSPy9b75rdf6FaVjxs6ucUg9Hvz2pHze6/HAAAwAJFf/ju&#10;7D5xlBRltfu/IGW1w2T3X6yWFY+SeNxNe9409+zsvHc8GgAAYFd2d7iRxGPXNsphldUPk3jUzf2X&#10;jEdO/gWrm/qni9R/JGQ8GgAAOMN6ZfV/ZXeGo2b2Ty8vBtU/yHoOm3jczb1s9Qaj/xKP3ZX1HDUu&#10;XAAAcLYVZXUhuyscNS//zZ3nxKN3ZT1HSTzu5l6I6sRj97l5v49y+9vjkQAAwBmT3xEOn3s3R58S&#10;j7wu6ztq4pE3/7JVJx7d0NusHsj6D5N4FAAAcIYU5eiV2f3gMIlHrRXF+JnxzV3r5fC/Zf1HTTx2&#10;OZet8+XwT8TjW2X7uiS2AwAAZ0ivP3pbdj84KPeW1SfFI667OB4/K765K9t3I4nHLueyVSce38lG&#10;f3gte0Yj5fBybAEAAM6Qu8fjZ6R3hCTFo0/+3tiWKsZ7v7KV7b/RxKOXd9kqytF/jU9xaBvl6JXF&#10;YHh173nDYZQAAIAzrOgPB3t3juFo8s9HotTZxuXRH4pvns7LVp34FAAAACdO/SeeZ/eYG008/sYu&#10;W73B6M9m69Oce2f1++LTAAAAnCjZHeZmJB5/Y5+gy/7dTwIAAHCCTO4qd87fXW5W4lPc+GWrltWm&#10;iRYAAIATI7u7TNO7tPV52XrXxKe4SZetsvrqrF4nWgAAAE6M7O4yzUH1g7L7CWpZsWviEbsuPLnz&#10;goN6AAAAToLs7tLrV5tRPlmXranZelEOn4xlAACAE2P9yvBjZ+8ur374iQ+N0q7Z2mETj7j5l61a&#10;UVYbi+oAAAC32qJ7zbR2lMQjlnPZAgAAOM2y+0/XxCNu7CE/dnH8rHgMAADASijG42dm95+uicfU&#10;v+Vv9GjW0CWveOih943HAAAArIT737HzPtn9p0t6ZXUpHrO21htUD2RNXXJuc/MD4jEAAAAr4Z6y&#10;fP/s/tMp5fBiPKb+la2t/5o2dUjx0OPPjccAAACshPuv7Hxwdv/plHL0S/GY+le2Rj+cNnXIr1x6&#10;8gXxGAAAgJVw/pEnnp/dfzqlrH40HlP/ARnb35Y2dYjLFgAAsGpu5LLVG1TfEY9ZW7tw5d1/Nmvq&#10;knObWx8ZjwEAAFgJRXn1w7P7T5cUm6O/FI9ZW+v1h388a+qS9UeHHxuPAQAAWAnF5fFHZfefTrlU&#10;fUk8Zm3tQrn9krSpQ4p+9QnxGAAAgJWw8Vj14uz+0yW9wdbnxGPW1tYHo0/OmjrlkdEfiMcAAACs&#10;hPNl9Unp/adD1h998lPjMfUvkQ2P/Etk5y+NPi0eAwAAsBLu3Rx9Snb/6ZL1KzP/q9U973r8eVlT&#10;l/TK7c+KxwAAAKyEXn/707P7T5e87omdD43HrK0Vbx8/O2vqlu3PjscAAACshI3+9mfm95+Dc/87&#10;3vE+8ZinZE1dUmxuf248AgAAYCUU5fYfzu4/XRKP2JM1dUp/+NJ4BAAAwEqof1Epvf90SDxiT9bU&#10;JRfK4RfGIwAAAFbCRv/aS7P7T5fEI/ZkTV3SG1RfFo8AAABYCevl8Auz+0+XxCP2ZE1dUvSrPxmP&#10;AAAAWAm9S9WXZfefLolH7MmaOuZr4hEAAAAr4cJm9VXJ3adT4hF7sqYuWS9HfzkeAQAAsBLWL43+&#10;XHb/6ZJ4xJ6sqUuKcvRX4hEAAAArodcf/YXs/tMl8Yg9WVOXFIPh34xHAAAArITJPecbs/tPl8Qj&#10;9mRN3VJ9ezwCAABgJWyU2387v/8cnHjEnqypS4qy+q54BAAAwEooNre/M7v/dEk8Yk/W1CW9cnRX&#10;PAIAAGAl9Aajl2X3ny6JR+zJmrqkGIx+KB4BAACwEor+6Puz+0+XxCP2ZE1dst7f/nfxCAAAgJWw&#10;sVn9m+z+0yXxiD1ZU5esl9XPxCMAAABWwvqg+qns/tMl8Yg9WVOXFOXwP8YjAAAAVkJvUP10dv/p&#10;knjEnqypU8rRL8YjAAAAVsLkrvMLjbtPx8Qj9mRNXVJcql4djwAAAFgJvf7onuz+0yXxiD1ZU5es&#10;96v74hEAAAAroSirC9n9p0viEXt6/eF21nhQinL4pngEAADAStgohw9m95+DMrkfbccj9kwuW5tZ&#10;84Ept34zHgEAALASisHov6f3n4PSH16OR+yZFN7ZaOyQol/9bjwCAABgJUzuOb+T3X8OSm8welc8&#10;Ys+k8JvzjV1SlNVD8QgAAICVUFyqjvSLUZPL1lvjEXt6g+EDWfNBWe9X/XgEAADASuiV1aXs/nNQ&#10;euXwV+MRe4qy2siaD0pRDq/GIwAAAFbCxmD4ZHb/OShFv3pdPGJPUY5emTV3STwCAABgJWT3ni7p&#10;DarXxCP2FGX1I1lzl8QjAAAAVkJ27+mSyb3qx+IRe4rN7X+UNXdJPAIAAGAlZPeeLplctr4rHrHn&#10;Qjn6+qy5S+IRAAAAKyG793RKOfqGeMSeeze3Py9t7pB4BAAAwErI7j2dcvnaS+MRe849Mv6YtLlD&#10;4hEAAAArIbv3dMn6lZ2PjUfsKd4+fnbW3CXxCAAAgJWQ3Xu65O3j8bPjEftlzV0S2wEAAFZCdu/p&#10;ktjelDV3SWwHAABYCdm9p0tie1PW3CWxHQAAYCVk954uie1NWXOXxHYAAICVkN17uiS2N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1BuM3pVt&#10;OCixHQAAYCVk956Dsl5WD8f2po1B9fps00GJ7QAAACshu/cclOLS8I2xvWmjrH4m23RQYjsAAMBK&#10;yO49B6Yc/mxsb7qwuf1P0k0HJLYDAACshOzec1CKwei7Y3tTr7/1F7JNByW2AwAArITs3nNQLpRb&#10;Xx/bm+4dbH9OtumgxHYAAICVkN17Dkx/+NLY3vS6zZ0XpZsOSGwHAABYCdm958Bcql4c25suPLnz&#10;gnTTAYntAAAAKyG79xyUc5tbHxnbm4rHx8/NNh2U2A4AALASsnvPQSkeHf/e2N50bnP8AdmmgxLb&#10;AQAAVkJ27zko91/Z+eDY3nT/zs77ZJsOSmwHAABYCdm956C8+uGd94vtTT92cfysbNNBie0AAAAr&#10;Ibv3HJS73/zm94rtuWzTQYmtAAAAKyG79xyU2Nou23RQYisAAMBKyO49ByW2tss2HZTYCgAAsBKy&#10;e89Bia3tsk0HJbYCAACshOzec1Bia7ts00GJrQAAACshu/cclNjaLtt0UGIrAADASsjuPQcltrbL&#10;Nh2U2AoAALASsnvPQYmt7bJNByW2AgAArITs3nNQYmu7bNNBia0AAAArIbv3HJTY2i7bdFBiKwAA&#10;wErI7j0HJba2yzYdlNgKAACwErJ7z0GJre2yTQcltgIAAKyE7N5zUGJru2zTQYmtAAAAKyG79xyU&#10;2Nou23RQYisAAMBKyO49ByW2tss2HZTYCgAAsBKye89Bia3tsk0HJbYCAACshOzec1Bia7ts00GJ&#10;rQAAACshu/cclNjaLtt0UGIrAADASsjuPQcltrbLNh2U2AoAALASsnvPQYmt7Yr+cJRtXJTYCgAA&#10;sBKye8+i1Peo2NpuvV/1s82LElsBAABWQnbvWZSiX5Wxtd16OfrNbPOixFYAAICVkN17FqUoR2+J&#10;re3W+9V92eZFia0AAAArIbv3LEqvX90fW9sV5dYrs82LElsBAABWQnbvWZSiX70qtrbbKKufzjYv&#10;SmwFAABYCdm9Z1HWy+F/iq3tJo0/ML/xoMRWAACAlZDdexalKKsfia3tin71ndnmRYmtAAAAKyG7&#10;9yzK5LL1XbG1XTEYfWO2eVFiKwAAwErI7j2LcmGw/Tdia7veperLss2LElsBAABWQnbvWZh+9ZWx&#10;tV2vv/3p6eYFia0AAAArIbv3LEx/+zNja7v1za0XpZsXJLYCAACshOzesyjF5fFHxdZ2xdvHz842&#10;L0psBQAAWAnZvWdRivH42bF1sWzzosQ2AACAlZDdexYlth0s27wosQ0AAGAlZPeeRYltB8s2L0ps&#10;AwAAWAnZvWdRYtvBss2L8tr+znNiKwAAwKn28sn9Jrv3LEpsPVi2eVHOl1dfGFsBAABOtdf2r35Y&#10;du9ZlNh6sGzzopzb3PrI2AoAAHCqXRhsfUR271mU2HqwbPOiFI+PPyG2AgAAnGqvfWzn47N7z6LE&#10;1oNlmxflfLn9ktgKAABwqp3rb39mdu9ZlNh6sGzzopwrh18QWwEAAE619cvDz8/uPYsSWw+WbV6Y&#10;y9e+OrYCAACcahc2r31Veu9ZkNh6sGzzovQ2R18fWwEAAE61oj/6S9m9Z1Fi68GyzYuyXg6/NbYC&#10;AACcar3N4Tdn955Fia0HyzYvStGvvjO2AgAAnGqT+80/yO49ixJbD5ZtXphy+x/HVgAAgFNto7/9&#10;Hem9Z0Fi68GyzYtSlMPvja0AAACnWtEf3pHdexYlth4s27wovbL60dgKAABwqvX61b/K7j2LElsP&#10;lm1emHL7Z2IrAADAqbYx2P6p9N6zILH1YNnmRSnKrf8aWwEAAE61yR3nF+bvPAclth4s27wo62VV&#10;xFYAAIBTrXepek1271mU2HqwXn+4kz2gLcVg+2JsBQAAONXWB9Xrs3vPosTWgxX94XuyB7Rlcjn7&#10;9dgKAABwqm0Mti9m955Fia0HO/Rlq9x6a2wFAAA41Tb6wzdn955Fia0Hmzz83dkD2lKU1SOxFQAA&#10;4FTr9at3ZPeeRYmtB9soq2vZA9oyuWw9GlsBAABOtckd53/P33kOSmw92EZ/eKjLVq+sLsVWAACA&#10;U60YjB7K7j2LElsPtl5WD2cPaEvRr8rYCgAAcKptHPI+tN6v+rH1YJMNxfwDFqXoDwexFQAA4FSb&#10;3HEemb/zLEy/ui+2HmzjUvXD6UNa0utXm7EVAADgVKv/N6ns3tOasvrR2HqwXn/4t9KHtMRlCwAA&#10;WBWHvWxN+v92bD3YxqD6kuwhbSn6wyuxFQAA4FSr/0yK7N7TlmKz+vLYerALg62PyB7SlmIwfCy2&#10;AgAAnGq9/nAzu/e05XWbWy+Krd1kD2lLb1A9HtsAAABOtY1+dTm797Rl4mmxtZvsIW0pyuGTsQ0A&#10;AOBUq3/nXnbvactyL1uD4dXYBgAAcKptlMMnsntPW9aWednqDaqt2AYAAHCqbQyqJ7N7T1tiW3fZ&#10;Q9pSlMMqtgEAAJxqvXK4ld172hLbusse0haXLQAAYFX0BifpstUfjmIbAADAqVb/YlJ272lLbOsu&#10;e0hbemW1HdsAAABOtaKsRtm9py2xrbvsIW0p+sN3xzYAAIBTbaM/vJbde9oS27rLHtKWyWXrPbEN&#10;AADgVKvvN9m9py2xrbvsIYsS2wAAAE617L6zKLGtu+whixLbAAAATrXsvrMosa277CGLEtsAAABO&#10;tey+syixrbvsIYsS2wAAAE617L6zKLGtu+whixLbAAAATrXsvrMosa277CGLEtsAAABOtey+syix&#10;rbvsIYsS2wAAAE617L6zKLGtu+whixLbAAAATrXsvrMosa277CGLEtsAAABOtey+syixrbvsIYsS&#10;2wAAAE617L6zKLGtu+whixLbAAAATrXsvrMosa277CGLEtsAAABOtey+syixrbvsIYsS2wAAAE61&#10;7L6zKLGtu+whixLbAAAATrXsvrMosa277CGLEtsAAABOtey+syixrbvsIYsS2wAAAE617L6zKLGt&#10;u2Iwemf2oLbENgAAgFMtu++0ZXJveii2dVcMqjdmD2tLbAMAADjVsvtOW4pyeDG2dVeUW6/MHtaW&#10;2AYAAHCqZfedtqz3q1+Jbd0Vg+2fzB7WltgGAABwqmX3nbYUg+o/xLbuev3Ry7KHtSW2AQAAnGrZ&#10;factRTn83tjW3cbm9jdnD2tLbAMAADjVsvtOW4qy+ruxrbuiP/qL2cPaEtsAAABOtey+05aiHP3V&#10;2NbdxuDal2QPa0tsAwAAONWy+05b1vvVV8a27nrl9mdlD2tLbAMAADjVsvtOW3qPbn1ObOvuNWX1&#10;idnD2hLbAAAATrXsvtOW9cHok2Nbd8Wj49+bPawtsQ0AAOBUy+47bXlN/+qHxbbu7n7z+L2yh7Ul&#10;tgEAAJxq2X2nLXePx+8V2w4ne1hbYgsAAMCplt132hJbDi97WFtiCwAAwKmW3XfaElsOL3tYW2IL&#10;AADAqZbdd9oSWw4ve1hbYgsAAMCplt132hJbDi97WFtiCwAAwKmW3XfaElsOL3tYW2ILAADAqZbd&#10;d9oSWw4ve1hbYgsAAMCplt132hJbDi97WFtiCwAAwKmW3XfaElsOL3tYW2ILAADAqZbdd9oSWw4v&#10;e1iazerfxBYAAIBTrb7fpPeeJLHl8LKHTfLDUQYAADgTNgbVv0ruRjd22XrFQw+9b3wIAADAxP07&#10;O+9zQ5ct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Oi/H4aS977fBjbxuPnx4rAAAAHNWdF7f+510Xq3Ez2z8RLQAAABzG&#10;HReH784vWnuJVgAAgDPhtmL8zDseHP61Oy6Obr/9/qsvjOXuPu+28TOzy9V8oh0AAGCl3flg9bez&#10;O1GdOy9uXYu2g91xcfh49pD5RDsAAMBKy+5D+/LA1nuidbHJre2d6QPmEu0AAAArLbsPzee2+698&#10;cLS3+47fHn9Atnk+0Q4AALDSsvvQfKL1YNnm+UQrAADAyvqaN4/fK7sPzab+67Ki/WDZA+YTrQAA&#10;ACvr9jcOvzG7D80mWrvJHrAvDw5H0QoAALCy7nxg60fTO1Hkjge2dqK1m+whs4k2AACAlXbnA9Wr&#10;sjvRNNHWXfaQaSY3t78YbQAAACsvuxfVufONW/82Wg6n/uWw2Qcd+pfHAAAAVsidbxx+8V1vqv7e&#10;Xfdd+aBY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gpVwcj5+1MRgO40MAAAA62CiHw3ve+tb3jg+b7t/ZeZ+NwWhcJ5YA&#10;AABYYHqHevXDO+8XS02/trPzftPGOnePx8+IEgAAADPG4/HTZ+9P95Tl+0ep6dzm+ANmm+v0Btvf&#10;FmUAAAAmzpfbf2f+7nT/lZ0PjnLTfVfGHzS/oU6UAQAAmMjuTfe86/HnRbnp3sd3npdtWvh7DwEA&#10;AM6QVzw0ft/s3nTh0s4LoqXp9U/sPD/bVJRXPzxaAAAAzrTX9K9+2KHvTefLnRdmm+7dHH1KtAAA&#10;AJxp64PRJ2f3puLy+KOipenCYOcjsk0b/eFLowUAAOBMKza3Pje7N60/OvzYaGm6cHnno7NNRVn9&#10;mWgBAAA40zY2q6/M7k2vfaz6+Ghpem1/+zOyTeub1T+KFgAAgDNtfVD9g+zedOHRrT8SLU3F4NoX&#10;Z5t6g+qnowUAAOBMm1y2fiq7N21sXvuKaGm68Ni7vz7b1CuHD0QLAADAmbYxqN6Q3ZuKy6NvjJam&#10;jc3m34K8m351JVoAAADOtI3+8Ep6bxpsf3u0NE0a7mxueCrRAgAAcKZl96U6vXL4z6OlaaOsfjTb&#10;VCdaAAAAzrTsvlTnQln9WLQ0TRpePr9hmmgBAAA407L7Up31cuuXoqWpGIzWs011ogUAAOBMy+5L&#10;uylHRbQ09Qaj/5FumiRaAAAAzrTsvlSnKLf+Z7Q0TRreOb9hmmgBAAA407L7Up1iMHooWpqyDdNE&#10;CwAAwJmW3ZemiZamrHmaaAEAADjTsvvSNNHSlDVPEy0AAABnWnZfmiZamrLmaaIFAADgTMvuS9NE&#10;S1PWPE20AAAAnGnZfWmaaGnKmqeJFgAAgDMtuy9NEy1NWfM00QIAAHCmZfelaaKlKWueJloAAADO&#10;tOy+NE20NGXN00QLAADAmZbdl6aJlqaseZpoAQAAONOy+9I00dKUNU8TLQAAAGdadl+aJlqasuZp&#10;ogUAAOBMy+5L00RLU9Y8zYVLT74g2gAAAM6kX5nci7L70jTR1pQ1X8/mta+INgAAgDOpN6i+LL0v&#10;RaKtKWu+nrL6p9EGAABwJm1sbv/j9L4UibamrHma3mD0X6INAADgTCr6w5/L7kvTRFtT1jxNr1+9&#10;I9oAAADOpKKsfiu7L00TbU1Z80weiTYAAIAzqRiM3pncla4n2pqy5ml6/Woz2gAAAM6kjX7Vz+5L&#10;00RbU9a8l+rJaAMAADiTeoPh4/l96alEW1PWfD394bVoAwAAOJN6ZbWd3pci0daUNc8m2gAAAM6k&#10;7J40m2hryppnE20AAABnUnZPmk20NWXNs4k2AACAMym7J80m2pqy5tlEGwAAwJmU3ZNmE21NWfNs&#10;og0AAOBMyu5Js4m2pqx5NtEGAABwJmX3pNlEW1PWPJtoAwAAOJOye9Jsoq0pa55NtAEAAJxJ2T1p&#10;NtHWlDXPJtoAAADOpOyeNJtoa8qaZxNtAAAAZ1J2T5pNtDVlzbOJNgAAgDMpuyfNJtqasubZRBsA&#10;AMCZlN2TZhNtTVnzbKINAADgTMruSbOJtqaseTbRBgAAcCZl96TZRFtT1jybVz+x86HRCgAAcKbc&#10;+/jO87J70myitSlrnk1xefQHoxUAAOBMOb85+pTsnjSbaG3KmmdTXKq+PFoBAADOlGJw7Yuze9Js&#10;orUpa55Nr7/9TdEKAABwphTl6K9m96TZRGtT1rwv5fZt0QoAAHCm9Mrq/0rvSTOJ1qaseTbFYPsn&#10;oxUAAOBM2SirH8/uSbOJ1qaseTaTm1wvWgEAAM6UyZ3o3PwdaT7R2pQ1z6YoR78VrQAAAGfKejn6&#10;X9k9aTbR2pQ1z6Yoh6NoBQAAOFPq+1B2T5pNtDZlzfOJVgAAgDMlux/NJ1qbsub5RCsAAMCZkt2P&#10;5hOt+xVvv/yBWfN8oh0AAOBMye5H8ykujz8w2ve8bnPnRVnzfKIdAADgTMnuR/OZXLY+Ktr3nL/0&#10;5KdlzfOJdgAAgDMlux/Np3dl+9Ojfc+9m9uflzXPJ9oBAADOlOx+1Mjlay+N9j3rZfWn0ua5RDsA&#10;AMCZkt2P5rM+2PqaaN9zoRx9fdY8n2gHAAA4U7L7USPl6BuifU8xqP5+2jyXaAcAADhTsvvRfIp+&#10;9Z3RvmejrG7LmucT7QAAAGdKdj9qpD96WbTv6V2qfjhtnku0AwAAnCnZ/Wg+RVn922jfs96vfipr&#10;nk+0AwAAnCnZ/Wg+RTn8f6J9T1GOXpk1zyfaAQAAzpTsfjSf3qB6TbTvKfqjV2XN84l2AACAMyW7&#10;H82nV1a9aN9TlNWFrHk+t43HT48tAAAAZ8N4/LTsfjSfXr+6P3bsKfrV67Lm+RTj8TNjCwAAwJlw&#10;2223PT27H82nNxg+EFv29Mrhr2bN87n7zeP3ii0AAABnwng87nbZ6g9/PbbsWe8PfyNrnk/x9vGz&#10;YwsAAMCZcPd4/IzsfjSf3mD0P2LLnknhf803Zun1tz89tgAAAJwJ65ujT83uR/Pp9Udviy17in71&#10;O1nzfIr+9t+ILQAAAGfC+mD017P70Xwml613xJY9RVk9mjXPpxhUPxFbAAAAzoSNsvrx7H40n15Z&#10;XYote4r+cJA1N9If/kZsAQAAOBPqP/givR/NpdevNmPLnl453Mqas8QWAACAMyG7F2XpDaqt2LJn&#10;clPbzpqzxBYAAIAzIbsXZSnK4XZs2ZM1tiW2AAAAnAnZvagtsWVP1tSW2AIAAHAmZPeitsSWPVlT&#10;W2ILAADAmZDdi9oSW/ZkTW2JLQAAAGdCdi9qS2zZkzW1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5bZi/MzYBgAAsNLuHo+fkd2L2hLb9mRNrXmsenFsAwAAWGnFleHHpfeilsS2PVlTW84Pqi+JbQAA&#10;ACvtwpVrX5jdi9oS2/ZkTW0pyu1vjW0AAAArbaM//ObsXtSW2LYna2pLrz/8gdgGAACw0opy9H3Z&#10;vagtsW1P1tSW9XL4n2IbAADAStsYVD+d3YvaEtv2ZE1t6Q1GvdgGAACw0iaXrXPZvagtsW1P1tSW&#10;YjD677ENAABgpa33h7+R3YvaEtv2ZE1tWS+rS7ENAABgpRVl9Wh2L2pLbNuTNS1KbAMAAFhp2X1o&#10;UWLbnqxpUWIbAADASsvuQ4sS2/ZkTYsS2wAAAFZadh9alNi2J2talNgGAACw0rL70KLEtj1Z06LE&#10;NgAAgJWW3YcWJbbtyZoWJbYBAACstOw+tCixbU/WtCixDQAAYKVl96FFiW17sqZFiW0AAAArLbsP&#10;LUps25M1LUpsAwAAWGnZfWhRYttTLo7Hz8qaFiW2AgAArLTsPrQod795/F6xdW2teHT8e7KmRYmt&#10;AAAAKy27Dy3Ka/s7z4mta2vn3vnYh2RNixJbAQAAVlp2H1qU4vHxc2Pr2tqFS0++IGtalNgKAACw&#10;0rL70KKcL6++MLaurRWXhx+VNS1KbAUAAFhp2X1oUdYfHX5sbJ1sfmznxVnTotR/qEZsBwAAWEnF&#10;ePzM7D60MGX1ibF9be385uhT0qYFKS6PPzC2AwAArKQ3lDvvn92HFuX8pdGnxfb6/9kafVrWtCi/&#10;cunJF8R2AACAlfTqh5/40Ow+tCgXyu2XxPa1tfXB1h/JmhZl/crM70MEAABYQa/b3HlRdh9alN6l&#10;rc+L7Wtr9QdZ06Lcuzn6lNgOAACwkur//yq7Dy1KUV77gti+tnZhcO2LsqZFKTZHfzG2AwAArKRi&#10;8O6vy+5DC7NZfUVsX1tbL6s/lTYtSFGOvje2AwAArKTepeGd2X1oUYpLo6+L7ZPbWn/4N7KmRZlc&#10;tn45tgMAAKykjXL0S9l9aFEubG5/S2yv/5Ku7W/LmhalGIweiu0AAAAraXLveWd2H1qU3qD6jtg+&#10;ecDm6HuzpoMS2wEAAFZSdg86KEU5+pexfW2tNxj9cNZ0UGI7AADASsruQQemrH40tu/+P1v/OW06&#10;ILEdAABgJWX3oA75+dhe/09fW4f+n77qxHYAAICVlN2DDsqF2T9MsLg0fGPWdFBiOwAAwErK7kEH&#10;5cKgeiC2Tx7QH/5G1nRQYjsAAMBKyu5BB6UYbP332L62VpSjR7OmgxLbAQAAVlJ2DzoovbK6FNsn&#10;DyiHT2ZNByW2AwAArKTsHnRwhk/G9qM+wGULAABYbdk9qEtiu8sWAABAJrsHdUlsd9kCAADIZPeg&#10;LontLlsAAACZ7B7UJbHdZQsAACCT3YO6JLa7bAEAAGSye1CXxHaXLQAAgEx2D+qS2O6yBQAAkMnu&#10;QV0S2122AAAAMtk9qEtiu8sWAABAJrsHdUlsP/oDXt7feU48AgAAYKW8vN9/TnYP6pJ4xNEvW8Vj&#10;2384HgEAALBSeuXVz8ruQV0Sj7iBy9al0V+PRwAAAKyUjXL0Ddk9qEviEUe/bF0YjP7veAQAAMBK&#10;ubA5+pfZPahL4hFHv2xt9EevikcAAACslI1y65XpPahD4hE38NsIy+HFeAQAAMBKKS5Vb8juQV0S&#10;jzj6Zas3GL01HgEAALBSJnee35y/A3VNPOJGfmWreiQeAQAAsFJ6g+pd2T2oS+IRR79sbQyqJ+MR&#10;AAAAK6Uoh0/m96CDE4+4kcvWzEMAAABWSHb/6Zp4hMsWAADAvOz+0zXxCJctAACAedn9p2viES5b&#10;AAAA87L7T9fEI1y2AAAA5mX3n66JR7hsAQAAzMvuP10Tj3DZAgAAmJfdf7omHuGyBQAAMC+7/3RN&#10;PGJ5l61iMHxTfBMAAODEKQajX4hvNmT3n66JR9z8y1ZvUP3Dab3oD1v/5QEAAG6lmXvLe2Lpumnt&#10;KIlH3NzLVpceAACAW60oR29ZdHeZrx0m8Yibd9nK6nWiDAAAcGJkd5c6r7qy88GL6l2y+wlqWbFr&#10;4hELnxEtAAAAJ0Z2d5nmoPpB2f0EtazYNU/t3/6OrDbN7icBAAA4QTYG1YPZ/eVmJD7FjV227inL&#10;98/Wr6es+vFpAAAAToxiPH5meoe5CYlPcWOXrYMSnwIAAODEye4wNyPx+OVetm4bj5/+qsHWR8Sn&#10;AgAAOBHOvfOxD9nY3P757B5zo4lPsbzL1q9cevIF8Sk6mez5gflnzKe4PPqD0Q4AAJwx2R1hNuv9&#10;6u3RulD9i0LxzaXch+LRy3l4rz96Rzx+oWzvQYmtAADAGbIxqN6Q3Q8WpRiPnx3b97k4Hj8rvrn2&#10;6id2PjTbeyOJRy/5JpeY1B+e7z9M4jEAAMAZ0iurS9n9oGviMbtmL1u1rP9GEo9dwmXr0ujOePQ+&#10;ae8h0xsMH4/HAQAAZ0x2RzhsJp62cXn0h+KR12W9R008com3uJD1HDXxSAAA4AzK7ghHTa+//enx&#10;2F0b5eiurO8oiUcu7zKU1W8kr374iQ+NRwMAAGdUdle4kcRjd2X1oyQed/MeePd4/F71886Nxx+Q&#10;1W8ku/+iAAAAE73+6G3ZveGoKQbV+Xj0TbkfxaNuzsN6ZXXbzXrWbHb/BQEAABKTe8i92T3iqInH&#10;3vC9Jh5z4w8qytFDN+M519MfXtv9FwMAAOhgo6x+PL1bHCFFf3h7tn6Y7P5LFY+Of09WPEyKy8OP&#10;ytYPm95g+MDuvxQAAMARnH/kiednd43jzsv7O89Zu/dS9fuy4nEmflx29fqjl2U9N5J4NAAAcIJk&#10;791vKP3qvrvvHj8jHr9WDLZ/Iu07hqz3q4+fXG62Pz0rLjO9/nA7W19m4scbAAA4AXpl9U+z9+3L&#10;y3CYry8nxZXtz1i7d/Pal2fFVUr8fAIAACdIrz/czN6/r0J6/eqr1orBu/9cVjzN6Q2qx+v/Fy1+&#10;DgEAgBOuGIxenb23P60pNkd/cW2jX317VjzNKcrh1fV+1d8oR7/VK4e/Wv/ezfjJ+8WNsvqZYlD9&#10;SFGOvnfy7X86+fbf39jc/ub1cvgNG1dGXzvZ95W9wfCL7t3c/ryi3P7D926OPmX9yvBji/Lqh9/z&#10;rsefd09Zvv/db37q7xMDAICzoH7/W78Prt8P1++L6/fH9fvkp94vb39e/f65fh+9+366fl89eX+9&#10;+z67fr89ed9dv/+u34fX78d335dP3p/vvk+fvF+v37fX799n38+vRPrb/3Ct6A+/Oy2KnJEUg+HV&#10;Xjl61+Tgv6UYbL+pKKsLk49fMTn4PzWp/+AkL+v1q++YnJW/Oen5uo3y2p843x++tNjc/tx7y+3P&#10;qv+/x2LwxO/fuFS9uP6TOe8vd15Y/yk491258kGveOih9y3G42fG6xQAnBj1fLp/Z+d96nlVz616&#10;fu3+CdP1PHv4id9fz7d6ztXzrp579fyr52A9D+u5WM/Hek7W87Kem/X83J2jk3n61FxdwTfPIofL&#10;y9YulNWPJQURkTOVex+rfl+8/+AEedkDWx9x58Wtx+66WI3bcucDw5d961t33ju2cALUb9azcyYi&#10;cqbSr/792kY5/Nm0KCJyBhPvFbmF7nxg+zOzS1WX3HlxOIjHcItk50pE5Gxm+PNrRVlt5EURkbOZ&#10;Vz+8837xvpFjdscDWzvZJeqQ+afxOI7RxfH4fbPzJCJyVlP0q9dNLlvDN2VFEZGznF5Zbcd7SI5R&#10;cnE6dO58oPqdeBzHZPJeYpSdIxGRs5wL/eGvT14gR7+VFUVEZDSeeFq8n+QY3P5A9YbsAnWY3PnG&#10;6jXxOJZtcj6ycyMiIvWvbI1+N14tl+sVD43f9xfffvkDi8cff+6Fd259xLnNrY8s+tUn1LlwefRp&#10;de7b3P7cOvUfG7kxqL70fFl99fpg9Od6/dFfKAajv15no9z+O3UubFb/qM7kO3D7ZP2OyZ4fmPzz&#10;R4qy+rcbg+1/vz6ofmr3/0V76v9H+4XdlKNfqtMbjF7TG1S9+k/MmXye1xeD6g3r5fC/1Zk847/X&#10;qf8Iyt0MRv+7V1bvmuTSRr+6XAyGjxXlsKoz/UEUkdXPer96W7yccUyyS1TXxCNYssm8/V/ZeRGR&#10;1cz0PXD9frh+X1y/P67fJ09q/3v63nn6XnrvvXX1ht332/Wf9DwY9er34fX78d1cf4/+1Hv2+v17&#10;nfr9fP2+Pt7f31G/35++95/eBSbru3eD+p5Q3xfqe0N9f6jvEdM7xfSOMb1z1PeP+h5S30fqe0l9&#10;P4mXMwBuifH4afVfkH7unY99yIVLT74gVjkmdzw4/D+zy1Rb7nxg62psZcnq81Cfi/p8+NVfAAA4&#10;xb7m7vEz7ry4ddsdD2699a4Hh++8/cGrb7/9gerV3/PAzsdHCwAAAIfxz9609dm3v3H4hvoPvrjr&#10;ga1fuu3NT/7eKAHAyfX6J3aeX6codz58PhcuDz96PucuVb9vPusPP/HJ+zIYffJ9m6NPnU1xefQH&#10;i/72Z8zmQrn9ko3B1mfPpnh063PXL2390dlc6A8//8Lla/szuPZFjVy+9qfnU5TDv5LkWxrpV985&#10;nwuD0e3zKfpbP9TIoPrJRvrDn2ukHP1yM9WF+fTK4a82Mhi9Ncm7mhk+PpvJ9+3J6e+zFTnurPer&#10;r4yXGji0ux4c3p/9VsH57P7Jg34bG0dQDIZfnL12iRxLJu/R5t+35e/tkveAyXvF7D1l+t4ze4+a&#10;vpdtvufN3xs330M33mc/lcZ78uy9e8t7/P33gMndYP6+UGxuf+78vaK+a8zfP+o7yfw9pb67zN9n&#10;sjtPdjfK7lDT+5W/dFBElpjtb4r3M3AodzywtZ1dqhbljjdt/5fYDp2sl6NvyF+7RERuPC5aIrK0&#10;FIPRd8f7GejsRv4y4zsubr07HgMHKsrqn2SvXSIiNyMuWiKytPTK6t/E+xno5M6Lw+/LLlCHye0X&#10;h2U8DhaavE798PzrlojIzYqLlogsLb1LQ7+Vi0O5kV/Nms1txaO/Jx4JrSavUz8//7olInKz4qIl&#10;IktM9fp4PwMHuq0YPzu7NB0ldzzotxBysF6/uj9/7RIRufG4aInI0lL0R78b72fgQHc8WP1Ydmk6&#10;auKx0GqjP/qd7LVLRORmxEVLRJaWoj/cjvczcKCb9dsGp3nZA1t/JB4Nqfo1KnvtEhG5GXHREpGl&#10;Jt7PwIGyy9KN5I4Hr/5UPBpS2WuWiMjNihcZEWmk6A/fs1EOq6L+yxT71WZRVo9O1t9Z9Kvf6ZXD&#10;Bya1n5303LE+GP719fovDXzX1ovifcs+kz1FfBMOlF2WbiR3XKz+cTwaUuv96r745j71a9r6w5PX&#10;tslrXP1aV7/m1a999Wvg7mvh5DXxqdfG4ZO7r5X1a2byWioiZzsuWiInLJPBfbUoR2+r/yCJjXL0&#10;S8Wg+v9NBvy/2Bhsf/tk/a9uXL721cXla3/s3s3Rp5zb3PrIe8ry/eO9AZxqk4vRuezCdNR832/u&#10;PCceDafOa/s7z6lf4+vX+vo1f/e1v54Bk1mwsTn65/VsqGfE+qXq9b3JzKhnRzZTROTWxUVLZDb9&#10;0dsng+z8Rln9+GSI/f2NS9WXbjxWvfju8fgZdcbj8dNvu2389Mk/nxazELiJsgvTUROPBG5QPfNi&#10;9j19Og/r2bgxqL6kd3ly8atnZj07JzM0na0iZzQuWnK8KYfDYjB6aJL/Xv+xur3N0T1Fuf0fJy/S&#10;P9rrj75nY3P7myff/upic+tz1/vVxxeXL39gvM4DZ8DL3jD8/OzSdNjc+cbHPiQeCayo+j3C7nuF&#10;yXuG85P3Dhubw2/efS8xeU9Rv7eo32PU7zXq9xz1e4/eYLiVvjcRWVJctM5QJi8+79joV6/tlcP/&#10;2BvUL0SjbyjK4Rc8daEZf9T58uoL731853nnNscfUIzHz75tPH56vJYBHJs7H9j6S9nlqWvqv48r&#10;HgWwVPV7pfo9U/3eqX4PVb+Xqt9T7b63mrzHqt9r1e+56vdeu+/B6vdiyXs0Wc24aN3UDIdFfziY&#10;fPt/98qtt04O1a8W9aEajF6zPqh+qhiM/tkk31j/UvtrHhn9gdfu+P8HADK3P1h9WXaJWpQ7H9z6&#10;n7EdgIn6vWYx2Pn99XvP+j1o/V60fk9avzfdfY9av1cdjN5Sv3fdfQ9bDof739vKjWR1Llrl6OGi&#10;HL6pKEcvL8rqX0/yXfUXVG9QfVnv0tbn9a5sf/qr+tUnnC93Xlj/V4eLF8fPiq9BAE6g+v8JueOB&#10;aj27VM3nzv8/e38CJ8lh1gf/4wNj4wNj/AI2l40x92kgEMyRcCYc4U0IRwhHuI/w5g1HIECSDcRa&#10;O+FK8iaEw9wkAcE/GAO2Je109UhC2LtrbECEYIyNjYW009Wzu5J2qnrWnv53jZ5Rj2ae7q4d7dHH&#10;9/v5/OzV1PPU1O5qZ+rXpZ05Xb8q1gCYI809d3Pv3dyDN/fizT353r356B696FffsHfPvnfvPnjZ&#10;qPi9trmnT+/1FzBL9UTrjq3h+8XvKQBL5sSrd5/24tPb/+nk6e0/PXm6+stRXvvi0/UXx2EAlsBd&#10;u7tP6vaqy9m9/qJlKf/Tweb7Wdx88/Bx8fsFAADMsW6587rsvn6Rs9R/R6vo1WX83gEAAHNmfWv3&#10;/bP7+GXI0n8xjOYv9sXvIwAAMCfWtwYfnd2/L0uWvmg1id9LAABgTmT37cuUG/MT7FV3p2+/Rnn5&#10;Pfe8S/x+AgAAcyC7b79WKcrBXzRfxyE7dq1yw5pk8xN9+T3Dd+mUO584+vHbs5mrlfi9BAAA5kR2&#10;33410+nvfPPe+9m6vg959nPDH9l1+vXpvV/pA7r9+q86vWo3m7/SFP3Bl8dpAQCAOZLdvx8rvfrC&#10;qfsGHxWn3bO+tX1Dv9DGo/7JnSovvXf29itN/HpMNCpen1n06n8x+kX8mdH8b4wK1C3dclAUm/Wr&#10;H06v/r3b//r+/ytWAACABbLer3/+Eff3o3T6g87G1uB3u/36l0Yd4EUb5eUvfs3F3XePldRo9oZ/&#10;4+NHXbSan8jVevrULesP3fuVAQAAOIa0Z9yAXJWi1ciOHSej0vbv4pQAAACtFMPhE7N+cZys96tv&#10;zN5+JbkqBWnvJ9bf/pPs2HGyUe789N6vFgAAwAw3D4ePy3rFcdOcM3v7lWR0gvrB7MCVpaquxsUc&#10;TNGvf7Y5JwAAwCS3bW29a9YnjpvmnMW5B98rO9Y2oy5zaa3bq3vZwSvN3s9yJDt23Iwu8DVxWgAA&#10;gEd4VX/7fbMeceyU9YnmvOmxK0mvLpuT/NWRA8dK/XN7F3V+8HX58WOmV729OS8AAMC+4vzbvzbt&#10;D8dNr7ocp37URavo1/esFf3Bn2UHj5O4rtGF1b+fHT9uit7gVXFqAABgxd21u/ukrDc8msSp1zrl&#10;4A3Z8StJUdZvXCt61R9mB4+T5i+hxfVd1f+EsEmcFgAAWHFZX3g0idPuyY5fcXrVH681fw8qPXiM&#10;rB943NbIZh5N4rQAAMCK6pZVnXWF46ZTbv9unHrt1rL+0GzmyrNzdq1T1p384PES17in29v5pmzm&#10;uLnl3gfeI04NAACsoKwnHDfFoa8HMfrnd2RzV5qirDdGZWjwyuzgcXPz3Xc/Ia5zT7f/wEdmc8dN&#10;nBYAAFgxG1uDr8k6wnFSlIM3xmkfls0dL/Vta0W5/bL84PEyaoGDuM6HveKvLr1PNnucxCkBAIAV&#10;0zyByjrClac+E6d82MbW9qfls1eeUcf6nbVuufPL2cFHk7jWI7LZK02cCgAAWDFZP7jSFGX1WXG6&#10;R8hmj5tiq/rV5oth/Gx28FGlV/3tuN496xfrD44fPuqfwNpw+Jg4FQAAsEKyfnAlub3/9i+PUx2R&#10;zR8/9S+tdcv6J/KDx896v3ogrnfP6G0fGT/cc3j+ilIOvjpOAwAArJC0H7TMwW9Flcl2jp3ezs+M&#10;itbgxenBR5m43j2jf35E0Woc90nabf3tvxmnAAAAVkjWD2bm0LegyhS9qp/uHjNFb/CjzZd3P5Ed&#10;fLSJa94z+ucjReshw8cc3puVWAQAAFZM1g+mZX1z+9Nidaps99Gk6A9etLbeq787O/hoU2ztfHtc&#10;99ore+O/o5Xp9uvvys6RJVYAAIAVk/WDLEVv8JZYaSU7x6PJell/39rt/cE3ZgevRuK6117xhvJp&#10;8cOpRqXvZ7LzHEyMAgAAK2a9//avyDrCwcRoa0V/8A3ZeR5VetW3rY3a3lelB69Cfu2tb31SXP8V&#10;efk99z+z06u3Rhe493XyO71qt9uvfj0OAwAAK+rEcPjY5u9d7feETr++v9vf+d44fEVeXe4+7WB/&#10;uVopyupr1zZ69RdlB69Gbt8afFTx5uET4+cBAAAwV7Ie82jTOVd/8Vrn/OXPzA5ejXQ2B/8rrh8A&#10;AGDuZD3m0WbjwuXPWev0d16YHbwa6fSr7bh+AACAufI7b7nwblmPedTZ2vnUtfX+4MPTg1cp8XMA&#10;AACYK/tfE+Ia5CPXNs7vPjc50DpFWb8xe/t+4ucAAAAwV7L+cjWyfqF63trG5oPPyg62zd3D4ROy&#10;t+/n7NbwXePnAQAAMDey/nI1cmfv0rPXmq8KmB1sm1kXeHtZf9jezwIAAGCOZP3laqQYxldezw62&#10;TbPf6Q3elB1r0unX37n3TgAAAOZI1l+uRuL0j75oNbJjTTq9aidGAAAA5sLeNz5O+steyp3XpW9v&#10;mXgX17ZoNV/JI0YAAADmRtpfRpl2rE32Tt7IDrZNnGJtvaw+Jzve6denYwQAAGBuZP2l6FWDScfa&#10;Zu/kjexg28Qp9mTHi3793XEYAABgbmT9JQ7NV9EqhsPHHz7+++eHz4nDAAAAc+NwdynKwe/Eofkq&#10;Wo3Rxf3FtOMAAADz4GBv6fSq3XjznoPHrjRxiqtbtBqzjgMAANxo03rLwWNXmjjF1S9ajVnHAQAA&#10;bqT1fv3zTWfZOF89N970sP0+c5zEKa5N0QIAAJh3w+HwcfHDR8i6T9vEKRQtAACAg7Lu0zZxCkUL&#10;AADgoKz7tE2cQtECAAA4KOs+bROnULQAAAAOyrpP28QpFC0AAICDsu7TNnEKRQsAAOCgrPu0TZxC&#10;0QIAADgo6z5tE6dQtAAAAA7Kuk/bxCkULQAAgIOy7tM2cQpFCwAA4KCs+7RNnELRAgAAOCjrPm0T&#10;p1C0AAAADsq6T9vEKRQtAACAg7Lu0zZxCkULAADgoKz7tE2cQtECAAA4KOs+bROnULQAAAAOyrpP&#10;28QpFC0AAICDsu7TNnEKRQsAAOCgrPu0TZxC0QIAADgo6z5tE6dQtAAAAA7Kuk/bxCkULQAAgIOy&#10;7tM2cQpFCwAA4KCs+7RNnELRAgAAOCjrPm0Tp1C0AAAADsq6T9vEKRQtAACAg7Lu0zZxCkULAADg&#10;oKz7tE2cQtECAAA4KOs+bROnULQAAAAOyrpP28Qp1tY6vWo3G2iTOAUAAMDSyLpP28QpFC0AAICD&#10;su7TNnEKRQsAAOCgrPu0TZxC0QIAADgo6z5tE6dQtAAAAA7Kuk/bxCkULQAAgIOy7tM2cYq1taKs&#10;3pENtEmcAgAAYGlk3adt4hSjotVTtAAAAPZl3adt4hSKFgAAwEFZ92mbOIWiBQAAcFDWfdomTqFo&#10;AQAAHJR1n7aJUyhaAAAAB2Xdp23iFIoWAADAQVn3aZs4xd730drKBtokTgEAALA0su7TKr3qQpxi&#10;ba0oB29Mh1okTgEAALA0su7TJp3e4E1xiqZo1RvZUJvEKQAAAJZG1n1apVffEadYW+uUg5enQy0S&#10;pwAAAFgaWfdpk6Ic/G6cYm2t2Kx/IRtqkzgFAADA0si6T6uU9S/HKdbWNvqDm9KhFolTAAAALI2s&#10;+7TJRjl4SZxiba3Tr783G2qTOAUAAMDSyLpPm3TK+vvjFKOTnB98XTbUJnEKAACApZF1nzYpzg++&#10;MU6xtrberz8vG2qTOAUAAMDSyLpPq2zVXxinaIrWzienQy0SpwAAAFgaWfdpk/XN7U+LU6yt3XGh&#10;+oBsqE3iFAAAAEsj6z5tcvvF+oPiFGtrryh3n5YNtUmcAgAAYGlk3adNXnVh9xlxiodkQ20S6wAA&#10;AEsj6z5tMvK4OMVDsqE2iXUAAIClkXWfNrlZ0QIAAMhl3adNFC0AAIAJsu7TJjfffLOiBQAAkMm6&#10;T5ucGA4fG6d4SDbUJrEOAACwNLLu0yaKFgAAwARZ92mTEycULQAAgFTWfdpk5DFxiodkQ20S6wAA&#10;AEsj6z5tomgBAABMkHWfNon1sWyoTWIdAABgaWTdp01ifSwbapNYBwAAWBpZ92mTWB/Lhtok1gEA&#10;AJZG1n3aJNbHsqE2iXUAAIClkXWfNon1sWyoTWIdAABgaWTdp01ifSwbapNYBwAAWBpZ92mTWB/L&#10;htok1gEAAJZG1n3aJNbHsqE2iXUAAIClkXWfNon1sWyoTWIdAABgaWTdp01ifSwbapNYBwAAWBpZ&#10;92mTWB/Lhtok1gEAAJZG1n3aJNbHsqE2iXUAAIClkXWfNon1sWyoTWIdAABgaWTdp01ifSwbapNY&#10;BwAAWBpZ92mTWB/Lhtok1gEAAJZG1n3aJNbHsqE2iXUAAIClkXWfNon1sWyoTWIdAABgaWTdp01i&#10;fSwbapNYBwAAWBpZ92mTWB/Lhtok1gEAAJZG1n3aJNbHsqE2iXUAAIClkXWfNon1sWyoTWIdAABg&#10;aWTdp01ifSwbapNYBwAAWBpZ92mTWB/Lhtok1gEAAJZG1n3aJNbHsqE2iXUAAIClkXWfNon1sWyo&#10;TWIdAABgaWTdp01ifSwbapNYBwAAWBpZ92mTWB/Lhtok1gEAAJZG1n3aJNbHsqE2iXUAAIClkXWf&#10;Non1sWyoTWIdAABgaWTdp01ifSwbapNYBwAAWBpZ92mTWB/Lhtok1gEAAJZG1n3aJNbHsqE2iXUA&#10;AIClkXWfNon1sWyoTWIdAABgaWTdp01ifSwbapNYBwAAWBpZ92mTWB/Lhtok1gEAAJZG1n3aJNbH&#10;sqE2iXUAAIClkXWfNon1sWyoTWIdAABgaWTdp01ifSwbapNYBwAAWBpZ92mTWB/Lhtok1gEAAJZG&#10;1n3aJNbHsqE2iXUAAIClkXWfNon1sWyoTWIdAABgaWTdp01ifawoq0vZ4KzEOgAAwNLIus+sFP3q&#10;UqyPdfqDv86GZyXWAQAAlkbWfVrk3lgfK8r6jcngzMQ6AADA0si6z6wU5eAvYn2sKKs/zIZnJdYB&#10;AACWRtZ9ZqZX/XGsjxVlvZEOz0isAwAALI2s+8xK0avvjPWxYrO+JRuelVgHAABYGln3aZHbYn2s&#10;0x/8r2RwZmIdAABgaWTdZ1aK/uC3Yn2s29/5uWx4VmIdAABgaWTdZ3Z2finWxzpl/RP58PTEOgAA&#10;wNLIus/MlPVPx/pYpxz8cDo8I7EOAACwNLLu0yI/HutjRbn9r5LBmYl1AACApZF1n1kp+oMfjPWx&#10;Tr/+rmx4VmIdAABgaWTdZ1aKrZ1/GetjnX71zdnwrMQ6AADA0si6z6yMita3x/rYern91dnwrMQ6&#10;AADA0si6z6x0ysHXx/pYpz/4smx4VkYeE6cAAABYeE3HybrPrBS9wVfGKcZO9S59YTY8K7/21t0n&#10;xSkAAAAWXjEcPjHrPjNT1n8/TjFWlJc/Kx2eEUULAABYJsctWkX/8t+JU4xtbO18WjY8K3dd2H1G&#10;nAIAAGDh3XFh+G5Z95mV9V71GXGKsVObD74gG54VRQsAAFgmxy1axYWdj49TjN3R3/3wbHhW7rq0&#10;+95xCgAAgIV356XdZ2fdZ1ZObQ0+Kk4x1r1YPz8bnhVFCwAAWCbHLVp3Xqw/OE4x9srNB5+VDc/K&#10;K88PnxOnAAAAWHi/s7X9/ln3mZVbe7vPjlOMNX/XKhuelVs36+fHKQAAABbe+oXd52XdZ1Zec3H3&#10;3eMUY7fcu/vkbHhWFC0AAGCZHLdoFefOPSVO8UjZ8Kykf+ELAABgQRX9wUdk3WdWYv2obHhWFC0A&#10;AGCZzEXRuv3izifGOgAAwMLrXtj5hKz7zEqsH5UNz4qiBQAALJO5KFrF+ct/K9YBAAAW3vrm9qdl&#10;3WdWYv2obHhmetXfjnUAAICFt7G1o2gBAABcTXNRtNb79efFOgAAwMLr9KvPzbrPrMT6UdnwrCha&#10;AADAMpmLorVR1l8c6wAAAAuv6NX/d9Z9ZiXWj8qGZ0XRAgAAlslcFK2it/1VsQ4AALDwiv7gH2Xd&#10;Z1Zi/ahseFYULQAAYJkoWgAAAFfZXBStbr/6plgHAABYeN1y8HV595meWD8qG54dRQsAAFge81G0&#10;yp3/N9YBAAAW3kZv55+m3WdGYv2obHhmFC0AAGCJzEXRKsr6+2IdAABg4RX9+ruz7jMrsX5UNjwr&#10;ihYAALBM5qVo/etYBwAAWHjFVv0vs+4zK7F+VDbcIj8U6wAAAAuveZiU9J6ZifWjsuEWUbQAAICl&#10;MRdFq1MOfjjWAQAAFl53c3Ay6z6zEutHZcOzomgBAADLZC6KVlHW/zXWAQAAFl63X/141n1mJdaP&#10;yoZnRdECAACWyVwUrW6//rlYBwAAWHhFWf9k3n2mJ9aPyoZnR9ECAACWh6IFAABwlc1F0SrK6ldi&#10;HQAAYOE1D5Oy7jMrsX5UNjwrihYAALBM5qNo9apfi3UAAICF1zxMyrrPrMT6UdnwrChaAADAMpmL&#10;ojXKb8Y6AADAwht1nJsPdZ5WifWjsuEWUbQAAIClMeo4ihYAAMDVNOo4N75oFeXgd2MdAABg4RX9&#10;wcuy7jMrsX5UNjwrihYAALBMrnrR6vSqnWxhWjr9wa2xDgAAsPA6vcErsu4zLeu96nKsH9Xt11W2&#10;NC2KFgAAsEyOU7SKXjWI9aNGRevBbGlqyrob6wAAAAtv1HNOHek9M9LpV9uxflTRry5mS1OjaAEA&#10;AEtk1HOuuGh1+9UDsX5Up1dt5UuT0ynr22MdAABg4XX6g07Wfaal2KwuxvpR3bLuZUvT0unVd8U6&#10;AADAwmseJmXdZ1qah1axftRo4N7DC7OiaAEAAMvkOEVrvVf3Yv2ool/fky1NT3Um1gEAABbeqBe9&#10;Ou8+k1OU9blYP6rTq9+aLU2PogUAACyP4xStTn/w17F+1KhovSlbmpaiV/1hrAMAACy8Tln9QdZ9&#10;pqf+q1g/ajTw50cXpkfRAgAAlslxilbRq98S60cV5fafZUvT0tnc/t+xDgAAsPC6veqPs+4zLZ3e&#10;4E2xflSnX53Olqam3P7TWAcAAFh4o6J1d9p9pqQot18f60cV/cF6tjQ1ihYAALBEjlO01nv1HbF+&#10;1GjgNw4vzEw5eGOsAwAALLxOf/CGtPtMSVEOfivWj+qW9X/LlqZG0QIAAJbIsYpWr35prB/VKasf&#10;zpampdMbvDXWAQAAFl63N/jLrPtMS6dX/XisH9Xt73xvtjQtihYAALBMjlW0yvoHYv2o9X71jdnS&#10;tKyX9b2xDgAAsPCK/uCerPtMS9GvviXWj+r03/5l2dK0FGV9X6wDAAAsvE5/8NdZ95mW9f7gK2L9&#10;qPXz1WdkS9OiaAEAAMvkOEXrtrL6rFg/6tT5wQuypWkZFa1+rAMAACy8blmXWfeZlqK38/GxftSt&#10;m/Xzs6VpUbQAAIBlcpyiddtm/UGxflRxbviUbGl66gdiHQAAYOF1+vX9efeZnJf1dp8a67lsaXoU&#10;LQAAYHkcp2jF6mTZ0rQUvWoQqwAAAAuvW1Z11n2mJVYny5amRdECAACWyVwUrW6vuhyrAAAAC69T&#10;Vjtp95mS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LFualVgFAABYeFnnmZVYnSxbmpVYBQAAWHhZ55mV&#10;WJ0sW5qVWAUAAFh4WeeZlVidLFualVgFAABYeFnnmZVYnSxbmpVYBQAAWHhZ55mVWJ0sW5qVWAUA&#10;AFh4WeeZlVidLFualVgFAABYeFnnmZVYnSxbmpVYBQAAWHhZ55mVWJ0sW5qVWAUAAFh4WeeZlVid&#10;LFualVgFAABYeFnnmZV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awoqwezxWmJVQAAgIWXdZ7pqR6M1cnWy/refHlyYhUAAGDhZZ1n&#10;Wtb7g3tjdbJub/uPs+VpiVUAAICFl3WeqelVd8fqZN3N+tXp8pTEKgAAwMLLOs+0FP36NbE62Xq/&#10;vi1bnpZYBQAAWHhZ55mWUdFaj9XJumX1P7PlaYlVAACAhZd1nqnpDW6O1clGbeyl6fKUxCoAAMDC&#10;yzrPtKz365+P1cnWe4MfzZanJVYBAAAWXtZ5pqXoD/5jrE7W2ap/IFuellgFAABYeFnnmZZOWZ+I&#10;1ck65c7/my1PS6wCAAAsvKzzTEvRr787VifrlNtfky1PS6wCAAAsvKzzTEvRr74hVifrbF3+omx5&#10;WmIVAABg4WWdZ0a+JFYnK8rqs5LFqYlVAACAhZd1nmlZ36w/L1YnK7Z2PiVbnpZYBQAAWHhZ55ma&#10;85f/dqxOVpQ7n5QuT0msAgAALLys80zN1s6nxupkRe/Sx6fLUxKrAAAACy/rPNPSPKyK1cmK/uAj&#10;suVpiVUAAICFl3WeaSnODT4mVicrevWHZMvTEqsAAAALL+s803JHf/DhsTpZca76wGx5WmIVAABg&#10;4WWdZ1rWe/UHx+pkRXnpfbLlaYlVAACAhZd1nmm5Y2v4frE6WXHuwffKlqclVgEAABZe1nmm5dbe&#10;pWfH6mS3ve3iu2fL0xKrAAAACy/rPNNS3D98ZqxOVpw795RseVpiFQAAYOFlnWdaXtbrPTVWJyve&#10;/OYnZsvTEqsAAAALL+s801IMh0+M1clOnBg+NluellgFAABYeFnnmZYTw+FjY3W6bHlaYg0AAGDh&#10;ZZ1nWmJttmx5WmINAABg4WWdZ1pibbZseVpiDQAAYOFlnWdaYm22bHlaYg0AAGDhZZ1nWmJttmx5&#10;WmINAABg4WWdZ1pibbZseVpiDQAAYOFlnWdaYm22bHlaYg0AAGDhZZ1nWmJttmx5WmINAABg4WWd&#10;Z1pibbZseVpiDQAAYOFlnWdaYm22bHlaYg0AAGDhZZ1nWmJttmx5WmINAABg4WWdZ1pibbZseVpi&#10;DQAAYOFlnWdaYm22bHlaYg0AAGDhZZ1nWmJttmx5WmINAABg4WWdZ1pibbZseVpiDQAAYOFlnWda&#10;Ym22bHlaYg0AAGDhZZ1nWmJttmx5WmINAABg4WWdZ1pibbZseVpiDQAAYOFlnWdaYm22bHlaYg0A&#10;AGDhZZ1nWmJttmx5WmINAABg4WWdZ1pibbZseVpiDQAAYOFlnWdaYm22bHlaYg0AAGDhZZ1nWmJt&#10;tmx5WmINAABg4WWdZ1pibbZseVpiDQAAYOFlnWdaYm22bHlaYg0AAGDhZZ1nWmJttmx5WmINAABg&#10;4WWdZ1pibbZseVpiDQAAYOFlnWdaYm22bHlaYg0AAGDhZZ1nWmJttmx5WmINAABg4WWdZ1pibbZs&#10;eVpiDQAAYOFlnWdaYm22bHlaYg0AAGDhZZ1nWmJttmx5WmINAABg4WWdZ1pibbZseVpiDQAAYOFl&#10;nWdaYm22bHlaYg0AAGDhZZ1nWmJttmx5WmINAABg4WWdZ1pibbZseVpiDQAAYOFlnWdaYm22bHla&#10;Yg0AAGDhZZ1nWmJttmx5WmINAABg4WWdZ1pibbaiVw2yE0xKrAEAACy8rPNMSlFWg1ibbb2s7s9O&#10;MimxBgAAsPCyzjMpnX59f6zN1u3VZXaSSYk1AACAhZd1nknp9KqtWJttvazvzU4yKbEGAACw8LLO&#10;MyX3xdps6736zckJJibWAAAAFl7WeSal6A3eEmuzdcrBG7KTTEqsAQAALLys80xKUQ7+ItZm6/aq&#10;u7OTTEqsAQAALLys80zJn8babN1+dTY5wcTEGgAAwMLLOs/ElNXrY222ol+/Oj3JhMQaAADAwss6&#10;z6QU/epsrM3WKevbs5NMyshjYxUAAGBhnRh1m6zzTMr6Zv37sTpbp1/fmp1kUhQtAABgGVxp0Rql&#10;iNXZiq3B7yYnmJibbx4+LlYBAAAW1jGK1m2xOtto+DcOLU/N2eHwnWIVAABgYf3U2bPvlHWeSemU&#10;2y+P1dmKfv3S7CSTomgBAADL4EqLVtHf+cVYne1Ub/s/ZSeZlGI4fGKsAgAALKxX7O6+c9Z5JqUo&#10;6/8aq7MV/cG/zU4yKYoWAACwDK64aPWqm2J1tm6//s7sJJNyy727T45VAACAhfXye4bvknWeienV&#10;3xOrs3V61TenJ5kQRQsAAFgGV1y0tna+LVZnK8r6H6YnmZCX9XafGqsAAAALq3mIlHWeSen0B18W&#10;q7Od6td/NzvJpLyi3H1arAIAACysYjh8StZ5JqXTv/z5sTpbd2vnU7OTTIqiBQAALIMrLVq3b+18&#10;eqzO1i13PzQ7yaTccWH4brEKAACwsG7bGr5r1nkmZb0/+PBYnW19a/v9s5NMiqIFAAAsgystWsX5&#10;6jmxOltxz/3PzE4yKcX9w2fGKgAAwMJ61VsvPCPrPJNyxV0oO8mkKFoAAMAyuNKiFWvtZSeZlFvu&#10;feA9Yg0AAGBh3XZx992zzjMpsdZedpJJOXXfA+8ZawAAAAur+a/1ss4zKbHWXnaSSVG0AACAZTBX&#10;RevW3qVnxxoAAMDCah4iZZ1nUmKtvewkk6JoAQAAy2CuitZGf/t9Yw0AAGBhbWzuPivrPJMSa+1l&#10;J5kURQsAAFgGc1W0inuv4LshAwAAzKmivPQ+WeeZlFhrLzvJpChaAADAMpivonVe0QIAABbfXBWt&#10;9XPV82INAABgYd2xNXy/rPNMSqy1l51kUhQtAABgGcxV0bpts/6gWAMAAFhYG+er52adZ1Jirb3s&#10;JJOiaAEAAMtgrorWrWX9obEGAACwsIpz1QdmnWdSYq297CSTomgBAADLYK6K1qmy/rBYAwAAWFjd&#10;zfr5WeeZlFhrLzvJpNzRH3x4rAEAACys2zfrD8o6z6TEWnvZSSZF0QIAAJbBXBWt27cGHxVrAAAA&#10;C6tb1h+adZ5JibX2spNMiqIFAAAsg7kqWt3zg4+NNQAAgIXV/LWotPNMSKy1l51kYhQtAABgCcxV&#10;0eqc23lhrAEAACysbm/nE7LOMymx1l52konZ2vnUWAMAAFhYRbnzSWnnmZBYay87ycQoWgAAwBKY&#10;q6J1R7/+u7EGAACwsO4oq8/KOs+kxFp72UkmRdECAACWwVwVrfX+4EtjDQAAYGF1y/rvZ51nUmKt&#10;vewkk6JoAQAAy2C+ilY5+LpYAwAAWFjF1uCrss4zKbHWXnaSSVG0AACAZTBfRWuz+sZYAwAAWFhF&#10;OfgnWeeZlFhrLzvJpHTK+p/FGgAAwMIq+jvfmnWeSYm19rKTTIqiBQAALIO5Klrdsv7+WAMAAFhY&#10;3X79PWnnmZBYay87ycQoWgAAwBKYr6LVH5yMNQAAgIXV7V/+oaTvTEystZedZEoULQAAYOHNVdFa&#10;L6sfiTUAAICFVWwNXpJ1nkmJtfayk0xKp1//51gDAABYWJ1+9eNZ55mUWGsvO8mkKFoAAMAymKui&#10;1e3VPxdrAAAAC6vb2/mZtPNMSKy1l51kYhQtAABgCcxX0eoPbo41AACAhVX0ql9N+s7ExFp72Umm&#10;RNECAAAW3nwVrXLw27EGAACwsIpy8Ftp55mQWGsvO8mkdHqDV8QaAADAwhoVrd/JOs+kxFp72Ukm&#10;RdECAACWwXwVrbK+PdYAAAAWVresu1nnmZRYa6/oVxezE2VRtAAAgGVwJUWr06/uj7X2iv7gbdnJ&#10;snTK6g9iDQAAYGEVZfXarPNkGXWme2KtvU6v+qPsZFkULQAAYBlcUdHa3L471toryno9O1mWTn/w&#10;hlgDAABYWEV/8GdZ58my0R90Yq290eJvHj7RpChaAADAMriSotUpt18ea+2t93Z+JjtZlqIcvDHW&#10;AAAAFtZ6f/DnWefJU/9crLVXbFUvyU/2yIwa329sbF1+SawBAAAsrGJr0PSgXz/ce7J0tgY/HGvt&#10;dcr6+7OT7Wdjc+fTYhQAAGDpFFvbn5J1of0UWzv/OkbbK/rVN2Qnu21r+K4xAgAAsPReXe4+LetG&#10;o870LTHSXqe8/MUHTnAp3gwAALCymm407kmDL483t9ctq8/u9nZ+Jv4RAACAsLFV/9R6v/68+E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LvpD3b/rxOvefC94h8BAAA4ru+4a/dJLz5bDw/mJWe3&#10;3jUOAwAAcKUOl6z9xGEAAACuxIvPbl/OSlaTm05v78YYAAAAbWUF62B+6NUPfnSMAgAArISbzt7/&#10;IS96zaUfvuns4EtPnBg+Nt7czkvO7PyNrFwdzMmzVT/GAQAAltp3vX73yWkvem11U4zMdtOZ7bdn&#10;JzmYm05v78Q4AADAUss60X5O3D18QoxNly0fjqIFAACsghOvGz4960T7uels/VcxOl22fCSntwcx&#10;DgAAsLROnq1+Me1EB3KiOP/0GJ8sWzyck4oWAACwAkb9587DfehwXnS2LmN8smzxcG46vV3HOAAA&#10;wNK66Uy9kXWiw4nxybKlo6mqGAcAAFhaJ0/XnbwTjXPTmWr2g6hs8Wi2FS0AAGDptSlaL3rd4GNi&#10;fLKbTm/vZssH86Iz29sxDgAAsLRe9Jr6LVknOpgYna5N0brprKIFAAAsvzbfZzhGp3vx6e13ZMuP&#10;yOnqUowDAAAsrTYPomJ0ujYnOnmmvi/GAQAAllbWhw6meeIVo9O1eaL1kjODr4lxAACApZX1oYM5&#10;+Zrqzhidrk3RilEAAICllvWhg/n0Yvj4GJ3uprNX6S97AQAALLisDx1MjM02q2idPLv9xzEKAACw&#10;1LJOtJ+Tp6vfj7HZbjq9XWcn2c+/e3X13BgFAABYalkn2s+Lzu58UozNdtOZ6n9lJ9lPjAEAACy9&#10;m84O/r+sFzWJkXb+n1fsvnN2kiY/9PsXnx9jAAAAK2HUhe473I3+5R8N3y0Ot3fT6e3/dvhEJ09X&#10;3xaHAQAAVsqJ1w2fftOZS99x8kz9efGm4zlxYvjYm87s/KuTZ6pviTc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XAedcvsN8UMAAABa6vYH/yd+eNTo4DB+CAAAQEtTu1RzUNkCAABob2aP2h8o+oNvjDcB&#10;AAAwQVFWX9u6aE0dAgAAYE+rDnVwqFtWVbwZAACAQ4p+delgh4o3H3VwqMnG+d3nxiEAAADCK89X&#10;zzncn+LQUYcHpw4DAACsqCvqTtlwpz/wvbUAAABC0R/8Wdad4vBR2XCTOAwAALDyss7UJA4flQ03&#10;icMAAAArL+tMTeLwUdlwkzgMAACw8rLO1CQOH5UNN4nDAAAAKy/rTE3i8FHZcJM4DAAAsPKyztQk&#10;Dh+VDTeJwwAAACsv60xN4vBR2XCTOAwAALDyss7UJA4flQ03icMAAAArL+tMTeLwUdlwkzgMAACw&#10;8rLO1CQOH5UNN4nDAAAAKy/rTE3i8FHZcJM4DAAAsPKyztQkDh+VDTeJwwAAACsv60xN4vBR2XCT&#10;OAwAALDyss7UJA4flQ03icMAAAArL+tMTeLwUdlwkzgMAACw8rLO1CQOH5UNN4nDAAAAKy/rTE3i&#10;8FHZcJM4DAAAsPKyztQkDh+VDTeJwwAAACsv60xN4vBR2XCTOAwAALDyss7UJA4flQ03icMAAAAr&#10;L+tMTeLwUdlwkzgMAACw8rLO1CQOH5UNN4nDAAAAKy/rTE3i8FHZcJM4DAAAsPKyztQkDh+VDTeJ&#10;wwAAACsv60xN4vBR2XCTOAwAALDyss7UJA4flQ03icMAAAArL+tMTeLwUdlwkzgMAACw8rLO1CQO&#10;H5UNN4nDAAAAKy/rTE3i8FHZcJM4DAAAsPKyztQkDh+VDTf5X2+7+O4xAgAAsLJedeHCM7LO1CRG&#10;jsqGmxTnqg+MEQAAgJV1x4XhB2SdqUmMHJUNNzlVXvobMQIAALCyit6lj886U5MYOSobbrLRrz43&#10;RgAAAFbWHRcuf1bWmZrEyFHZcJP13vZXxAgAAMDKGvWjLz3cl/YTI0dlw02KXvWtMQIAALCyis3q&#10;G7PO1CRGjsqGmxRb9ffFCAAAwMra6O98d9aZmsTIUdlwk6Ic/PsYAQAAWFnrvcGLss7UJEaOyoab&#10;FGX9UzECAACwsrr9+v/LOlOTGDkqG25SlNV/jxEAAICVVWzWv5B1piYxclQ23KQoB78VIwAAACur&#10;6A9+I+tMTWLkqGy4SdGv12MEAABgZY2K1i1ZZ2oSI0dlw01GRevVMQIAALCyil79e1lnahIjR2XD&#10;TYrN7btjBAAAYGUVveoPs87UJEaOyoabFOXgL2IEAABgZY360Z8f7kv7iZGjsuHIfTECAACwskbd&#10;6N5DXenhxMhR2XCT9bJ6IEYAAABWVqdf3Z91piYxclQ2vJ8YAQAAWFlZV9pPjByVDe8nRgAAAFZW&#10;1pX2EyNHZcP7iREAAICVlXWl/cTIUdnwfmIEAABgZWVdaT8xclQ2vJ8YAQAAWFlZV9pPjByVDe8n&#10;RgAAAFZW1pX2EyNHZcP7iREAAICVlXWl/cTIUdnwfmIEAABgZWVdaT8xclQ2vJ8YAQAAWFlZV9pP&#10;jByVDe8nRgAAAFZW1pX2EyOPdPPdwydkw/uJMQAAgJWVdaX93DwcPiHGxopzw6dkw/uJMQAAgJWV&#10;daX93NnrPTXGxhQtAACA6bKutJ+0aN11YfcZ2fB+YgwAAGBlZV1pP6+5uPvuMTb2ys0Hn5UN7yfG&#10;AAAAVlbWlfZza2/32TE2tr61/f7Z8H5iDAAAYGVlXWk/t9xbPTfGxjbOV8/NhvcTYwAAACsr60r7&#10;WT9XPS/GxroX6+dnw/uJMQAAgJWVdaX93Hmx/uAYG7ujv/vh2fB+YgwAAGBlZV1pP6e2Bh8VY2On&#10;Nh98QTa8nxgDAABYWVlX2k9xYefjY2zs1t7Ox2fD+4kxAACAlZV1pf10yp1PjLGxotz5pGx4PzEG&#10;AACwsrKutJ/b+zsvjLGxja2dT8uG9xNjAAAAKyvrSvtZ71WfEWNjRXn5s7Lh/cQYAADAysq60n6K&#10;/uW/E2NjzRuz4f3EGAAAwMrKutJ+TvXqL4yxsc5m/fnZ8H5iDAAAYGVlXWk/G736i2JsrFvWfz8b&#10;3k+MAQAArKysK+1nfXP7S2NsbKM/+LJseD8xBgAAsLKyrrSfYmvwlTE2dqq3/ZXZ8H6K4fDxMQoA&#10;ALBybh4OH5d1pf2sl4OvjdGx9XL7q7Ph/bz8nuG7xCgAAMDKKYbDJ2ZdaT+dcvD1MTpW9KtvyIb3&#10;c2dv96kxCgAAsHJuuXf3yVlX2k/R3/nWGB3rbu18Wza8n1dd2H1GjAIAAKycs1vDd8260n6Ksv7n&#10;MTrW7dffmQ3v59R9u+8ZowAAACunuH/4zKwrjbPzvTE61unX35UPP5RXvW37fWMUAABg5bxy88Fn&#10;ZV1pP8XWzr+M0bGi3P5X2fB+bruv+oAYBQAAWDkb/e33zbrSfor+4AdjdGyjP3hRNryf9V79wTEK&#10;AACwcpqHT1lX2k+xNfj3MTpW9AY/mg3vZ9TOPiJGAQAAVs7tF+sPyrrSfjq9+j/H6NisorXeqz4j&#10;RgEAAFbOqc3tT8260n7SotUp65/Ihg/kK2IUAABg5az3B1+a9KRxyvqnY3Ss29/5uXQ4Mipi/yxG&#10;AQAAVk5nq5r6vYdHneqXYnRsvaz+Zz78UIre4KYYBQAAWDmdXvVDWVc6kJtjdKzY2vnVZPDhFP2d&#10;l8YoAADAyun06p/OutJ+TvUHvxGjY0V/8LJseD9FOfidGAUAAFg5nXLw8qwrPZxy8NsxOlZs1rek&#10;w5GirF4bowAAACtn1InOZl3pQG6L0bGirDeSwYczam9/HaMAAAArp+gP7sm60n6KXn1njI51e/Ud&#10;2fB+Ru3tHTEKAACwcppOlHWl/XR69V0xOtbpV6ez4YOJUQAAgJWTdaRHpjobo2PdXvXH+fA4MQoA&#10;ALByso50MMXm4E9idKwo6zdmwwcTowAAACsn60gHU5SDv4jRsaJX/2U2fDAxCgAAsHKyjnQwRW/w&#10;lhgdGx142+HBw4lRAACAlZN1pINpviphjI4VvbqfDR9MjAIAAKycrCMdTKdXbcXoWKestrPhg4lR&#10;AACAlZN1pIPp9KvtGB3r9qrL2fDBxCgAAMDKyTrSI1JWl2N0LB08lBgFAABYOVlHOpwYHcuGDidG&#10;AQAAVk7WkQ4nRseyocOJUQAAgJWTdaTDidGxbOhwYhQAAGDlZB3pcGJ0LBs6nBgFAABYOVlHOpwY&#10;HcuGDidGAQAAVk7WkQ4nRseyocOJUQAAgJWTdaTDidGxbOhwYhQAAGDlZB3pcGJ0LBs6nBgFAABY&#10;OVlHOpwYHcuGDidGAQAAVk7WkQ4nRseyocOJUQAAgJWTdaTDidGxbOhwYhQAAGDlZB3pcGJ0LBs6&#10;nBgFAABYOVlHOpwYHcuGDidGAQAAVk7WkQ4nRseyocOJUQAAgJWTdaTDidGxbOhwYhQAAGDlZB3p&#10;cGJ0LBs6nBgFAABYOVlHOpwYHcuGDidGAQAAVk7WkQ4nRseyocOJUQAAgJWTdaTDidGxbOhwYhQA&#10;AGDlZB3pcGJ0LBs6nBgFAABYOVlHOpwYHcuGDidGAQAAVk7WkQ4nRseyocOJUQAAgJWTdaTDidGx&#10;bOhwYhQAAGDlZB3pcGJ0LBs6nBgFAABYOVlHOpwYHcuGDidGAQAAVk7WkQ4nRseyocOJUQAAgJWT&#10;daTDidGxbOhwYhQAAGDlZB3pcGJ0LBs6nFvu3X1yjAMAAKyMlw+H75J1pMOJ8bFs6HA2zu8+N8YB&#10;AABWRnG+ek7WkQ4nxseyocMpykufFOMAAAAr41S58zeyjnQ4MT6WDR3J1uUvjHEAAICV0enXn592&#10;pEOJ8bFs6HA65eDrYxwAAGBlFGX1T7KOdDgxPpYNHU5R1t8X4wAAACuj6Nf/IutIhxPjY9nQ4RTn&#10;qh+JcQAAgJXRKQcvzjrS4cT4WDZ0OEV/5xdiHAAAYGWs93Z+JutIhxPjY9nQ4RTl4HdiHAAAYGV0&#10;+oP/lXWkw4nxsWzocNZ79R0xDgAAsDKK/mA960iHE+Nj2dDhdPrV6RgHAABYGUWv/r2sIx1OjI9l&#10;Q4fT6VV/FOMAAAAro+hXr8060uHE+Fg2dDhFf/B/YhwAAGBldHs7d2cd6XBifCwbOpJy8OYYBwAA&#10;WBmjLvTGtCMdSoyPZUOH0+kP/jrGAQAAVka3X78t60iHE+Nj2dCRlHUZ4wAAACtjvVf30o50KDE+&#10;lg0dTlFWD8Y4AADAylgvqweyjnQ4MT6WDR1Jr7oc4wAAACujU1Y7aUc6lBgfy4ayxDgAAMDKyLpR&#10;lhgfy4ayxDgAAMDKyLpRlhgfy4ayxDgAAMDKyLpRlhgfy4ayxDgAAMDKyLpRlhgfy4ayxDgAAMDK&#10;yLpRlhgfy4ayxDgAAMDKyLpRlhgfy4ayxDgAAMDKyLpRlhgfy4ayxDgAAMDKyLpRlhgfy4ayxDgA&#10;AMDKyLpRlhgfy4ayxDgAAMDKyLpRlhgfy4ayxDgAAMDKyLpRlhgfy4ayxDgAAMDKyLpRlhgfy4ay&#10;xDgAAMDKyLpRlhgfy4ayxDgAAMDKyLpRlhgfy4ayxDgAAMDKyLpRlhgfy4ayxDgAAMDKyLpRlhgf&#10;y4ayxDgAAMDKyLpRlhgfy4ayxDgAAMDKyLpRlhgfy4ayxDgAAMDKyLpRlhgfy4ayxDgAAMDKyLpR&#10;lhgfy4ayxDgAAMDKyLpRlhgfy4ayxDgAAMDKyLpRlhgfy4ayxDgAAMDKyLpRlhgfy4ayxDgAAMDK&#10;yLpRlhgfy4ayxDgAAMDKyLpRlhgfy4ayxDgAAMDKyLpRlhgfy4ayxDgAAMDKyLpRlhgfy4ay3Dwc&#10;Pi5WAAAAll7TgbJulGVtOHxMrD0kG8pSnBs+JVYAAACW3i337j4560ZZjl20brn3gfeIFQAAgKVX&#10;3D98ZtaNsowcr2jdds/2+8UKAADA0jtVXnrvrBtlOXbRuv1i/UGxAgAAsPSKc9UHZt0oy7GLVnF+&#10;8DGxAgAAsPRuve+Bj8y6UZZjF62N/s4nxwoAAMDSO1Ve+htZN8py4sTwsbH2kGwoS6dXfWasAAAA&#10;LL31ze1Py7pRlhPDYxat7lb9hbECAACw9Ip+9XfSbpTk2EVrvT/4ilgBAABYeqMO9CVZN8py7KJV&#10;lDvfHisAAABLr9Pf+easG2UZOeZ/OljW/yZWAAAAlt6oA31/2o2S3HzzzY+LtYdkQxPy47ECAACw&#10;9Lpbgx9OelGam4fD4xWtoqx+JVYAAACWXrFZ/2LWjbIcv2j16lfFCgAAwNIryu3fzbpRlmMXrW5Z&#10;nY0VAACApdfpV6fTbpTk+EWrN3hzrAAAACy9Tm/wprQbJRkZF607e7tPzYbyVA/EGgAAwNJbL6sH&#10;8m50NHdcGL5brK2tvaLcfVo2NCmxBgAAsPSyTjQpr7qw+4xYW1vb6G+/bzY0KbEGAACw9LJONCkb&#10;56vnxtraWtEffEQ2NCmxBgAAsPSyTjQpxfnBx8Ta2tp6f+eTs6FJiTUAAICll3WiSVnf3P60WFtb&#10;K7Z2PiUbmpRYAwAAWHpZJ5qUolf9rVhrnmjVn5cNTUqsAQAALL2sE03MVv2Fsbb3d7T+UTo0IbEG&#10;AACw9LJONCnF1uArY60pWjvfkg1NSqwBAAAsvawTTUpna+efxpqiBQAAMEnWiSblEUWr06+/Nxua&#10;lFgDAABYelknmpROWX9/rDXfsHhwUzY0KbEGAACw9LJONCkb5eAlsba2VpT1f8mGJiXWAAAAll7W&#10;iSamrP9brO0VrZ9MhyYk1gAAAJZe1okmplf/TKyNFsv6l9OhCYk1AACApZd1ookpq/8Ra2trnXLw&#10;8nRoQmINAABg6WWdaFKKcvC7sbb3nw5uZEOTEmsAAABLL+tEE9Or74i1UdHarF+dDk1IrAEAACy9&#10;rBNNSqesTsda80Sren02NCmxBgAAsPSyTjQpnV71R7G2trbeG7w5G5qUWAMAAFh6WSealKI3eEus&#10;ra2NWtdWNjQpsQYAALD0sk40Mb3qQqytra2XVZUOTUisAQAALL2sE01K0asGsba2NvqHd2RDkxJr&#10;AAAASy/rRNMSa4oWAADAJFknmpZYU7QAAAAmyTrRtMSaogUAADBJ1ommJdYULQAAgEmyTjQtsaZo&#10;AQAATJJ1ommJNUULAABgkqwTTUusKVoAAACTZJ1oWmJN0QIAAJgk60TTEmuKFgAAwCRZJ5qWWBsV&#10;rVLRAgAAyGSdaFpibW2t06t2s4FJiTUAAICll3WiaYk1RQsAAGCSrBNNS6wpWgAAAJNknWhaYk3R&#10;AgAAmCTrRNMSa4oWAADAJFknmpZYu/Kideel3WfHKgAAwNK6s3fp2VknmpZYvfKi1b2w+wmxCgAA&#10;sLSKCzsfn3aiKYnVKy9at5+//H/HKgAAwNLqbl3+e1knmpZYvfKitd6vvjVWAQAAltapfvXNWSea&#10;lli98qLV6Q9+KFYBAACWVndr599knWhaYvUYf0er3PnpWAUAAFha3bL+ibQTTUmsXvmXKyz6g5fF&#10;KgAAwNIadZ/fyDrRtMTqlRet9X59JlYBAACWVqdX35V1ommJ1WM80Srre2IVAABgaXV79ZuzTjQt&#10;sXqsonVfrAIAACytTm/w1qwTTUusXnnR6pT1ZqwCAAAsrU5/8NdZJ5qWWD1G0epVW7EKAACwtJqH&#10;TFknmpZYPcZ/OtirLsQqAADA0hp1n37WiaYlVq+8aHX71QOxCgAAsLSKfnUx70STE6vHeKLVry/F&#10;KgAAwNLq9usHsk40LbF6jCdaZV3HKgAAwNLq9qsq7URTEqvHKlqXYxUAAGBpdXvV5bQTTUmsHqNo&#10;jRKrAAAASyvrQrMSq4oWAABAJutCsxKrihYAAEAm60KzEquKFgAAQCbrQrMSq4oWAABAJutCsxKr&#10;ihYAAEAm60KzEquKFgAAQCbrQrMSq4oWAABAJutCsxKrihYAAEAm60KzEquKFgAAQCbrQrMSq4oW&#10;AABAJutCsxKrihYAAEAm60KzEquKFgAAQCbrQrMSq4oWAABAJutCsxKrihYAAEAm60KzEquKFgAA&#10;QCbrQrMSq4oWAABAJutCsxKrihYAAEAm60KzEquKFgAAQCbrQrMSq4oWAABAJutCsxKrihYAAEAm&#10;60KzEquKFgAAQCbrQrMSq4oWAABAJutCsxKrihYAAEAm60KzEquKFgAAQCbrQrMSq4oWAABAJutC&#10;sxKrihYAAEAm60KzEquKFgAAQCbrQrMSq8dbvvncuafEOgAAwNK55d7dJ2ddaFZi/XhFqzg3fK9Y&#10;BwAAWDqn7nvgPbMuNCuxfryi1b1YPz/WAQAAls76hep5aReakVg/ZtE6P/jYWAcAAFg661uDj067&#10;0IzE+vGK1u1bO58e6wAAAEun2Nr5lKwLzUqsH/OJ1tblL4x1AACApbO+WX9e2oVmJNaP+cUwettf&#10;GesAAABLZ6M/+LKsC81KrB+vaK33qm+NdQAAgKVzarP6hqwLzUqsH69odfr198Y6AADA0inK+juy&#10;LjQrsX7M/3SwP3hRrAMAACydTlmfyLrQrMT6sYvWf4p1AACApVP0qh/NutCsxPoxi9Zm/YuxDgAA&#10;sHSKrZ2XZl1oVmL9eEWr29/5zVgHAABYOkV/8Bt5F5qeWD9m0SoHRawDAAAsnVHvOXWkB7VIrB+3&#10;aFWvi3UAAIClU5TVa9MuNCOxfsyi1avfHOsAAABLpygHf5F2oRmJ9eMVraJX9WMdAABg6RS9usy6&#10;0KzE+nGfaFWXYx0AAGDpNJ0n7UIzEuvHLFqjxDoAAMDSyTpQm8S6ogUAAHBY1oHaJNYVLQAAgMOy&#10;DtQmsa5oAQAAHJZ1oDaJdUULAADgsKwDtUmsK1oAAACHZR2oTWJd0QIAADgs60BtEuuKFgAAwGFZ&#10;B2qTWFe0AAAADss6UJvEuqIFAABwWNaB2iTWFS0AAIDDsg7UJnvLxZuHT8wOtsneCQAAAJZQ1oHa&#10;pBgOn6hoAQAAJLIO1CZ7Ret154dPzw62Sbx/AACApZN1oDa548Lw3dY2Nh98VnawTeL9AwAALJ2s&#10;A7XJnb1Lz14rzg+fkx1sk3j/AAAASyfrQG1y24XqA9Y2zu8+NzvYJvH+AQAAlk7Wgdpk/UL1vLVT&#10;Zf1h2cE2ifcPAACwdLIO1CZFf/ARaxvnBy/IDrZJvH8AAIClk3WgVuld+oS1Tn/nhenBFon3DwAA&#10;sHSyDtQqWzufqmgBAAAksg7UKntF6/zlz0wPtki8fwAAgKWTdaA22bhw+XPWis36C7KDbRLvHwAA&#10;YOlkHahNNnr1F63dXtb/MDvYJvH+AQAAlk7Wgdqk2Bx8+VqnP/iy7GCbxPsHAABYOlkHapNOb/sf&#10;rxW9wVdlB9sk3j8AAMDSyTpQmxRl9bVrt/cH35gdbJN4/wAAAEsn60Ct0qu+ba1b1v8sPdgi8f4B&#10;AACWTtaB2qTTq79rrSjr78gOtsmJE8PHxjUAAAAskeFjsg7UJhv9+l+MWtrO92QH2+Tm4fBxcRUA&#10;AABLYzg8ftHqbtU/sNYp6xPpwRYphsPHx3UAAAAsjRPD4WOzDtQmRX/worVuOXhxdrBNzg6H7xTX&#10;AQAAsDSGj6Zo9QY/urbeq340O9gmr3jD7jvHdQAAACyN5q9JZR2oZf7zWtEf/MfkQKsUbx4+Ma4D&#10;AABgaRTF8PFZB2qVsv6J5su7/0R6sEXu2t19UlwHAADA0mi+HkXWgdqk6O+8dK3o1z+bHWyTW+69&#10;98lxHQAAAEuj+XoUWQdql/qX1jb6O7+YH5ydW3uXnh3XAQAAsDSK+4fPzDpQm2xsVf9jrVvu/HJ2&#10;sE02Luz8jbgOAACApdE9P/jYrAO1SbFV/era6Ac3Hz7QNutl/Q/iOgAAAJbGeq/+e1kHapP1cvCb&#10;TdF62eEDbVOU9T+P6wAAAFgaxdbOt2cdqE2Kcvt314py8LvZwTbplNWL4zoAAACWRtGrXpR1oDYp&#10;+vUta93e4JXZwTYZneAX4zoAAACWxnq//vmsA7VLfVvzDYvX84Oz0+kPbo3rAAAAWBrd3uBVWQdq&#10;k6KsN9aKXn1ndrBNis3q7riOI5pv8HXHheEHxD8CAADMnaI/+E/xw0dY36z+OOtA7VL//lqnX5/O&#10;D7ZIr7oQ1/EIt9y7+x77M/EmAACAudLdeqhMFVv1a+JND2u6zsO95wpT9Hde++iK1ihxHY8w6zgA&#10;AMCNdrC3NP9FXrx5z8FjV5q9olX0qj/MDrZNXMfDZh0HAACYB9O6y+FjV5Re9cfNCf70yIErSFzH&#10;nk6584mHj58q6w+LwwAAAHPjcHfpllUdhx5V0eqU229ovo/WX2QH2yauY092fHSx/yEOAwAAzI2s&#10;v8ShR1W0ur3Bm9fWR/+THmyZuI7mP0H8tex40R/8nxgBAACYG1l/aTLtWKv0Bn/ZnOBtRw5cQfau&#10;cCQ7tp8YAQAAmAvD4fBxWXdpcmdv96nZ29um06//eq3bq3vZwbZpLrK4f/jM7FiT9d7grXs/EwAA&#10;gDmS9Zcm671qJ3t76/Tqcq3o1xfTgy3TXGAxOlF2rMn65uBL9n4WAAAAcyTrL1cjnX59f/N9tO7P&#10;DrbNzAvcrJ+/97MAAACYI2l/uSqpHlhrvoRhfrBd7rgw/IDs7fs5/I2/AAAA5kHWX65Kmi8Tnx64&#10;ghS96u3Z2/cTPwcAAIC5kvWXq5VrevIm8XMAAACYK6O+8leH+8vVyjUtWuub9V/FzwEAAGCuvOIN&#10;b3jnrMdcjVzbJ1q9+ufj5wAAADA3inuGz2z+P+0xVyHXtGgVb37zE4fD4WP2fiYAAABzJusxVyPX&#10;tGjd9raL7x7Xf0W6vepCdr44DAAArKj1fn0m6wo3D4ePi5H2hsPHdHrVbna+R5trWrTi8tdO3ffA&#10;e8YPJ7rjwoV3K3rVO7LzHEyMAwAAK6Yo6/WsIxxM0R/8oxhvpbt1+Quz8zzaXLOi9dvlpfeOa18r&#10;esMPiR+mOv2q9TdNjhUAAGDFZP1gUn7q7PCdYm2mbP/R5poVrbjmPaN//sj44SN0yp1PPLw3K/7O&#10;FwAArKasH0xL0av+MFanynYfbW5Y0Sr61aXDO21yqqw+O04BAACskKwftEmsT9TpDd6U7T2aXJOi&#10;tV5Wr4tr3jN628NFqxgOH394/krSKQdfH6cCAABWSNYP2qZT1l8cp0llO48m16RoFeXu+8T17inK&#10;S3v/XJx78L2y+SvJ3gkBAICVk/WDK0nRH/xJnOqIbP7R5JoUrbjWR+jcv/PCbPZKE6cDAABWTNYP&#10;rjRFv3owTvcIV/vLvF/1olX0qgtxrQ8bXfSPZ7PHSZwSAABYMd1e3cs6whWnV12OUz7sVHnpvdPZ&#10;Y+bqPyI7ZL1X35HNHTdxWgAAYMWc2hy8IOsIx0nzBCtO+7Bs7ri5pkWrWw7uy2aOm+YLacSpAQCA&#10;FZT1hEeTOO2e9bL99/edlat7oWX1+rjG0Xnrv5vOPIrEqQEAgBXVKevbs65w/Iz/ztbNw+Hj8pkr&#10;z9V9PHZAdvzRJE4LAACsuKv9hSt+7a27T4pTX7Uec02KVresLmfHj5tT5wcviFMDAABcswc7xdbl&#10;f58dv9JctQvs9C9/fnNh3X5VZcePm6KsXrL3MwYAADgg6w+PJnHaq3Leq3ZxzQVd7S+JuF5Wn7P3&#10;MwUAAEhkPeL4qf+qOWdRVpfy4+1zVS6sKAe/dbV/khvnq+c25wQAAJgm6xPHTfHm809fGw4fkx27&#10;klyVi7raP7mNzd1n7f2KAQAAtJD1iuPmapzv0Z8gZMeOk+L+4TPjlAAAAK1l/eI4We/Vd2Rvv5Jc&#10;laKVvf042fvVAQAAOKZuv76qX5zvuHnUJWmjP/iy7O1XkqI/uC9+XY64eTh8QqesXlyU1evbfL38&#10;0dx/v6O383G33Hvvk+MUAADAnGq+SfD6hd3ndcr6+7P7+yPpDd7cLXd+ef3ewYfHKY4YdZRvSHev&#10;Y67a06jj5s7e7lPj12Nt9ONnF2Xdz+aOm9H5zsXpAQCAObGx+eCzsvv3R5OiP/jyOP2ebOZ65Ya9&#10;81Fj7XTL+kM7veoPs+NXM/HrDAAAzInsvv2qpqwvb2zVX7RRVp+THr/Gue5Fq+hV72jznwBezdx8&#10;7txT4vcTAACYA9l9+zVNr7qcvv0a5YY+Trteid9LAABgTlzvhy/XO0tftDZ6gx+N30sAAGBODK/C&#10;NwWe5yx10bp1s35+/D4CAABzaFmfbC1l0Sq2Bj8Sv28AAMCcW+9d/oxlK1zLU7TK+o74fQIAABZU&#10;d3PnU9P7/QXLEj7Rqqr1Xt0revVbRv/8p0W/em1R1t2i3P6tjXLnvxf9+qWdXv2fi3Lwkuaboo2a&#10;8z/tlNXXF73BV47mv6TYuvwF673qM4py55O65wcfe3tZf9j6hep5p8pL712cP//0V7xh953j3wEA&#10;AFgJzT1wcy/c3BM398bNPXJzr9zcM+/dO4/uoffupUf31M299UP32PX3791zN/feo3vwvXvx0T35&#10;3r356B597159dM/e3Lt3y6p66F5+ebL0Xwxj1VL0qrcXZTVo/mUd/Qv8YLdXXxilLPqDc92yvnc0&#10;87bRH4C3jP6Ff1OnHLyhWw7+tNuvX93ZHNw62v210b/4/3X0/z/Y7e9852j/G9b7gy/dKC9/TnFu&#10;8DHFpUvv84py92nx5w0AYGU090DNvVBzT9TcGzX3SM290t490+jeaXSv9V+ae6nmnqq5t2rusZp7&#10;reaeq7n3au7BmnuxvXuy0b1Zc4+2d6/W3LON7t2ae7iD93Sy+FG0ZOXT6Vf3j/7/bd1e9cejorkx&#10;+sD4O6MPdr+69/SzP/ix0QfFH+j2dr6tuzX46vWy/gfd8vJn37618+nFxZ1P6vR2Pu72rcFHjWY+&#10;tLiw+4F3bG2/36kHdt/zVRd2n3Fnb/epd71190nFcPj4+BgNAHOh+dzUfI5qPlc1n7Oaz123jT6H&#10;NZ/Lms9pzee25nNc87Si+ZzXfO7b+xw4+ly49zlx9Lmx+RzZfK5sPmfufe4cfQ7tlDt/NCoSb4vP&#10;rennXZFViaIlsuJpXkVrPiF2ynpz9MnxnqJX/+V6Ofjz0Y//pOjvvLbTq+/aK6D9walub/DK0f+/&#10;bPS2nxv9/4+N8kPd/s73dHrVt42OfcXoPJ/b6e+8cH1r8NHr56rn/f7oE/fdw+ET4vM6HN+J4WNf&#10;fHbwWzed2d5+8dmquulMvXFiOHxsHIUrdvPoY1PzMar5WNV8zGo+djUfw/Y+ljUf00Yf2x76GDf4&#10;seZj3uhj4sviY+CpvULRfGwcfYxsPlbufcwcfexsPoY2H0ubj6l7/3VJ8jFXRFYnipaIyChx78U8&#10;GQ4f8+LTgx968dl6OCknz2w/cPLMpU+MDeZE9mdMRGTV4oOhiMgozavScY/IHLjpdP2WrFhNy384&#10;Uz0v1rmBinLnD7M/YyIiqxZFS0QkctvbLr573CtyA910ens3K1Jt8ukn/J3IG+lVb73wjOzPlojI&#10;KkbREhE5kLhf5Aa56UzVzwpU24z2t+JU3ADZnykRkVWND4oiIocS94xcZz961+6TsvJ0pYnTcZ1l&#10;f5ZERFY5PjCKiBzNf457R66jF72m+rGsOF1p4nRcR6M/M81XIc3+LImIrGwULRGRJDfffbcvS3+d&#10;nTxTd7PidKWJ03GdnD179p2yP0MiIqseRUtEZELiPpLr5OTZ7X+cFacrTZyO6yT7syMiIoqWiMjE&#10;FGXtCytcZ1lxutLEqbgOil7Vz/7siIiIoiUiMjWdc9Xnxj0l18GLzlTfkpWnK0mcimtsvVd9RvZn&#10;RkREHkp8uLx2Xn7P8F2aFPff/8wmt21tv1+Told/SPe+wUdunB+8oHNu+4V3bO18SqdffW6TU2X9&#10;95t0eoN/3KToD75xo7/zzd1y5//t9uvv2diqv6/oDV7UZDT/Y02Ksv7JJuv9+ue7/Z2f75bV/xj9&#10;BG8e5TfWy+3f7paD3+70B7c2Gc1t7KVfv7rJelm9rvkGi803LB3N//lo9o2j//+rJp2y3mxS9KuL&#10;eymruuhVg9Gx9BdURJYv8eGM6+SmM9WvZAWqTU6erl8Vp+Eay/6siMhyZnT/O9i7B4774f3749Gx&#10;vfvluHf+8+ZeutOr/mjv3jrus/fvu/fvw5t78r1789E9+ig3P3TPvvPzzT18cy/f5OH7+7jfb+79&#10;mw7QdIGit/MtTTfY7wkP94boEXudYtQtmo7RdI2mczzcP6KP7PeT+HAGy204HD62ydnh8J2aFMPh&#10;E5vccu/uk5u8utx92m1bw3e948Lw3Yp7HvpDcuq+B96zya29S89ustHfft8mxb3Vc5qsn6ue192s&#10;n9+9uPv85g9Zkzv6gw9vMvoD/TebbFy4/LlN1jcHX1psDb6q2Ky+YfQH+TubjP4Q/9sm3dEf9Caj&#10;DxYvbdJ8UBi9/f/X7Q1e1enVdzXpblV3Nxn9gX9rk26vurCX5IOVLF5GnzR2419VrpOsRLVJrHON&#10;NX8msj8rsoCJz1cPf/56+PNZfH4bfa7b+5y397lv//Pg/ufF/c+T8Xlz9Dl0dAP91c3n1P3Pr/uf&#10;b/c//+5/Pm4+Nzefo5vP1cX5hz5v738e3/+8vv95fu/mePS5v7kHaO4FmnuC/fuD/fuF/fuH/fuJ&#10;+FcVAJhHxbnhU5psbD74rFeU5dPizVwnWZGalhfddem9Y5Vr6GW93lObPxP7fz7izQAAwKI4ebru&#10;ZKXqYG46vb37w6/ffXKsAAAA0MYP/f79H3rTa+ripjPVXzU5eWb7T0YF6/tPnPCfCAEAAEvkrt3d&#10;J7XJbRcvvnubvOpt2+/bJrdv1h80K+sX6w8uzg8+ZlY6vZ2PW+/vfPKsbGztfNrt5y9/5qys9y9/&#10;XrdXf+GsrPcHX9LZ3P6yWSnKwT/ZOD873a2db2uTol9/d5t0Nut/MzNlfaJbDl48K53N6j8U/cF/&#10;mply8F+KrfonZ6ZX/2yxWf9Ck9Gv44fHv44A190Pntl+4ckz1e/ddGb77dl/cTE1Z7Yvn3zNpTee&#10;PFv92L977fb7xykBrpv1i7sfvH9PtXd/ld13HU5zv5bdxx1Kc/+X3RceTnM/md5nHkp2v5olu//N&#10;kt1PH05zH57dnx9Od3Rfn93vH07TE7L+cDhN78j6yOE0PSbrN4fT9KKsLx1O1ruyZD0uS9YLs8S/&#10;jgBwZUafqP/iEV+ARkRERGQBUvQGXxm3MwDXxYvODF5w8uz25fRB1aNM89eOT56uzp/4/fPPiXcH&#10;cM10+oPmgUx6jyUiIiIyr2m+acJapxy8ITsoIiIiMs9p/ovceF0G4Jp68R9Un/Xi09vvyB5GXau8&#10;6HS19e//oH5+XALAVVWU9T/P7q9ERERE5jlFr/7L0Y1M9drsoIiIiMhcZ2vwH+J1GYBr4ktuHj7u&#10;5Jn6bdlDp+uVk2e3q++9betd45IAropO8yUAs/srERERkTnORq/6o7WiP1jPDoqIiIjMc9bL+pfj&#10;dRmAq+7/ecXuO588vX0pe9B0vbP3pQnP1P86Lg3gUSv6O7+Q3V+JiIiIzHM6ZX37Wres/md2UERE&#10;RGSes75Z3xavywBcdSdP13+ZPWC6oTlT/UpcHsCj0tmsb8nur0RERETmOUW/+o21jbL+qeygiIiI&#10;yDxnvVf9cbwuA3BV/eCZS5+YPlSah7x2cDIuE+DYOr3tP8rur0RERETmOr3659aKcvCS9KCIiIjI&#10;HKfTq7bidRmAq+rkmaqfPlCag5w8vf2OE6/efVpcKsCxdDarrez+SkRERGSes15WP7LW7dXflR0U&#10;ERERmffE6zIAV83JMzvz+7e0xvkXcbkAx5LdV4mIiIjMfXo737PW6e98U3pQREREZM4Tr8sAXDUv&#10;OlN/fvIQaa5y8nT9i3G5AMeS3VeJiIiIzHuKfvWta53y8hdnB0VERGQxUvSq/nqvflO3rM50Nge3&#10;jv7517rlzk8XZfUjRVn/q9H/f3vRG3zl6BP/37mtv/0377xYf/Ctm/Xzb7tQfcD61vb7F+Xu+7xy&#10;88Fn3XLvA+9x14XdZxTnzz/9zl7vqS+/Z/gur9jdfeeiGD5+bTh8TLwGArDUvuns8F1Ont4eZA+T&#10;5iU3ndl+YVwuwPIY3W82953N/WdzH9rcjzb3pc39aXOf2tyvNvetzf1rcx/b3M8297XFxZ1P2rhw&#10;+XM7W4N/vHff+9D974/s3Q+P7ouL/uCWTr86XZSDv+iWdZndT4uIiMhiZL0/+NK123rV38oOioiI&#10;XK90etXOqHheKvrVxU5Zb46K5z1Fr/7LTn/whtGP/6RbVq8fHTvb6dV3jUrqxuhtp4rN7Zd1+zu/&#10;NPrn/1psDV4y2vuBpsR2twZf3d2q/96pe6u/3T0/+Nim7BYPDt/r7KgYR10GgKlecnb7U7KHSfOQ&#10;k6+59Ma4TAB4WNN3mt7T9J+mBzV9aH3Ui5p+1PSkvb406k1Nf2p61Khj/WbRr081/WqvZ4361kO9&#10;a/Anez1s1MeaXvZQP6suNn2t6W1ZnxMREbluOX/5b691ejsflx4UEZFrm151ufkvBTu9wZtGBeH1&#10;o9JwZ7c3eOV6b/Dro3Lxs91+9eOjEvGDRbnzHaPS8U2jH395sVl/Qadffe4d5y//rU5/54XFhZ2P&#10;Xz83+Ohby/pD1y9Uz7tja/h+xbnhe9128eK7F8PhU+4eDp8QHQcAuAIn7rrwjJNnt6vswdKNyotO&#10;V2fj8gCACZoe3PThvV486sdNT2768l5vHvXnpkc3ffqhXl19btOzm759+/nBN45+/B1ND+/0mj5e&#10;/2zTz5uevtfXy+p1TX/v9upyvenzWc8XEZFrmuZj+Nr6X2+/f3ZQRKRVetXbH/qvtapq77/c6tf3&#10;F73qwuhtW92y7o1uBs+N/v/e0ezbOr36raObvzcXve0/bP5rsNHbXtYtd365uzX4sdHMvyn6O986&#10;ukH8x91+/Xnr/e1PHu1+xMbmg89qvvRE3JsCAFxXLz5dfd1Np7d3s4dM1ys3nanuf9GZB58VlwQA&#10;cE3ctbv7pOZ1mOb1mOZ1meb1meZ1mr3Xa8r633T7zes3O7/cvJ7TvK7TvL7TvM7TvN4z2nlb8/pP&#10;0a+b14F6zetCe68P9av7m9eLmteN9l4/6lVv33s9SUTkGCnurZ6zVpwbPiU7KCJTUlb16BP2VrE1&#10;aD5p/1n8LZvfG/341HrzV/jL6r+PPrn/5EP/Zc/gpu7WzvePbgS+s+hX37JRDr5mdI4vOdWrv3A0&#10;91nF1s6ndHs7n7B3w3Cuet6tvd1nF+eHTy+GwyfGPQUAADfYydcOvvbk6e13ZA+drknO1Hf9uzPV&#10;8+LdAwBwHTWvyzXf1+/W3qVnN6/XNa/b7b1+t7XzKQ+9nnf5C5rX9zrl4Gua1/ua1/2a1/+a1wH3&#10;Xg8s658czf1K8zrhaO62TvO64UNf4vPPmtcTm9cVm9cXH36tUURa5WW93afu/SHNDopkaf4ri9EH&#10;6zeMPiCfKcrB7xT9+hfWe4MfLbbq79vo74w+gA++dHTsc05tPviCO7a236/5GzajTwKPbzIcDh93&#10;c2T048eeaHLixGNHP35M8w1h9/5lBACAOfYjZ4fPPHmmflP6IOoqZHTut774jgvvFu8OAADmw3D4&#10;mOZ13Ob13OZ13eb13QOv9T5u/zXg5vXgje3d9z11z4Mv6JbVZzevFzevGzevH++9jtyvf6FbDn67&#10;eX25eZ25eb354OvPItMS/zZ6qDUv6fTqu05t1n/XAx4AAFgMJ84O3+Wms/WHvORs9bknzwx+8OSZ&#10;7TfcdHb77dkDqyw3ndl++8kzl/7kh87WX3DixPCxcVoAAGCO3HFh+G7rvfpfdPvVA9lr+3J9Er8d&#10;HmrNczpltVNs1re8/t57nxy/XQAAAAAAwDXQ/A2zTm/w1uz1ermxid8iD7UWMlv134vfPgAAAAAA&#10;4ArdfPfdT+iWdTd9DV7mLvHb5qHWIqfo1WXzNUzjtxIAAAAAAJhivT/40uz1dpnvxG+fh1rLkKKs&#10;/3n8dgIAAAAAAIlOr9rNXmOX+U/8FnqotSy55d5d33cLAAAAAAAS3a2d789eW5fFSPw2rtZDrY1+&#10;fboYDh9flNWvZMcXNUWvekf8dgIAAAAAAId0zl/+zOz19YVNWVXFVv0F6xd2n9ftVZfTmSVK/Dbe&#10;6Ida1QP5269Dmt/ksvrs+GXY86q3XnhGd6v+b53e4E2L9NcQbz9/+R/GTwEAAAAAAEh0+/WNeyZx&#10;hemU1fYopzfKwdfE5T9s2f7iTpvET/3GPtRq3n+xNfiT7Nj1zOhfgHq9V3/w3i/IDGeHw3cqzj34&#10;XndsDT666A/+y2j3UnbOa53R+/6PxZuHT4zLAgAAAAAAWtg4Xz13vbwxf+mm2Ny+u+hV37J+oXpe&#10;cX749LikmYr+zkuz861K4pfhxj/UahS9+vey4zcizUOqV5Tl0+LSAAAAAAAArrvu+cv/IHuOsYqJ&#10;X5L5eKjV2OjX353N3MgU/cs/GJcHAAAAAABwTe19tbje4C3ZM4sbmWI4fHz29uuV+OW58Q+1umV9&#10;pnu+/q7mx7dtDj42m7vR6ZSDFzfXBwAAAAAAcLU1D42a76OVPaO4oelVl+MS5+MvSXXLqs4Grndu&#10;6+/8zeZ67uztPnX0i/T2bOZGp+jXL937RQMAAAAAAHiUXtbrPbUoq0H2TOJGZ70/KOIy14r+4G3Z&#10;zHVJWdVxGc2F1BfToRuQ9V79wXFZa52y+u/ZzDyk2KxvicsEAAAAAAC4YsWc/gWfJq9+Q/m0uMy1&#10;zmZ9SzZzvdLp1/fHpaytrfcH92ZDNyonhsPHxqWtrW8NPjqbmZv06jfffPfdT4jLBQAAAAAAmKh7&#10;387fTJ83zEt61fm41D1FWf9kOncdU/QH98XlrK11eoM3ZUM3LvWDcWkPG13wej47JynrXlwqAAAA&#10;AADAIxTnqg/s9Krd9BnDnORVo2uMy91z+8X6g7K5657e4C/jktbWOv3B/06HbmA6/e03xOU9wlx+&#10;k7RH5KHvCwYAAAAAANDo9KvT+TOF+UjRH3xjXOrDzg6H75TN3ogU5fafxWWtrXX79Zls6EbnVFl9&#10;e1ziI4yud66+XOLhdMpB+kAOAAAAAABYHXf2dp86738769Tm4AVxuY/Q6ddz85eMOuXOH8RlNd+I&#10;rL4zG5qH3H7fAx8Vl/kIt23tfEo2P0d5W1wqAAAAAACwYm55YPc9kmcHc5S6iks9oiir1+c7Nyr1&#10;78el7X2Trzn+flWTf1Eb3QuXP3ten3I236ssLhMAAAAAAFgRNw+Hj8ueG8xDis166l/KKcrd98n2&#10;bmjKuhuX13w5v8HLjgzMV349LnWiW3uXnp3s3fDc1tv5hLhEAAAAAABgBczjV8hb79W9uLypst0b&#10;naLc/t24vL0LvPnwwLzl1vsGHxmXO1VxbviUol9dzM5xQ9Kr74hLAwAAAAAAVkD6vOAGpSgHL2uu&#10;qSh3Pmnv4qbobA7+d3aOG531cvCbcYlra+tl/cvZ0LwlLneim+8ePiF+uKdbDt6Yned6Jy4HAAAA&#10;AABYcsX5wT/JnhVc79zaf+RfFjpxYvjY+GGq2Kr/dXaeeUjRq341LrN5+FP/RDY0bxn9gv5UXHJq&#10;NJP+ba5uOfjhw+e6nikuXv6CuBQAAAAAAGCJdfuDvzr8nOB6pVNWO833xIpLeYSzw+E7xQ9T2fnm&#10;JUV/56VxmWtrRX/wH7OheUxccmp0fOqXKCzOD59e9Oq3HD7ntc6prfoL4xIAAAAAAIAlVvTrt2XP&#10;Cq5lit7g38a7n2jaQ61Of/Bj2XnnJmX9E3GpzddIrE6mQ3OYYrN6TVz2EaPjrb7vVqO4e/iUoqwu&#10;HT7/tchv3ffAe8a7BQAAAAAAlljRH/xJ9qzgame9rIt4l61Meqh183D4uE6v2s3ex9ykHPxwXG7z&#10;MGjne9KhOU3x5uET49IfoVvufmj88IoUZf3Pi171jux9XY3EuwEAAAAAAJZct1d9W/as4GqkKOtz&#10;ry53nxbv6ooUw+Hj44ePUPTrl2bva66yVf9AXG7zMKj+Z+nQnKbTq3aaJ4dx+Q+7bWv7/eKHx9ac&#10;t9uvHsze73FS9Ac3xakBAAAAAIAVkD0vOG42ysHXx2kfley5yp293Wdn73Pe0unV3xWXvLa2Xg6+&#10;Lhua52z0dz75lgceeI/4KVwzw9Fv8kbzPcfKqsquY2LKqr7zT3tPjdMAAAAAAAArZL1XveiKv6xf&#10;OfjTbv/y341TXFWvLstH/A2vO3u7T+2W1evS65izjH4dvykue23t9rL+h9nQvKe59vWL9Qc3/3+i&#10;yP/a3LXWPNkszp17SnF++PQTw+Fj480AAAAAAAAPe/k9w3dpniUUw/xbLF1rt71t993jh3vWe/Xf&#10;y569zGOKzcGXx2WvrRWb9RdkQ/Oejf7g3+5d//33P3Ojv/u+ez8ZAAAAAAAAjnjFhep58cO1ol9d&#10;zJ69zGM2evUXxWWvrXW3dj41G5r3FGV1Nn4KAAAAAAAAtFAMh4/PnrvMa4rzl/9WXPra2sb5wQuy&#10;oeuRYrN6Tfb2tomfAgAAAAAAAC10+oMfy565zG16lz4hLn1t7VRZf1g6dB3SvP/s7VeQ39z7SQAA&#10;AAAAADBT8qxlrlP0Bx8Rl762dmvv0rOzoeuR5v2P/v9LD7+9bTq9amfvJwEAAAAAAMBU673qM7Ln&#10;LfOcU+Wl947LX1t73fnh07Oh65G4hLWiV/Wz423ye1u77x+nAQAAAAAAYIJia/Cq7FnLPOeOC8N3&#10;i8sf/QTePHxiNnQ9EpewtjYcPqboVW/PZmbm4NdSBAAAAAAAIFX0qkH6rGV2fj1523VJMRw+MS7/&#10;IdnQ9Ui8+z0bWzv/KpuZma3Bq+IUAAAAAAAATJA+Z2mRR7P7aLN34QdlQ9cj8e4ftl4O/jybm5VY&#10;BwAAAAAAIPFL99775OwZy6x0NuvPb/azY9cjexd/UDZ0PRLv/hGKXvWObHZS1nt1L1YBAAAAAACY&#10;IHvOMi1Fr/rBWPVQK979EZ1+vZ3Npymr/xFrAAAAAAAATJA+Z5mQoqy+Pdb2ZDPXI/Hux7Kh65F4&#10;96n1/qDIdg7n9v7OC2MFAAAAAACACbq96u3Zs5bDuf3i7gfFysOyueuRePdj2dD1SLz7ibr9nW/K&#10;9vbT6VW7N989fEKMAwAAAAAAMEGnv/PN2fOWh9Or3n7XW3efFOOPkM5fh8S7H8uGrkfi3U81HA4f&#10;M/pFvJDtd8vq9TEGAAAAAADADOnzliabg5Mxkkp3rkPi3Y9lQ9cj8e5bKbZ2Xnp4/7YL1QfEYQAA&#10;AAAAAGYoetU7Dj9vOVVeeu84PNHhneuVePdj2dD1SLz79obDx3R61R81u+u9+pXxVgAAAAAAAFq4&#10;+eabH7feqy43z1o2Llz+3HjzTAef71zPxLsfy4auR+LdAwAAAAAAMMey5zzXI/Hux7Kh65F49wAA&#10;AAAAAMyx7DnP9Ui8+7Fs6Hrkp84O3ykuAQAAAAAAgDlUDIePz57zXI/EJYxlQ9cjHmoBAAAAAADM&#10;t/l6qFVWD2aD1zovv+eed4lLAAAAAAAAYA7d9dbdJ2XPea59qgfjEsaK3uAv8+FrGw+1AAAAAAAA&#10;5tuNeqhV9AZviUsY6/aqP86Gr3Vu29p617gEAAAAAAAA5tAryvJp2XOea52iv/0ncQljxWb96mz4&#10;WsdDLQAAAAAAgPl24x5q1a+JSxgryu3fzYavdX7zzeefHpcAAAAAAADAHHpFuXtDHmp1e/Ur4xLG&#10;il71q+nwNU5xz/3PjEsAAAAAAABgDt11YfcZ2XOe65Bfj0sY627t/HQyeM3joRYAAAAAAMB8u3EP&#10;teqfi0sYK7YGL8mHr21eufngs+ISAAAAAAAAmEOn7nvgPbPnPNc6RTn4kbiEsaKs/3U2fK3joRYA&#10;AAAAAMB8u2EPtfqDH4xLGOuU9T/Lhq91btvafr+4BAAAAAAAAOZQUV56n+w5z7XOqV79XXEJY0Vv&#10;+6uy4WsdD7UAAAAAAADm2416qNUtB18XlzC2Xtb/IB2+xinurZ4TlwAAAAAAAMAc2ujvvm/2nOda&#10;p9gcfHlcwli3rD47G77WWT9XPS8uAQAAAAAAgDlUnB8+J3vOc63T6defH5cw1tnc/vRs+FrHQy0A&#10;AAAAAID5dqMeahXl5c+KSxjrnNt+YTZ8rVP06g+JSwAAAAAAAGAOdS/Wz8+e81zr3L618+lxCWOd&#10;3s7HZcPXOh5qAQAAAAAAzLcb9VCrc3HnE+MSxk5tDT4qG77muW/wkXEJAAAAAAAAzKFTZf1h6XOe&#10;a5xTm4MXxCWM3VrWH5oNX/N4qAUAAAAAADDXbtRDraI/+Ii4hLE7LlQfkA1f6xTnBx8TlwAAAAAA&#10;AMAc6vYHH3n4Gc91ycX6+XEJYxv97fdNh69x0r82BgAAAAAAwNy4/QZ9G6vf29p9/7iEseLcg++V&#10;DV/reKgFAAAAAAAw327UQ61be5eeHZcwVpwfPj0bvtbplDufGJcAAAAAAADAHOr0dj4ue85zrfOq&#10;CxeeEZcwVpwbPiUbvtbxUAsA/v/s3X+0ZnddH/oACoiAgqUWUJH6gyrqtb1Y7bV6Qa16VYraqpWK&#10;VKu24sVqtZZ6tVHITC62VMtCLfVWe6lgSV0XRDqQZJ5nPycJwcxMqD9iKVFEgiHM2XufmUkyZ+99&#10;Bs5zZ9qPLc18zjw/zt4zO3Ner7Xei2TyfD/vs/j3vZ45AAAAADBuV2rUuq3cfUL8CP/DXfP5o7MP&#10;D51ia+evxo8AAAAAAADACBXVzpdkO8/QOXL37mPiR/ifZR8eOkYtAAAAAACAcbtSo1bUX2xaNrvZ&#10;g0FTNs+LegAAAAAAAEbowpeU0p1n4ET9xYxaAAAAAAAAPJRR60JOnTNqAQAAAAAAjNjRze0vS3ee&#10;gRP1F7sSo9ZG1Xx11AMAAAAAADBCs/Lc87KdZ+hE/cWMWgAAAAAAADyUUet8pnX79VEPAAAAAADA&#10;CE2q5quznWfoRP3FirL5SPZgyBi1AAAAAAAAxs2odT5F2X5j1AMAAAAAADBC083267OdZ+hE/cWM&#10;WgAAAAAAADyUUet8JlX7zVEPAAAAAADACBVb7TdkO8/QifqLXYlR63y+JeoBAAAAAAAYoY2t9gXJ&#10;xjN4ov5iRi0AAAAAAAAeanSj1qRszmUPhsy06l4c9QAAAAAAAIzQpOxemO08Q+bCl7Gi/mLnf6D3&#10;ZY+GjFELAAAAAABg3K7MqNW9P+ovVlTNb2ePhkxRN98f9QAAAAAAAIxQUTffk+08Q2ZaNr8b9Reb&#10;VG2RPRoyRi0AAAAAAIBxuxKjVlG1G1F/sVnV/rvs0ZDZqHZ+KOoBAAAAAAAYoY2tnR/Idp5BUzVv&#10;iPqLFVX7mvTRoGl/JOoBAAAAAAAYoVm184P5zjNgqvYXo/5ixanup9NHg8aoBQAAAAAAMGZXYtQq&#10;6u66qL9YUe/8/ezRkCmq9iejHgAAAAAAgBEqtnZelu08Q2a6tfMDUX+xou7+VvZoyBi1AAAAAAAA&#10;xu3KjFrd3476i22cOvcV2aMhM62666MeAAAAAACAEZrW3SuynWfIbFTNV0f9xYq6+7zs0ZAxagEA&#10;AAAAAIzblRi1ilPdF0b9xTbq7U/NHg2Zou7+ZdQDAAAAAAAwQkXZvSrbeYbMxqnmmVF/sRvm80dl&#10;j4aMUQsAAAAAAGDcrsSodeTu3cdEfS57NGSmdffqqAYAAAAAAGCEpnX3L7KdZ8hc+DJW1OeyR0Nm&#10;Uu78UlQDAAAAAAAwQrOt9heznWfIGLUAAAAAAABYyRUZtW64YVyjVlE1r49qAAAAAAAARmhat6/L&#10;dp4hc94joz6XPRoyRi0AAAAAAIBxuxKj1rVjG7VmVfemqAYAAAAAAGCEZnX36xdtPAPn2muNWgAA&#10;AAAAAKxgdgVGrfMeEfW57NGQmVbbb4lqAAAAAAAARujCl5SynWfIjG7UKjbbG6MaAAAAAACAEZqW&#10;3ZFs5xky1xi1AAAAAAAAWMUVGbUWyR4NmUnZ3hrVAAAAAAAAjFBRtRvZzjNkonpv2aMhY9QCAAAA&#10;AAAYN6PW+RRVc2dUAwAAAAAAMEKzqjme7TxDJqr3dv6HarKHQ8WoBQAAAAAAMG6Xf9RqmqjeW1G3&#10;Z/LHA6Vs7opqAAAAAAAARmhWNr+X7jwDZVq390f13oqyqbPHg6XafndUAwAAAAAAMEJF3f1+uvMM&#10;lGnZbkX13s7/UPdmjweLUQsAAAAAAGDULveodT73RfXeirL94+ThYDnf9/6oBgAAAAAAYIQu9340&#10;Lbt7onpv5z/4Bw99OGSMWgAAAAAAAON2BUatP4rqvU0u8y/6mpRtGdUAAAAAAACM0LRqN7OdZ6hM&#10;6+4/R/XeplXzruzxUDFqAQAAAAAAjNtlH7XK5nejem9F3dyRPR4qRdWcjWoAAAAAAABGaFY3D2Y7&#10;z1ApqubOqN5bUbUb2eOhYtQCAAAAAAAYt8s9ak3L9vao3ltRtZPs8VAxagEAAAAAAIzbZR+1qvaW&#10;qN7bdKs7kj0eMlENAAAAAADACGX7zsA5GtV7K8rmjcnDQRPVAAAAAAAAjFC27wyaqnlTVO9tUra/&#10;kj4eMFENAAAAAADACGX7zpApquZXo3pv07r52ezxkIlqAAAAAAAARijbd4ZMUbWvieq9zar22uzx&#10;kIlqAAAAAAAARijbdwZN2b0iqvdW1O2Ppo8HTFQDAAAAAAAwQtm+M2SKsn1ZVO9tWnV/N3s8ZKIa&#10;AAAAAACAEcr2nWGz831RvbfiVPs388fDJaoBAAAAAAAYoWzfGTLTuvu2qN7bpG6/Lns8ZKIaAAAA&#10;AACAEcr2nSFTbJ37hqjeW1Gd/ZLs8ZCJagAAAAAAAEYo23cGzZmdvxLVeztatZ+bPh4wUQ0AAAAA&#10;AMAIZfvOkJnUu8+O6r3dujX/tOzxkIlqAAAAAAAARijbd4bMZGv3GVG9t+Lk/PHZ4yET1QAAAAAA&#10;AIxQtu8MmWI+f3xUX1r2eMhELQAAAAAAACOU7TtDJmoXyx4PmagFAAAAAABghLJ9Z8hE7WLZ4yET&#10;tQAAAAAAAIxQtu8MmahdLHs8ZKIWAAAAAACAEcr2nSETtYtlj4dM1AIAAAAAADBC2b4zZKJ2sezx&#10;kIlaAAAAAAAARijbd4ZM1C6WPR4yUQsAAAAAAMAIZfvOkInaxbLHQyZqAQAAAAAAGKFs3xkyUbtY&#10;9njIRC0AAAAAAAAjlO07QyZqF8seD5moBQAAAAAAYISyfWfIRO1i2eMhE7UAAAAAAACMULbvDJmo&#10;XSx7PGSiFgAAAAAAgBHK9p0hE7WLZY+HTNQCAAAAAAAwQtm+M2SidrFZ1bTZgaEStQAAAAAAAIxQ&#10;tu8Mlqppo3axomzr9MhAiVoAAAAAAABGKNt3hsq0bLaidrHzDz7w0ANDJmoBAAAAAAAYoWzfGTB/&#10;ErWLFWVzV3JgsEQtAAAAAAAAI5TtO0Nlstn956hdbFo3x7IjQyVqAQAAAAAAGKFs3xkuzYmoXayo&#10;2ll+ZJhELQAAAAAAACOU7TtDZVq1t0TtYkXdvTk7MlSiFgAAAAAAgBHK9p3BUnW/GbWLzbZ2fi09&#10;MlCiFgAAAAAAgBHK9p2hMqm7/xC1ixV1+2+yI0MlagEAAAAAABihbN8ZKsVm+/9G7WJF2b0qOzJU&#10;ohYAAAAAAIARyvadoTIt21dH7WIbdXdddmSoRC0AAAAAAAAjlO07Q6XY6l4ZtYsVW+3LsiNDJWoB&#10;AAAAAAAYoWzfGSrTavufRu1is62dl2RHhkrUAgAAAAAAMELZvjNUiqr9oahdbKPq/m52ZKhELQAA&#10;AAAAACOU7TtDpSib74/axWZl98LsyFCJWgAAAAAAAEYo23eGyrTqXhy1i82q9puyI0PljffsflxU&#10;AwAAAAAAMCLFfP7YbN8ZKpPN7W+N6sVm9bmvy44MFaMWAAAAAADAOF3uUWtati+I6sWmWzv/e3Zk&#10;qBSn5p8Y1QAAAAAAAIzIia35J2T7zlCZls1XRvViRbXzJdmRoXL76d0nRzUAAAAAAAAjcuvp+ZOy&#10;fWeo3FLvfGlUL3Z088G/lB0ZKkYtAAAAAACAcbrco1Zxeuc5Ub3Y7Ez7WdmRoXL72d2nRzUAAAAA&#10;AAAjctvZ3adl+85Que1M+6yoXmyytf2M7MhQMWoBAAAAAACM0+UetW68r3lmVC/2ts0Hn5odGSo3&#10;bbafFdUAAAAAAACMyOT07mdk+85QuancfVpUL1acnD8+OzJUjFoAAAAAAADjdLlHrdvK8glRvdgN&#10;d80fnR0ZMJ8f1QAAAAAAAIxIUXefl2w7g+WG+fzRUb2c7MhQObrVfUHUAgAAAAAAMCKXe9SK2uVl&#10;R4bKjSe7L4xaAAAAAAAARuToh7ovyPadoRK1y8uODJVbzux8cdQCAAAAAAAwIrPTO1+U7TtDJWqX&#10;lx0ZKkYtAAAAAACAcTJqfXTK5nlRCwAAAAAAwIhsbO18ebrvDJSoXV52ZLAYtQAAAAAAAEbJqPVR&#10;mdTt10UtAAAAAAAAIzKtm6/J9p2hErXLy44MFaMWAAAAAADAOBm1PirTsn1B1AIAAAAAADAixWb7&#10;Ddm+M1SidnnZkaGyUbV/I2oBAAAAAAAYkaJsvzHbd4ZK1C4vOzJUjFoAAAAAAADjZNT6qBTl9oui&#10;FgAAAAAAgBEp6u7bs31nqETt8rIjQ8WoBQAAAAAAME6jH7WKujmTHRomzfdFLQAAAAAAACMyq7rv&#10;zved/jOtm/ujdnnTsrsnOzZMjFoAAAAAAABjdDlHrUndfSBqlzerm+PZsSFSVDsvjVoAAAAAAABG&#10;pCh3vj/bd4ZIUTV3Ru3yirqbZMcGSbXzD6IWAAAAAACAEdkod34g3XeGSNUVUbu8ou5+PT02RIxa&#10;AAAAAAAAo3Q5R61p3f1/Ubu8WdX+QnZsiBRV+0+iFgAAAAAAgBEp6vZHs31niGxU7WujdnnFVvfK&#10;7NgQMWoBAAAAAACM0+UctSZl86qoXd60bH8sOzZQXh61AAAAAAAAjEhRtT+ZbDuDZFq1Px61y5ud&#10;6r47OzZQjFoAAAAAAAAjdFlHrbr5e1G7vNnpD39LdmyITKvun0UtAAAAAAAAIzLb7A5n+84QmdTd&#10;C6N2eTeXzXOzY0PEqAUAAAAAADBOl3PUOvqh5q9F7fJu2dr9guzYEFnrl34BAAAAAAAwuFnVXZ/t&#10;O0OkKHeeE7XL2zi1+8zs2BApqvbnoxYAAAAAAIARmdXNz2b7zhC57Uz7rKhd3ka9+6nZsSFi1AIA&#10;AAAAABinyzlqTU42nxG1yzta7T49OzZM2l+OWgAAAAAAAEakqNp/le87/ac4Nf/0qF1e8eD8z2XH&#10;holRCwAAAAAAYIwu56i1UW9/atQu75b7d5+SHRsiRdX8atQCAAAAAAAwIhe+nJTtO0NkY3P3qVG7&#10;vDvO7H5SdmyIGLUAAAAAAADG6XKOWkc/9MAnR+3y3vr+00/Kjg2RadW8IWoBAAAAAAAYkaJu/222&#10;7wyR4t77/0zULu+23d0nZMeGSFE2b4xaAAAAAAAARuTC37iX7TtDpDg1/8SoXd5v7+5+fHZsiBi1&#10;AAAAAAAAxulyjlpHquqJUbu8N95zz8dlxwbKm6IWAAAAAACAEZnV3Q0P2XUGy1vunT8uapd3Yj7/&#10;2OzYQDFqAQAAAAAAjNDsMo5aR+6++zFRu7z5fP6o7NgQKaruP0YtAAAAAAAAI1LU3ZuzfWeIFPP5&#10;x0TtarJjQ8SoBQAAAAAAME6Xc9SKytXNyubD2cG+U5Td26MSAAAAAACAESmq7q3ZvtN3irL5SFSu&#10;blo2O9nRvjOtu5uiEgAAAAAAgBGZlt2RbN/pO5OyOReVq5tWzXZ2tO8YtQAAAAAAAMbpco1as6pp&#10;onJ1s7p5ID3ad6p2FpUAAAAAAACMyKzujl607QyQomrORuXqirI5nR3tPUYtAAAAAACAUZpdplFr&#10;Wjf3R+XqirKtsqN9Z1q2t0clAAAAAAAAIzKt2luyfaf3lM2pqFxdUXcn06M9x6gFAAAAAAAwTpdr&#10;1CrKpo7K1U3r7oPZ0f7THI9KAAAAAAAARqSo29/K951+M63azahc3bTs7smO9h+jFgAAAAAAwBhd&#10;rlFrUrX3ReXqZmX3x9nR/tMatQAAAAAAAEboco1aRdXeG5WrK6ruvdnRvlOUze9EJQAAAAAAACMy&#10;rZp3ZftO37nwNwhG5eqKuntPdrTvGLUAAAAAAADG6XKNWpOyfV9Urm5Wde/OjvaeavvdUQkAAAAA&#10;AMCIzMrmrnTf6TlF1b43Klc3q9t3Zkd7j1ELAAAAAABglC7fqNXcGZWrK6rt38iO9p6q+8OoBAAA&#10;AAAAYESmdXd3uu/0nGm5fSQqV1dUza9mR3uPUQsAAAAAAGCULteoVZTNG6NydbO6fXV2tO9My+6P&#10;ohIAAAAAAIARmVXtH2b7Tu+p2l+IytWdf/xP06M9Z1p290QlAAAAAAAAIzIruz/O9p2+My2bl0fl&#10;6jaqnR/KjvYdoxYAAAAAAMA4Xa5RqyjbH43K1RVb3XdkR/tOUbUfikoAAAAAAABGZFp3H8z2nb4z&#10;rboXR+XqNupzX58d7TtGLQAAAAAAgHG6XKPWpGz/elSubmNr+8uzo32nqNo6KgEAAAAAABiRWdVW&#10;2b7Td4qyeW5Uru6WM7ufnR3tO0YtAAAAAACAcbp8o1b7F6JydRubDz41O9p3iro5E5UAAAAAAACM&#10;yKxsTmf7Tt+5qTz7tKhcXXFy/vjsaP9pH4hKAAAAAAAARmRat/fn+06/eXO5+4SoXE92tP8YtQAA&#10;AAAAAMboco1aUbe+7GjfKcqmizoAAAAAAABGZFY1bbbv9J2oW192tO8YtQAAAAAAAMbJqPWQRB0A&#10;AAAAAAAjku06QyTq1pcdHSJRBwAAAAAAwIhku84Qibr1ZUeHSNQBAAAAAAAwItmuM0Sibn3Z0SES&#10;dQAAAAAAAIxItusMkahbX3Z0iEQdAAAAAAAAI5LtOkMk6taXHR0iUQcAAAAAAMCIZLvOEIm69WVH&#10;h0jUAQAAAAAAMCLZrjNEom592dEhEnUAAAAAAACMSLbrDJGoW192dIhEHQAAAAAAACOS7TpDJOrW&#10;lx0dIlEHAAAAAADAiGS7zhCJuvXNqqbNDvedqAMAAAAAAGBEsl2n91RNG3Xrm5RtmR7vOVEHAAAA&#10;AADAiGS7Tt8pyraKuvXN6vZPsuN9J+oAAAAAAAAYkWzX6TtF3d0bdesrqu692fG+E3UAAAAAAACM&#10;SLbr9J6ye1/UrW9WNb+dHu85UQcAAAAAAMCIZLtO35mUze9F3fqmVXMsO953og4AAAAAAIARyXad&#10;/rNzIurWV1TtRn6830QdAAAAAAAAI5LtOr1nq70t6tY3LbePpMd7TtQBAAAAAAAwItmu03emdXtT&#10;1K1vUndvyo73nagDAAAAAABgRLJdp/dU3W9G3fqKauf16fGeE3UAAAAAAACMSLbrDJAbom59s7L9&#10;peRw74k6AAAAAAAARiTbdfpOUe/826hbX1G1P58d7ztRBwAAAAAAwIhku07vqXb+ddStb1J1r0yP&#10;95yoAwAAAAAAYESyXafvTMvmZ6NufUXV/mR2vO9EHQAAAAAAACOS7Tr959zLo259Rdn+o/x4v4k6&#10;AAAAAAAARiTbdfrOtGp/POrWN6t3vi873neiDgAAAAAAgBHJdp2+My2bH4i69RXl9ndkx/tO1AEA&#10;AAAAADAi2a7Td4qq+TtRt76Nqv0b2fG+E3UAAAAAAACMSLbr9J3p5va3Rd36iqr5qux434k6AAAA&#10;AAAARiTbdfrOtG6+JurWt1Hv/G/Z8b4TdQAAAAAAAIxItuv0naNb218WdesrTnVfmB3vO1EHAAAA&#10;AADAiGS7Tt/ZONX9pahb382nmz+fHe87UQcAAAAAAMCIZLtO37nt9O5nRN363rb54FOz430n6gAA&#10;AAAAABiRbNfpOzeVZ58Wdeu7rdx9Qna870QdAAAAAAAAI5LtOn3nSFU9Mer2Jzved6IKAAAAAACA&#10;Ecl2nb4TVfuXHe87UQUAAAAAAMCIZLtO34mq/cuO952oAgAAAAAAYESyXafvRNX+Zcf7TlQBAAAA&#10;AAAwItmu03eiav+y430nqgAAAAAAABiRbNfpO1G1f9nxvhNVAAAAAAAAjEi26/SdqNq/7HjfiSoA&#10;AAAAAABGJNt1+k5U7V92vO+88Z7dj4s6AAAAAAAARqB43/yx2a7Td6Ju/7Ljfee2cvcJUQcAAAAA&#10;AMAIvLncfUK26/SdqNu/7HjfMWoBAAAAAACMi1ErydHq7NOjDgAAAAAAgBG4rTz7tGzX6TtRt3/Z&#10;8b5j1AIAAAAAABgXo1aS4v75X4g6AAAAAAAARuC2M7vPynadvhN1+1eUzUeygj5j1AIAAAAAABiX&#10;yzFqXdihom7/iqo9mZX0mZvLnS+KOgAAAAAAAEbgpnLnOdmu02eKujsZdfs3Lds/ykr6zNFq5y9H&#10;HQAAAAAAACNw4UtJ2a7TZyZl+76o27+ian47K+kzRi0AAAAAAIBxuRyjVlHt/E7U7V9RtZOspM/c&#10;XDVfFXUAAAAAAACMwORU8xXZrtNnJlVbRN3+Tavtt2QlfcaoBQAAAAAAMC6XY9SaVd1bo27/iqr5&#10;1bSkz5w6901RBwAAAAAAwAhsbJ17Qbrr9JhJ1fxa1O1fUXf/MivpNUYtAAAAAACAUbkco1ZRd6+J&#10;uv07f/DwQwv6zmSr+86oAwAAAAAAYASKsvuObNfpNVX3M1G3f0W984/Skh4z3epeHHUAAAAAAACM&#10;QFF2L8p2nT4zrdofj7r9K+rue7OSPjPZbL476gAAAAAAABiBabX94mzX6TVbOy+Juv0r6u7b05Ie&#10;M6mal0YdAAAAAAAAIzDdal6S7Tq9ps9fUbVRn/uatKTHGLUAAAAAAADG5fKMWu3zo27/ilPnnpuW&#10;9Jlqp7+/LxEAAAAAAIB9m5U7/zjddXrMRtV8ddTtX7G181ezkl5j1AIAAAAAABiVyzFqzcpzz4u6&#10;/SvKneekJT2mqJr/O+oAAAAAAAAYgaJsDmW7Tr/Z/itRt3/Fqe4L85L+YtQCAAAAAAAYl8sxal34&#10;clXU7V9xX/d5WUmfKertn4s6AAAAAAAARmCj6v55tuv0meLkg18YdftXnGw+MyvpM9Oq/YWoAwAA&#10;AAAAYASmZfvqbNfpM5OyfVbU7V9xqvn0rKTPGLUAAAAAAADG5bKMWiebz4i6/TtanX16VtJrqp1/&#10;F3UAAAAAAACMwKze+ZV01+kxG/Xup0bd/hX33v9nspJeY9QCAAAAAAAYlcsxat1y/+5Tom7/ilOn&#10;PjEr6TNFtf0bUQcAAAAAAMAIzOru1x+66fSdW0/PnxR1+3fi3nsfl5X0GaMWAAAAAADAuMwuw6h1&#10;4333fXzU7d+1xfxjspI+U1Tt0agDAAAAAABgBGZl+7Zs1+kzxXz+MVHXj6ykz0yqtogqAAAAAAAA&#10;RmC62d6U7Tp9Jqr6My2b3ayorxi1AAAAAAAAxsWolaSod05EFQAAAAAAACMwqdt3ZrtOn4mq/hi1&#10;AAAAAAAADpaH5ahVlM1HsqK+Mq22744qAAAAAAAARmBWNndlu06fiar+GLUAAAAAAAAOFqNWkknV&#10;3hdVAAAAAAAAjEBRtu/Pdp0+E1X9mZXNh7OivlJU7YeiCgAAAAAAgBGYlu092a7TZ6KqP0YtAAAA&#10;AACAg+VhOWoVw49aJ6MKAAAAAACAEZjV3Qceuun0najqz6xszmVFfcWoBQAAAAAAMC4zo9bFmVbt&#10;ZlQBAAAAAAAwAkXd3ZvtOn0mqvpj1AIAAAAAADhYHpajVlE2dVbUV4qyraIKAAAAAACAEZhV7X3Z&#10;rtNXiro5E1X9KaruvVlZXzFqAQAAAAAAjMvgo1bZvT+q+jOr23dmZX3FqAUAAAAAADAus7obdNSa&#10;1c3xqOpPUXW/kZf1kwt/vWFUAQAAAAAAMAKzuvvQQzedXlN1b42q/syq9nVpWU8xagEAAAAAAIzL&#10;bOBRq6ia10dVf2ZV9zNZWV+Zlu1WVAEAAAAAADAC06rdzHadvlKU3auiqj/Tuv2xrKyvGLUAAAAA&#10;AADGZehRa1K1/ySq+jOtd/5eVtZXirI5HVUAAAAAAACMQFG2Vbbr9JXp1s5Loqo/s7J9flbWV4xa&#10;AAAAAAAA4zL0qHX+/jdGVX+m9c6XZmW9xagFAAAAAAAwKkXZ1Omu01e2dr4sqvozqbtnp2U9paib&#10;M1EFAAAAAADACEzLZivbdXrM50dVf956ev6kpKi3GLUAAAAAAADGZehR6+Yzu58UVf3KyvrKtG7v&#10;jxoAAAAAAABGYFa2p7Jdp6+c94io6ldW1leMWgAAAAAAAONi1EpSVM2DUQMAAAAAAMAIXPj1Udmu&#10;01eMWgAAAAAAAOybUSvJ+f9TzkYNAAAAAAAAI3Dh10dlu05fMWoBAAAAAACwb7OqeSDbdfrKNUYt&#10;AAAAAAAA9mvwUeuah+GoNa3b7agBAAAAAABgBGZ1+2C26/SVqOlfVn8U/uwAAFUtSURBVNZXjFoA&#10;AAAAAADjYtRKUlRNGzUAAAAAAACMwLRutrNdp69ETf+ysr5i1AIAAAAAABgXo1aSomy6qAEAAAAA&#10;AGAELnwpKdt1+krU9C8r6ytGLQAAAAAAgHF5+I5aZXMuK+wjRi0AAAAAAIBxGXTUqppzUdO/om7P&#10;pqU9ZFq1O1EDAAAAAADACBRV22W7Th+58Pu6oqZ/Rdmczkr7iFELAAAAAABgXIYctYq6ORM1/Tv/&#10;g38oK+0jRdl8OGoAAAAAAAAYgUF/NVXdnYya/p0v+MBDC/uKUQsAAAAAAGBcBh617o2a/hVV996s&#10;tI8UZfORqAEAAAAAAGAELuw32a7TR4qy/eOo6V9Rd7+flfYRoxYAAAAAAMC4DDpqVdvviZr+nf/B&#10;fycr7SPTstmNGgAAAAAAAEagqIYbtWZlc1fU9G9WN8fT0p4SNQAAAAAAAIxAtuf0lqr5T1HTv1nZ&#10;3pqW9pSoAQAAAAAAYASyPaevFHX7W1HTv0nVFllpXznvkVEFAAAAAADAFXTtfP7IbM/pLVV7a1T1&#10;ryjbt6elPcWoBQAAAAAAMA5Dj1pF3U2iqn9F1f1GVtpXTsznHxtVAAAAAAAAXEGvPXHiY7M9p7eU&#10;7duiqn+zreYNaWlPMWoBAAAAAACMw+CjVt39elT1b1a1v5AU9pZiPn9sVAEAAAAAAHAFHdndfUy2&#10;5/SWsv2lqOrfrOquT0t7ilELAAAAAABgHIYetYqq+edR1b+ian8iK+0rRi0AAAAAAIBxGHzUqruf&#10;iqr+zcrmJVlpX7nxvt2PjyoAAAAAAACuoLfcO39ctuf0ls32B6Oqf0XZvSgt7SlGLQAAAAAAgHEY&#10;etQqTjbfFVX9m1Rnvzkr7StHqt0nRhUAAAAAAABXUDGfPz7bc/pKcar9m1HVv42tnS/PSvuKUQsA&#10;AAAAAGAchh+1zj03qvp3U3n2OVlpX7n19PxJUQUAAAAAAMAVdPPW/BOyPae3nN75oqjq301V+zlp&#10;aU8xagEAAAAAAIzD0KPW0ar93KjqX3H//M9kpX3FqAUAAAAAADAOQ49at9x//1Oiqn9vuXf+uKy0&#10;r1wYzaIKAAAAAACAK+jt95x+crbn9JW3zOePi6phZKV9xagFAAAAAAAwDkOPWlEznKy0rxz90AOf&#10;HDUAAAAAAABcQUP/WqqoGU5W2leMWgAAAAAAAONg1LpEbirPPi1qAAAAAAAAuIIufBkp23P6StQM&#10;JyvtK0YtAAAAAACAcTBqXSJHq92nRw0AAAAAAABXUHHywT+X7Tl9JWqGk5X2lY16+1OjBgAAAAAA&#10;gCtoY3P3qdme01eiZjhZaV8xagEAAAAAAIyDUesSKe5rPj1qAAAAAAAAuIKK6uynZHtOX4ma4WSl&#10;fcWoBQAAAAAAMA5GrUtkcrL5jKgBAAAAAADgCrp1a/5p2Z7TV6JmOFlpXzFqAQAAAAAAjINR6xK5&#10;ebP97KgBAAAAAADgCto41Twz23P6StQMZ1o121lxHzFqAQAAAAAAjMOQo9a0brajZjhF2VZZeR8x&#10;agEAAAAAAIzDoKNW2dRRM5xZ1f1BVt5Hbqraz4kaAAAAAAAArqDiZPOZ2Z7TR4qqfW/UDGdaNr+b&#10;lfcRoxYAAAAAAMA4DDlqzcrmrqgZzrRsb0/Le8itdffsqAEAAAAAAOAKumWz/exsz+kjxWZzR9QM&#10;pyjbt2flfcSoBQAAAAAAMA5DjlqzzfbmqBnOpO7elJb3kFu2ui+IGgAAAAAAAK6gWdV+Trbn9JFp&#10;1b0laoYzrdrXZeV9xKgFAAAAAAAwDkOOWkW18/qoGU5Rd6/JyvuIUQsAAAAAAGAchhy1jlbta6Nm&#10;OLOt7p9l5b3kVPcXowYAAAAAAIAr6Na6e3a65/SQou5+LmqGs7HV/kRW3kuMWgAAAAAAAKMw8Kj1&#10;01EznKJqfzgr7yVbO18WNQAAAAAAAFxBRbXzJeme00OmZfuPo2Y4Rb3z97PyXmLUAgAAAAAAGIUh&#10;R61Z1f5g1AxnUnYvSst7yK11+39EDQAAAAAAAFfQrVXzVdme00uq7rujZjiTze5b0/IeYtQCAAAA&#10;AAAYhyFHrWm5/bejZjizrfavZ+V9pCjbb4waAAAAAAAArqCNzfbrsz2nj0yr9m9EzXBuHnCVm9Td&#10;t0YNAAAAAAAAV9Csar8p23P6yM0nm6+NmuHMtra/LCvvI0YtAAAAAACAcRhy1DpaNs+LmuHcXO58&#10;UVbeRyaX45eCAQAAAAAAsFCx1b0o23P6SFHtfEnUDGdSd8/OyvuIUQsAAAAAAGAchhy1zufzo2Y4&#10;xendz0yKe8m0an8wagAAAAAAALiCinrn+7M9p49MyvZZUTOcI9XZT8nK+4hRCwAAAAAAYByGHLVu&#10;vnf706JmOG8/vfvkrLyXVO2PRw0AAAAAAABX0Kxufyzdc3rIzWd2PylqhlOcPPn4rLyXGLUAAAAA&#10;AABGYchR681l+YSoGc58Pn9kVt5LjFoAAAAAAACjMOSodcN8/qioGVZW3lMORwUAAAAAAABX0Kw+&#10;9/Jky+klUTG8rLynGLUAAAAAAABGwKh1iUzr9tVRAQAAAAAAwBU0rZufzfacPhIVw8vK+4hRCwAA&#10;AAAAYByMWpdK2f5yVAAAAAAAAHAFzcqdX0r3nB4SFcPLynuJUQsAAAAAAGAUjFqXilELAAAAAABg&#10;FIxal84NUQEAAAAAAMAVVJTNv0+2nF4SFcPLynuKUQsAAAAAAGAEjFqXyLTsjkQFAAAAAAAAV1BR&#10;dW/N9pw+EhXDy8r7iFELAAAAAABgHIxal8i0am+JCgAAAAAAAK6gWdXOsj2nj0TF8LLyPmLUAgAA&#10;AAAAGIerYtSals1W9gPsN0Xd/lZUAAAAAAAAcAVN6vad2Z6z3xRlsxUVwztf+O6H/gB9ZFo174oK&#10;AAAAAAAArqCiau7M9pz9pqi7/xIVw5tWzbHsh9hvjFoAAAAAAADjMNSoNaub41ExvFnZvS3/IfaX&#10;ad3dHRUAAAAAAABcQUXdvSfbc/ab83dvjIrhzar2ddkPsd8YtQAAAAAAAMZhsFGral4fFcMrqu41&#10;2Q+x30zr7oNRAQAAAAAAwBU0qdoPZnvOvlO1vxgVwyvq7qfSH2KVVE0zq9sfm8/nj4izAAAAAAAA&#10;jNCFPWej3vnRad1up7vPanlFnB3eLVs7L01+gEunbP/g7fecfnKcAAAAAAAA4GHs1tPzJxXV6n9F&#10;YXFq54fjxPCmW92Lsx/if6R5cFq1/1d8HAAAAAAAgANgWrU/XtTNg/l+9N9ytG6+Jz4+vPM/zNd+&#10;dPm02nnXzR9q/nz8ZwAAAAAAALhm41TzzKLeufOjd6WjW+3z4z8P77bd3SfEPwIAAAAAAMDSjlS7&#10;T4x/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D1d&#10;O58/8vo7d3748LHt5tCx7d3rT7TzC/97+Ph2c93x5qe/77Xzj42PAgAAAAAAwOX1mrvmjz98rDl7&#10;YcRalOuONfdeGL/iKQAAAAAAAAzv+uPN4Wy8WpTDd5z9wTgBAAAAAAAAwzl8rPvn2WC1bA4da07G&#10;KQAAAAAAAOjf9bfOn/SnvzdrPzl0vN2IkwAAAAAAAFxFDh1vfubQ8e3tdFM6vv2R64617z//mb8W&#10;Hx/Gdce7f3ZR+Ro5fHy7iZMAAAAAAAA8zF177fyRh493v5/tQpfK4Tu774oT/bn+zvb5Wdk6OXRs&#10;eyfOAgAAAAAA8DB3/fGmyjahZXL4RPeKONOP6463782K1olRCwAAAAAA4Orwiju7b8v2oFXy8tu3&#10;Xxjn9u/6E9tNVrJWjm13cRYAAAAAAICHsUMn2iLdg1bMdce2r42T+3PoRHN/VrBODhu1AAAAAAAA&#10;rgqHT7TvyPagVXP42PZHvu8t9z4uzq7vumPtb2UF6+TQse02zgIAAAAAAPAwdvhYO832oHVybXHy&#10;8XF2fdcf716YHV8vTRNnAQAAAAAAeBg7dOzsJN+DVst1J7b/Y5zcv6xgnRw+vm3UAgAAAAAAuAoc&#10;Pt4cz/agVXLoju3fjXP9OHRsezcrWjWHTmxvx0kAAAAAAAAexg4db+7P9qBlc2F/umY+f0Sc68f1&#10;x7Y/kpWtmsPHts/GSQAAAAAAAB6mrr399JP7+FJU76NWX9/Uuv5EcyZOAgAAAAAA8DB1+M7tv5Jv&#10;Qcvnv35T65qRflPruuPN7XESAAAAAACAh6nDx5tD2Ra0Sg4fa07Fuf709U2ta0/MHxcnAQAAAAAA&#10;eJg6fMf2v8q2oJVyvPvOONefPr6pdfhEe1OcAwAAAAAA4GHs+ne1r8v2oGVz3bGzN8apfu33m1r/&#10;7e9EBAAAAAAA4Gpw/YnmWLYJLZNDx7bbONO/Qye2P5yVLptDx5vvj1MAAAAAAAA8zF1/vPupbBNa&#10;JodPNK+IM/07dKw9mZUuk0PHtz8cZwAAAAAAALgKXHvX/NGHj2132TZ0qVx3x/bOS+/efUyc6d/h&#10;O899bVa8KIfuaMo4AQAAAAAAwFXm0LHmA9lGlOXQifYD187nj4ynwzl8rHtR9gPslUN3PPi98RQA&#10;AAAAAICr1LXF+x576Fjzq9cf3/7IRXvRse3dQyeaN/zw7bsfFx+/fK4/0f2dw8eaUxd+iIf+UNcd&#10;a//g2nd0nxcfB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q9B8&#10;Pn/EW+6993HxrwAAAAAAADCYYj5/7LXz+SPjX5d3Yj7/2Fndzaenzn1l/BEAAAAAAAD0riib517Y&#10;pY7cffdj4o+Wd2R39zEXHl/IpGp+Lf4YAAAAAAAAejOrd173p5vU7ffsflz88fJ+5X3ve+yfHriQ&#10;ad1sx38CAAAAAACAfSuq5uxH71G3764xal149NFH/jR3zeePjo8AAAAAAADAym6Yzx+d7VA33rf7&#10;8fGR5f327u7HZ8cuZOP0zl+OjwEAAAAAAMDSitM7z8n2pws5UlVPjI8t77bd3Sdkx/4007r9N/FR&#10;AAAAAAAAWGha7fzrbHf60xSn5p8YH13ehSUsO/bRKTbbP4mPAwAAAAAAwJ6mZXdPtjd9dNYatW7e&#10;mn9CduyiVO2H5/P5I+IZAAAAAAAA/E9mZfPhdGd6SG4/vfvkeLK8W0/Pn5Qd2yvxDAAAAAAAAP67&#10;bFfaK0c+eP9T4tny7jiz+0nZsb0SzwAAAAAAAOC/y3alvXL0Qw98cjxb3oUlLDu2V47cvfuYeAoA&#10;AAAAAADX3DWfPzrblfbK2zYffGo8Xd4t9++uNGpd+B1c8RQAAAAAAACuOVLtPjHblfbKxubu6qPW&#10;Ox/Y/eTs2F5Z6+tgAAAAAAAAXLVW/RJVUZ39lHi6vI0Hd5+aHdsrxan5p8dTAAAAAAAAuObmre1P&#10;y3alvXLh8/F0eTeVu0/Lju2Vo1X7ufEUAAAAAAAArpmU7bOyXWmvTLZ2nxFPl3e02n16dmyvTMud&#10;/zWeAgAAAAAAwDWTre5/yXalvbLW3wy4Ue9+anZsrxQnt/9qPAUAAAAAAIBrptXOF2e70l6ZnGw+&#10;I54u7x1bu8/Iju2VSdV8dTwFAAAAAACAa46WzfOyXWnPbLafFU+Xt3GqeWZ6bK9stc+PpwAAAAAA&#10;AHDNRt18Tbor7ZELv4Mrni5v49TuSqNWUXYviqcAAAAAAABwTbG5/beyXWmv3HZmjVHrlq3dL8iO&#10;7ZWNaueH4ikAAAAAAABcs7G18wPZrrRXinLnOfF0ebfUO1+aHdsr07p7RTwFAAAAAACAa6bV9rXZ&#10;rrRnyuZ58XR5RX3ua9Nje2Wr/cV4CgAAAAAAANcUdfeadFfaK1vnnh9Plzep269Lj+2dX4+nAAAA&#10;AAAAcM1G2bwx2ZT2zHSrfUE8Xd7s9Ie/JTu2V4qq3YinAAAAAAAAcM2kaotsV9ork7p7YTxd3uxU&#10;993ZsT1TNr8XTwEAAAAAAOCaadn8bror7ZFp3fy9eLq82dbOD2bHLpEPxVMAAAAAAAC4ZlZ39z1k&#10;T1qQnX8YT5c3rdsfyY/lKcqmi6cAAAAAAABwzYX9KNuV9sq0bP9xPF3extbOT2THLpV4CgAAAAAA&#10;ABe+qZVuSnulqLufiqfLK7a6V2bHLpV4CgAAAAAAACuPWpOyeVU8Xd6san8hO3apxFMAAAAAAABY&#10;edTaqNrXxtPlTcqdX8qOXSrxFAAAAAAAAFYetaZl+8vxdHmzqv132bFLJZ4CAAAAAADAyqPWrGre&#10;EE+Xd/7hmy86tCDxFAAAAAAAAFb/nVrV9m/G0+UVdTfJjl0q8RQAAAAAAADW+KZWV8TT5U0329vT&#10;Y5dIPAUAAAAAAIDVR626fWc8Xd60bo7lx/ZOPAUAAAAAAIB1fqfWiXi6vPMP333RoQV5y73zx8Vz&#10;AAAAAAAADrDbd3c/LtuTLpWi2n5PPF/e+Yd/8tBDi3K0Ovv0eA4AAAAAAMABdlN59mnZnnSpFHV3&#10;bzxfXlE2dXbsUrmpfuDz4zkAAAAAAAAH2KTunp3tSZdKUbV1PF9eUTdnsmOXymRz+8vjOQAAAAAA&#10;AAfYtN750mxPulSmdXN/PF9edmhhqvab4jkAAAAAAAAH2KRs/3q6Jy1IPF9edmRRiqr5rngOAAAA&#10;AADAAVaU3YuyPWlR4vnysiOLUlQ7PxzPAQAAAAAAOMAmVfPSbE9alHi+vOzIokzL7uXxHAAAAAAA&#10;gANsstn+ZLYnLUo8X152ZFGKevvn4jkAAAAAAAAH2KzqfibbkxYlni8vO7Iok7r9lXgOAAAAAADA&#10;AVZU7WuzPWlR4vnysiNL5D/EcwAAAAAAAA6wWdW8IdmSFiaeLy87siiTsn1bPAcAAAAAAOAAm1Tb&#10;v5ntSYsSz5eXHVmUadXeEs8BAAAAAAA4wKZ1N832pEWJ58vLjizKtGreFc8BAAAAAAA4wGZ1ezzb&#10;kxYlni8vO7Io02r7PfEcAAAAAACAA2xSbb8725MWJZ4vLzuyKJO6/UA8BwAAAAAA4AAryu792Z60&#10;KPF8edmRRZmW7VY8BwAAAAAA4AArqrbO9qRFiefLy44sSlE2XTwHAAAAAADgAJtVTZvtSYsSz5eX&#10;HVkm8RwAAAAAAIADLNuRlkk8X152ZJnEcwAAAAAAAA6wbEdaJvF8edmRZRLPAQAAAAAAOMCyHWmZ&#10;xPPlZUeWSTwHAAAAAADgAMt2pGUSz5eXHVkm8RwAAAAAAIADLNuRlkk8X152ZJnEcwAAAAAAAA6w&#10;bEdaJvF8edmRZRLPAQAAAAAAOMCyHWmZxPPlZUeWSTwHAAAAAADgAMt2pGUSz5eXHVkm8RwAAAAA&#10;AIADLNuRlkk8X858Pn9kdmSZvLncfUKcAQAAAAAA4AAq5vPHZzvSMrlhPn9UnFnshrvmj86OLJPb&#10;zuw+K84AAAAAAABwAN1ypv3sbEdaJjfM54+OM4sVJ9dfzyanmq+IMwAAAAAAABxAxalzz812pGVy&#10;W1ku/7cC3n5698nZkWVSbHbfHmcAAAAAAAA4gGb1h78125GWyR1ndj8pziz21pMP/rnsyDKZ1u0/&#10;jDMAAAAAAAAcQNOq/QfZjrRM3ra5+9Q4s9jbNh98anZkmRSbzSvjDAAAAAAAAAdQUXaHsh1pmdxU&#10;7j4tziw22dp+RnZkmRSb7b+NMwAAAAAAABxARdn+P9mOtExuvK95ZpxZbHam/azsyDKZ1t1NcQYA&#10;AAAAAIADqKi6/5jtSMvktjPts+LMYrP7dz8nO7JUyuauOAMAAAAAAMABNKua/5TuSEukqLvPizOL&#10;3VrvPjs7smQ+EGcAAAAAAAA4gKZl90fJhrRUjm51XxBnFju6+eBfyo4sk0nV3hdnAAAAAAAAOICm&#10;ZXtPtiMtk+L0znPizGJFtfMl2ZFlUtTdyTgDAAAAAADAAVTU7b3ZjrRMbql3vjTOLLaxtfPl2ZGl&#10;UrVVnAEAAAAAAOAAKqr2ZLojLZFJ2XxFnFlsX6NW2Z6KMwAAAAAAABxAF74Ele5IS2SlUauozn1V&#10;dmSpVM0DcQYAAAAAAIADaFY2p9MdaYkU9bmvjTOLTTfbr8+OLJNp3WzHGQAAAAAAAA6gWd0+mO1I&#10;y2SjbF8QZxabVe03ZUeWSVG1XZwBAAAAAADgAJpVTZvtSMtksrn9rXFmsUnVfnN2ZJkUZfOROAMA&#10;AAAAAMABNKuaD2c70jKZbm5/W5xZbKPuvi07smzOe0ScAgAAAAAA4AC5sBNl+9GyKba674hTi02q&#10;7e/MjiybI3fvPiZOAQAAAAAAcIDccNf80dl+tGymVfd349RiRd18T3Zk2dxw8uTj4xQAAAAAAAAH&#10;yFvunT8u24+WTVHvfH+cWqyom+/Njiyb4tT8E+MUAAAAAAAAB8iRaveJ2X60dLZ2XhKnFrvw4fTI&#10;kjnywfufEqcAAAAAAAA4QN5++vSTs/1o2RRV+0NxarFp3f5IdmTZ3FSefVqcAgAAAAAA4AB5xwO7&#10;fzbbj5ZNsbXzsji1WFFt/0R2ZNlMtrafEacAAAAAAAA4QI5WZ5+e7UfLpqi7n45Ti53/8E9lR5ZN&#10;cXr3M+MUAAAAAAAAB8g7tnafke1Hy2ZSdofi1GIbdXdddmTZHK3az41TAAAAAAAAHCDFyeYzs/1o&#10;2RRb3Svj1GJF2b0qO7Jsbqx2vjhOAQAAAAAAcIDcvNn9xWw/WjbTsn11nFpsWrW/kB1ZOlvt8+MU&#10;AAAAAAAAB0hRN1+b7kfLpmr/dZxabFa2v5QeWTJF3X1PnAIAAAAAAOAAKarm72T70fJpfyVOLTar&#10;d345P7Jciq32ZXEKAAAAAACAA6Q4tfOj2X60fHZeF6cWm23t/Fp+ZLkUdfdzcQoAAAAAAIADpNjq&#10;XpXtR8tmUnf/IU4tVtTdm7Mjy6Yom38fpwAAAAAAADhANqrm9dl+tHSq7jfj1GLTcvtIemTJFFW7&#10;EacAAAAAAAA4QGZVV2T70bIp6vbGOLVYsdnemB1ZNkW1/Z44BQAAAAAAwAFSVNv/JduPVsjNcWqx&#10;C9+0Sg4snWnd3B+nAAAAAAAAOEAu7ETZfrRsirK9LU4tdr7sWHZklcQpAAAAAAAADpBsN1otzYk4&#10;tdisbH4vP7J84hQAAAAAAAAHSLYbrZJis/v9OLWYUQsAAAAAAIB1ZLvRKllp1Cqq9g+zI6skTgEA&#10;AAAAAHCAZLvRKimq7r1xarHzD/7koQdWTZwCAAAAAADgAMl2o1VS1N29cWqxomyr7MgqiVMAAAAA&#10;AAAcINlutEqKsqnj1GJF2dbZkVUSpwAAAAAAADhAst1olUzLZitOLTatmu3syCqJUwAAAAAAABwg&#10;2W60SqZ1sx2nFssOrJo4BQAAAAAAwAGS7UarJk4tlj1eNTfM54+KcwAAAAAAABwAF/ahbDdaNXFu&#10;sezxqnnT+059YpwDAAAAAADgALh5a+sTst1o1cS5xbLHq6aodj8lzgEAAAAAAHAAHK12n57tRqsm&#10;zi2WPV45Vfs5cQ4AAAAAAIAD4LYz7bPS3WjFxLnFsserZlqd/eI4BwAAAAAAwAFQnN55TrYbrZo4&#10;t1j2eOVUzV+LcwAAAAAAABwAk7L5inQ3WjFxbrHs8cqpzn1znAMAAAAAAOAA2CjbF6S70YqJc4tl&#10;j1fNZKv7zjgHAAAAAADAATCpuxdmu9GqiXOLZY9XzaRqXhrnAAAAAAAAOACKsvn72W60auLcYtnj&#10;VVOU7cviHAAAAAAAAAfAtN75kWw3WjVxbrHs8aqZVt31cQ4AAAAAAIADYFo3r8h2o1UT5xbLHq+a&#10;omp/Ps4BAAAAAABwAEzL9tXZbrRq4txi2eOVUzVviHMAAAAAAAAcALN653XpbrRi4txi2eNVMy23&#10;j8Q5AAAAAAAADoBZ1f1mthutmji3WPZ41UzL9vY4BwAAAAAAwAFQlO1t2W60auLcYtnjVVPU3e/H&#10;OQAAAAAAAA6AYrO5K9uNVk2cWyx7vEY+EOcAAAAAAAA4AKZld0+yGa2cOLdY9njVTKrmgTgHAAAA&#10;AADAATCtm/uz3WjVxLnFssfrJM4BAAAAAABwAGR70TqJc4tlj9dJnAMAAAAAAOAAyPaidRLnFsse&#10;r5M4BwAAAAAAwAGQ7UXrJM4tlj1eJ3EOAAAAAACAAyDbi9ZJnFsse7xO4hwAAAAAAAAHQLYXrZM4&#10;d2lvuXf+uOzxOomTAAAAAAAAHADZXrROTsznj4uTe7vlg/c/JXu8TuIkAAAAAAAAB0C2F62TW+7f&#10;fUqc3Ns7tnafkT1eJ3ESAAAAAACAAyDbi9ZJcWr+6XFyb+88/6Hs8TqJkwAAAAAAABwA2V60TjZO&#10;7T4zTu7taNV+bvZ4ncRJAAAAAAAADoBsL1onk3r32XFybzeXZ78oe7xO3vHAA382zgIAAAAAAHAV&#10;u/B7sLK9aJ0cPb3zl+Ps3ja2dr48e7xObqq7z4+zAAAAAAAAXMUmdffsbC9aJ0fL5nlxdm+zU+ee&#10;lz1eJ7ecOveVcRYAAAAAAICr2OxU09vGNF1mY5rU7ddlj9dJUXd/K84CAAAAAABwFZvV3bc8dCta&#10;N8XWuW+Is3srTrV/M3u8Vqr2H8RZAAAAAAAArmJF1fyf6V60RqZ1921xdm8bVffi7PGaeXmcBQAA&#10;AAAA4Co2rdp/mmxF66XqvjvO7q2ouu9KH6+Romp/Ps4CAAAAAABwFSvq7Z/L9qJ1MtnsvjfO7m1a&#10;Ni/JHq+XnRviLAAAAAAAAFexompen+9Fq+f8rZfG2b0Vdfuj2eO1UrVFnAUAAAAAAOAqVtTtjele&#10;tEaKsn1ZnN3brGqvzR6vk2nZ3h5nAQAAAAAAuIoVVbuR7UVrpexeEWf3VpTNofTxGplWzbviLAAA&#10;AAAAAFexom7vyPaidVJU3Svj7N4ufCh7vE6Kuvv9OAsAAAAAAMBVrKia38n2ovXS/Is4u7eial+T&#10;P149RdX9YZwFAAAAAADgKlZU2+/J9qJ1UlTta+Ps3iZl+yvZ43UyqdsPxFkAAAAAAACuYkXZ/XG2&#10;F62Tomp+Nc7u7fyHXp89XidF3Z2MswAAAAAAAFzFZnV330O3onWzsbVzQ5zdW1E2b8wer5Pzt07H&#10;WQAAAAAAAK5i07LZyvaitVI1b4qzeyuq7q3p47XSNHEWAAAAAACAq9i0brfzvWj1nL91U5zdW1F2&#10;b88er5s4CwAAAAAAwFUs24nWzbRqp3F2b0XVTrLH6+aaa+aPiNMAAAAAAABcpbKdaN1Mq/aWOLu3&#10;vketa6+dPzJOAwAAAAAAcJXKdqJ1s+yotZE9XjfnGbUAAAAAAACuZvP5I7KdaN1My/b2uLy3omzf&#10;kT1eNzfM54+K0wAAAAAAAFyF5n2PWnVzLE7vraibO7LH66aYzz8mTgMAAAAAAHAVuvDrqLKdaN0U&#10;VXNnnN7bheUre7xuTsznHxunAQAAAAAAuApdO+931JpWzbvi9N4ufCh7vG7ums8fHacBAAAAAAC4&#10;Ct1www2PynaidTMtm9+N03ublM3vZY/XzZHd3cfEaQAAAAAAAK5CN8zn/Y5adfef4/Tezn/w3Q99&#10;uJ8U8/lj4zQAAAAAAABXoXn/o9bdcXpv5z/Y76h1uvnMOA0AAAAAAMBVqDjVfHq2E62bZUetP3jo&#10;w/3k1lPnnhunAQAAAAAAuArNNne+LNuJ1s207P4oTu+tKNs/zh6vm1u2uu+I0wAAAAAAAFyFirr7&#10;9mwnWjfTsrsnTu/t/Af/5KEP95NJuf2P4jQAAAAAAABXoWnd/sNsJ1o307r7YJzeW1F392aP95Gf&#10;jdMAAAAAAABchTbK7lXJRrSf3Ben91ZU7cnk4dqZls0b4zQAAAAAAABXoUnV/Fq2E62badVuxum9&#10;FWVTZ4/XTVG274jTAAAAAAAAXIVmZXtrthOtm2nZbsXpvRV1eyZ7vG4mm0v8Ii8AAAAAAAAetoqy&#10;e3+2E62bad3eH6f3Vpz/UPZ4P4nTAADA/9/evUBJltf1AS+WXRbEVUBAHhLEB6ABRaKGBM1GIcQk&#10;osbIERE8B6MefCT4jCZERg/7gKgRo0LWBN8aWIgShHGXmbq3emYX3NnZgIByWCPLDuxj+t5bPTuP&#10;uvfWsFWp2/vvqZ7pf++M23W7u2o+n3O+h96+/3t//x569/7v/zdVBQAAAAso1h/aWqoT4dKbS/Jy&#10;ED/5oSdcGgAAAAAAgAUU6w9tJUlRDcKlN5dk5TB28lYSLg0AAAAAAMACivWHtpI0L4fh0puLnbjV&#10;hEsDAAAAAACwgGL9oa0mXHpzsZO2mnBpAAAAAAAAFlCsP7TVhEtvLnbSVhMuDQAAAAAAwAKK9Ye2&#10;mnDpzcVO2mrCpQEAAAAAAFhAsf7QVhMuvbnYSVtNuDQAAAAAAAALKNYf2mrCpTcXO2mrCZcGAAAA&#10;AABgAcX6Q1tNuPTmYidtNeHSAAAAAAAALKBYf2irCZfeXOykrSa9445HhssDAAAAAACwQPaORpfH&#10;+kNbTWc8flgoERc7aas5eGz82HB5AAAAAAAAFki6Mn5MrD+01Uxsf1Pr/dmpp4TLAwAAAAAAsEDe&#10;e/Tkk2L9oa1mR5pa++4tvyRcHgAAAAAAgAXS7Q+eHusPbTU70tQ6WNR/P1weAAAAAACABZJm1bNj&#10;/aGtZkeaWr1s+HXh8gAAAAAAACyQ3kr9NdH+0BazZ8/4klAiLnbSVpMsD64MlwcAAAAAAGCBLBXD&#10;fxzrD201e8Y70NRKi/JbwuUBAAAAAABYIElWvijWH9pqdqSp1cur7wyXBwAAAAAAYIGk/epbo/2h&#10;LWZHmlpJXv/bcHkAAAAAAAAWSNqvXxXrD201Ezvw9oNZ9TPh8gAAAAAAACyQNB/+eKw/tNXsSFOr&#10;l9fXhssDAAAAAACwQJKifkO0P7TFXH/99Q8PJeJiJ201ab+6LlweAAAAAACABZLk1Vti/aGt5vrx&#10;ePubWktF/b/D5QEAAAAAAFggvax+Z6w/tNXsSFMryasD4fIAAAAAAAAskDSverH+0FazM02tov7r&#10;cHkAAAAAAAAWSLo8+KtYf2ir2ZGmVlrUR8PlAQAAAAAAWCBpUd8b6w9tNRObN7X25qPPi5201SRZ&#10;OQolAAAAAAAAWCBNHyjWH9pqbjg2elwosdFSMXha7KRZJJQAAAAAAABggcT6QrPI0kr5jFBio/RY&#10;+WWxk2aRUAIAAAAAAIAFEusLzSLp8erZocRGaVE/J3bSLBJKAAAAAAAAsEBifaFZJF2pnxdKbJQU&#10;wxfGTppFQgkAAAAAAAAWSKwvNIsky4MrQ4mNukX1L2MnzSKhBAAAAAAAAAsk1heaSfrVS0OJjXp5&#10;9Z3Rk2aQUAIAAAAAAIAFEusLzSgvCyU2Sov6eyInzCShBAAAAAAAAAsk1heaRdJ+/cpQYqO0GL4m&#10;dtIsEkoAAAAAAACwQGJ9oVkk6Q9/NJTYKCmqn42dNIuEEgAAAAAAACyQWF9oFkny6j+FEhstrZz+&#10;xdhJs8iN94weHcoAAAAAAACwAJr+T6wvNIssFfVVocxGk4NXx06aRdL81BeFMgAAAAAAACyAD+Sn&#10;nhrrC80iS3n9xlBmozSvfiN20ozy3FAGAAAAAACABZAW9XMiPaHZJK/eGspsNDn4B9GTZpAD/eGV&#10;oQwAAAAAAAALoNcffmOsLzST5OUfhzIbpXn9f6InzSJ59a9DGQAAAAAAABZAr199W7QvNIOkef3e&#10;UGajJK/fEztpFkmL+gdCGQAAAAAAABZAmpevjvWFZpE0r98XymyU5tVS7KRZJC2qnw5lAAAAAAAA&#10;WADd5eonYn2hmSSrDoYyG6V5+eHoSTNIWtRXhTIAAAAAAAAsgLSofyHWF5pFkqz8SCizUZrXfxs7&#10;aSbJq7eEMgAAAAAAACyAtKh/LdoXmkWy+o5QZqPu5GD0pBkkXa5+L5QBAAAAAABgAaTF8H/G+kKz&#10;SJrVd4YyGyVZ2Y+dNKO8K5QBAAAAAABgAaT98u2RntBskpXHQpmN0qy8P3rSDJJm9Q2hDAAAAAAA&#10;AAsgzQfvi/WFZpVQZqN2m1rVTaEMAAAAAAAACyDNq6VYX2hWCWU2arOp1c3LD4UyAAAAAAAALIBe&#10;MTwc6wvNKqHMRm02tSb5m1AGAAAAAACABZDkg9sjPaGZJZTZqNW3Hyyqu0IZAAAAAAAAFkBaVJ+J&#10;9YVmlVBmo3Y/U6s8FsoAAAAAAACwAHpZuRLrC80qocxGbTa1kqwchjIAAAAAAAAsgDQv61hfaFYJ&#10;ZTZq+TO1Ni8MAAAAAADA3In1g2aZUGYjTS0AAAAAAAAuVKwfNMuEMhtpagEAAAAAAHChYv2gWSaU&#10;2UhTCwAAAAAAgAsV6wfNMqHMRmmuqQUAAAAAAMCFifWDZplQZqMkK0exE2aVUAYAAAAAAIAFEOsH&#10;zTKhzEaaWgAAAAAAAFyoWD9olgllNtLUAgAAAAAA4ELF+kGzTCizkaYWAAAAAAAAFyrWD5plQpmN&#10;2m5qvTsbXRFKAQAAAAAAMMeavk+sHzTLhFIbtd3USrPq2aEUAAAAAAAAc6ybVc+K9YNmmVBqo7ab&#10;WpPrvyiUAgAAAAAAYI71VspvivWDZplQaqO2m1rdfv19oRQAAAAAAABzbKn/2e+N9YNmmVBqo214&#10;+8GfCaUAAAAAAACYY72i+slYP2iWCaU2arup1SvKXw2lAAAAAAAAmGO9fv1L8X7Q7BJKbdR2U2sp&#10;L/8olAIAAAAAAGCOpcXwd2P9oFkmlNooNniWSfIqCaUAAAAAAACYY2lR3xjrB80yodTZ0nR8aWzw&#10;jPPxUA4AAAAAAIA5lmSDj0R6QTNNOh5fGspNpXeMHxkbPMskRX13KAcAAAAAAMAcS7Pqzlg/aJb5&#10;wJEjjwrlptKj48+NDZ5l0qI+GsoBAAAAAAAwx3pF/Zlze0Gzzk3Z6IpQbmo7mlq9vMpDOQAAAAAA&#10;AOZYr6jv3dALmnHiTa2V8WNig2eZJKv6oRwAAAAAAABzrJtVWawfNMvccOzY40K5qb13H39CbPAs&#10;k+Tl8VAOAAAAAACAOdbLypVYP2iWufnE6Imh3NTS8sknxwbPMmlRngzlAAAAAAAAmGNJUR6P9YNm&#10;mf35qaeGclPb0dTq5WUZygEAAAAAADDH0qI8Fe0HzTDxplYxeFps8CyTZOUwlAMAAAAAAGCOpVlZ&#10;x/pBs8zN/dHTQ7mppZXyGbHBs8zkh7s/lAMAAAAAAGCONX2fWD9olkmPlV8Wyk317ht9eWzwrDNx&#10;SSgJAAAAAADAHNozHl8S6wPNPHn1FaHk1L7l6pnRwTPO3ttHl4eSAAAAAAAAzKHrx+NHxPpAM08+&#10;2tjU2p9XXxkdPOPclI2uCCUBAAAAAACYQx8ejR4d6wO1kOeGklP7+/VXRQbOPDccOfa4UBIAAAAA&#10;AIA59KcrK4+J9YFmnf3L9fNDyamlyTdjg2edm0+MnhhKAgAAAAAAMIfS4+PHx/pAs85SPvz6UHIq&#10;zYZfGxs86+z99KkvCiUBAAAAAACYQ+nJ8ZNifaBZJ82HLwglp5pOV2zwrHPjPeUzQkkAAAAAAADm&#10;0FIxeFqsDzTrJMXghaHkVHJ08MLY4FnnwHL1zFASAAAAAACAObTv3vJLYn2gWedAf3hlKDmVLA+u&#10;jA2eddJ7TjwnlAQAAAAAAGAOdbPqWbE+0KyT5qdfHEpO9VZOf1Ns8KzTvCIslAQAAAAAAGAO7d+m&#10;j7VaOnb6JaHkVJKVL4oNnnny6l+HkgAAAAAAAMyh/Vn10mgfaNZZrv5FKDm1VJz+59HBM05alD8c&#10;SgIAAAAAADCHkqz8oVgfaObpVy8NJae6efWd0cGzTr96fSgJAAAAAADAHOr1q9dF+0AzTrpcvzyU&#10;nEqzwStjg2eerPpvoSQAAAAAAABzqFfUv7qhB9RC0rx+dSg5lWaDV8UGzzrdrHxnKAkAAAAAAMAc&#10;SrPyHbE+0MyT198fSk5Nir8mOnjGSfNqKZQEAAAAAABgDvXyqhfrA806S/3hj4WSU71i+JOxwbNO&#10;kte3h5IAAAAAAADMoTSvPxHrA806SVH9bCg51cu36QO9ivJ4KAkAAAAAAMAcSoryeKwPNPPk1Z5Q&#10;cirNq5+PDm4hoSQAAAAAAABzKNb/aSNpUf9iKDmV9us3xga3kVASAAAAAACAORTr/7SRNK9/OZSc&#10;Sor612OD20goCQAAAAAAwByK9X9aSV69JZScSvvDt0UHt5BQEgAAAAAAgDkU6/+0kbSofi+UnNLU&#10;AgAAAAAA4ELE+j9tJN7Uysq3xwa3kVASAAAAAACAORTr/7SUd4aSU7188GeRga0klAQAAAAAAGAO&#10;xfo/bWQpr98XSk4leZXEBreRUBIAAAAAAIA5FOv/tJE0r3qh5NTkm0uxwW0klAQAAAAAAGAOxfo/&#10;bSTJqwOh5FS6XN4SG9xGrv/Y+BGhLAAAAAAAAHPkuvH4slj/p40sFdWhUHaql5UfjQ1uIwePjR8b&#10;ygIAAAAAADBH0pXxY2L9nzaSFoO/CmWnkqz+ZGxwG+nePXh6KAsAAAAAAMAcuaEYPC3W/2klWX1H&#10;KDuVZvWd0cEt5GBR//1QFgAAAAAAgDnSy6uviPV/2kiS1UdC2ak0r4/GBreRNB++IJQFAAAAAABg&#10;jvSODb8u1v9pI0leLYeyU728PBkb3EaW8tMvCWUBAAAAAACYI0lWvijW/2kn5clQdio+sKUs1y8L&#10;ZQEAAAAAAJgjB1ZOf0e0/9NSQtmp2KC20s3L7w9lAQAAAAAAmCPdrH5VrP/TVkLZqdigtpIuVz8e&#10;ygIAAAAAADBHkqz8kVj/p62EslOxQW0lyavXh7IAAAAAAADMkbQ//LlY/6ethLJTsUGtpV//l1AW&#10;AAAAAACAOZIW9dXR/k9LCWWnYoNaS179VigLAAAAAADAHEnz6jej/Z+WEspOxQa1lv7wf4WyAAAA&#10;AAAAzJE0L/8w2v9pKaHsVGxQa+nXfx7KAgAAAAAAMEfSvH5vtP/TUkLZqdig9lJ9MJQFAAAAAABg&#10;jqRZdXO8/9NOQtmp2KAW8/FQFgAAAAAAgDmSFvVfRXo/rSWUnYoNaitJXt0dygIAAAAAADBH0ry6&#10;K9b/aSuh7FRsUGvJy5OhLAAAAAAAAHOkV5Qnov2flhLKTsUGtZlQFgAAAAAAgDkS6/u0mVB2Kjao&#10;zYSyAAAAAAAAzJFY36fNhLJTsUFtJpQFAAAAAABgjsT6Pm0mlJ2KDWozoSwAAAAAAABzJNb3aTOh&#10;7FRsUJsJZQEAAAAAAJgjsb5Pmwllp2KD2kwoCwAAAAAAwByJ9X3aTCg7FRvUZkJZAAAAAAAA5kis&#10;79NmQtmp2KA2E8oCAAAAAAAwR2J9nzYTyk7FBrWZUBYAAAAAAIA5Euv7tJlQdio2qM2k6fjSUBoA&#10;AAAAAIA5sCcdXxrr+7SZUHoqNqjN3HzixBNDaQAAAAAAAObAjfeceGKs79NmQump2KCW89xQGgAA&#10;AAAAgDmQFvVzIj2fVhNKPyC9Y/zI2KA2k+bli0N5AAAAAAAA5sDSSvnNsb5Pm0nH40eG8p3Oh1bG&#10;j4kNajmvCOUBAAAAAACYA2lRvzzS82k1B4+NHxvKTyZw1/HHxwa1mv7wtaE8AAAAAAAAc2CpP/yx&#10;aN+nxRy4+/gTQvnJBJZPPjk2qM0s5fUbQ3kAAAAAAADmwFJRXxXr+7SZm7JTTwnlm/c/HD0jNqjN&#10;JHn1W6E8AAAAAAAAc6CXV2+J9X3aTPdY+aWhfKezP6++MjaozSTL9Z+E8gAAAAAAAMyBNCvfEev7&#10;tJm0qJ8Tync6+/v1V8UGtZk0r5ZCeQAAAAAAAOZAWtT7Y32fNpOu1M8L5Zu3H6yfHxvUbqq/COUB&#10;AAAAAACYA2lW3RTv+7SY7NTXhfKdTlIMXxgd1Gby8kOhPAAAAAAAAHOgV1S3Rvs+baY//MZQvtNJ&#10;Vk6/KDqoxXTz+uOhPAAAAAAAAHOgl5UfjfV92szSsdMvCeWbrtrpfxkb1GaSrP5kKA8AAAAAAMAc&#10;6BX135zb82k9/dMvDeU7nXS5+tbooBaTFvVnQnkAAAAAAADmQJJVR2J9nzazlFXfHsp3Ogfy6rti&#10;g9pMN6uyUB4AAAAAAIA5kBb10Vjfp82ky/XLQ/nJBLL6VbFBbSYtyvtCeQAAAAAAAOZALyuPxfo+&#10;bSbNy1eH8p3OUl7/29igdlOVoTwAAAAAAABzoJeXZbzv017SrHxNKN/pHCjqH4wNajuhPAAAAAAA&#10;AHMg1u9pPVn5I6F801Wr/n10UMuZeFiYAgAAAAAAALtcrN/TdpKs+qlQvpnA8D/EBrWdiUvCFAAA&#10;AAAAANjFmhcrxfo9radfvS5MYfWVWq+PDmo5aTq+NEwBAAAAAACAXWzPnvElsX7PNuQNYQqdTpJX&#10;eyIDWs91h8eXhSkAAAAAAACwi+0Z70xTKy3qq8IUmldq1dfGBrWdj43HjwhTAAAAAAAAYBe7fjx+&#10;eKzf03bSrP6VMIVOJy3qN8cGtZ29o9HlYQoAAAAAAADsYjvV1Orl1VvCFFY/U+st0UEt5x1Hjjwq&#10;TAEAAAAAAIBdLB2PL431e9pOWgz/Z5hCp5P0q7fGBrWd99w1/pwwBQAAAAAAAHax6w6PL4v1e9pO&#10;UlRvC1No3n6weltsUNv58Gj06DAFAAAAAAAAdrHD451pavWK6vfDFJq3Hxz+QXxQu0mz6tlhCgAA&#10;AAAAAOxi3aPll8b6PW0n7ZdvD1PodCbfuP7cAduRfXn54jAFAAAAAAAAdrGkP7wy1u9pO928/tMw&#10;hU4nzcp3xQa1nXSlfnWYAgAAAAAAALtY2q9fFev3tJ00r98dprD6Sq13nztgO5Lk1evCFAAAAAAA&#10;ANjFuln1c7F+T9tJ88H7whQ6nV5W/3lsUOtZrn89TAEAAAAAAIBdbKmo3xzt97Seal+YQqeTFnU3&#10;PqjdJEX9J2EKAAAAAAAA7GJpUe/Mx1nl1VKYQqfTy6tebFDbSbPq5jAFAAAAAAAAdrFeVt0U6/e0&#10;nrw6GKbQ6aQ7NIkkq4+EKVyw/fee+MJeVn62OT8tqvvCtwEAAAAAALgASXbqH6z1atK8PBy+fV5p&#10;Vt+5dt72pvpgmMJk8kV1KD6o/YQpXJAkr5bPPb+7XL8sHAYAAAAAAOA8zu21hLwiHN5U5JxtSVoM&#10;bwtTaDpr5V/GBm1HwhQe1L7++O/Fzl1Nv74nDAMAAAAAAOBBXHd4fFm03zJJN6vvCMOiYudsS7Ly&#10;o2EKqx/s9VfRQduQMIVNpUV1S+y89fmTz9z3BWE4AAAAAAAAm0iL+s2xXstakqwcTf73uWH4Wc4d&#10;u435eJjC6iQ+fs7BbUuYQlRSVMdj55ybpaL+7nAKAAAAAAAAm4j1WTbJG8IpZ0TGbEuSfHB7mELz&#10;gWD1J2ODtiNhCme58Z57Hp1m5f2x8bF0s+rPw6kAAAAAAABsItZn2SxpUd4STlsVG7MtyepPhSms&#10;TuIzGwZsU8IUzjg83vy9HDdPeSKcDgAAAAAAwCbifZbNk2RlP5y6c6/UKqq7wxQ6nTSvjsYGbUfC&#10;FM7oZuXp2LjzJZwOAAAAAABAxL5+//NjPZbzJcmrPc35sWPbkUn95dUfoNHLqiw2aDsSprAqzaul&#10;2JjzJq9+K1wCAAAAAACATUT7LBeQ6w4/lHfam1GyKg/T73TSorovOmgbEqbQ2TsaXR47fiFJV+rn&#10;hcsAAAAAAACwiaZBFOu1nD/lrfHvt5+kqI6H6U9+gLysYoO2I2EKW3rJ2v589NRwGQAAAAAAADbR&#10;K+p3nttn2fXJyypMf2sNpa3mPXfd9TndvH5T7NiFJCmqQfgxAAAAAAAAeBA3Hj35vFi/ZbcnTH9n&#10;m1rpyviLY9+/8FQ/G34MAAAAAAAAziPeb9ndCVPf4cln5Ur0+xeY8CMAAAAAAABwAbor1XfGei67&#10;OWHq89mRC0nDjwAAAAAAAMAFuP768cMjPZddnTD1+W1qJVn5I838bzo2+tKDx449dvWHAQAAAAAA&#10;YIObsuyK8GXTG7r33L7Lbk6Y9nw2tZK8HDRzv/me0RNXf4htlB4fP/799554bi8v/1maDV6Z5tV/&#10;TPP6TUlRf3d6bPi16Xh8aRgKAAAAAABcxNJ89EXpyul/mhTVT6V5+ca0P/x3aVZ9x4Fi+MKDx8Zf&#10;8o4jRx4Vhrbqhnz49eHLzt7jx5+w7zOjL4j1X3ZrwtTns6n1/mz0lOvH44eHH6E1aVH9Rq8oy9gc&#10;zpfJL+VPh8sAAAAAAAAXkV5W5bHewfmSFPXtSyuj54fLzMye8fiS8OWqfcvVM7tF9TuxOezGhGnP&#10;Y1Or+mCY+lnSo+WXhS8fsjSvXx2v+dAyud57w6UBAAAAAICLQKxf8FCTZmWdHh0/KVz6IYu9y9yB&#10;46MnxGruxoQpz19Tq/kAszD1sxzIR18ZvrxgN94zenRa1EdjdWaVUAoAAAAAAFhwvaL+r+f2CWaZ&#10;NKvfHEr9nWz20UlL/fp7Y3V2W8J056uplebVdWHaG0yOPzd8eR7jh6VF/Ylzr91Wuln1rFAYAAAA&#10;AABYYM3bB8Z6BW0k7Q+/IZQ9r8Pj8WXhyw16RfWQPoZpOxOmOl9NrTDlqMnxB21q9Zbra8693nYk&#10;zavvClMAAAAAAAAWWFJUd8d6Ba0mL090+/VXhylEPVhTK+1X3xq97i5KmOr8NLXSrPqZMOWoyZgN&#10;Ta094/GlvaI6ee61tjPpsdGWP+sLAAAAAADY/bbzneJiSfv1u8JUzvJgTa1GUpSD2PV2S8I056ep&#10;FaZ7Qd5zfPz42DV2ImFKAAAAAADAguutlN8U6xVsf6oPhimt2puPPi98GfX+rHxR/Dq7I2Ga89HU&#10;2veZ+74gTPdBJXn11tj5O5XJfH4/TA0AAAAAALgIxPoFO5U0K+t9f9v//CQf/sMwvU2lRf1rsWvs&#10;hoQp7v6mVrI8+O4w1U11s+p3YufudG6858QTwxQBAAAAAICLwG7tWVzIxyUlWTmKnbvTCdPb5U2t&#10;rL4jTHOj8fhh3bz8UPS8XZClldNvDjMFAAAAAAAuIrG+wW5JNxu8Ikxzg+vG48ti5+x0wvR29x9s&#10;mOIGS3n9f2Ljd0vSrPzLMFUAAAAAAOAis2c8viTNyvtjPYTdkv356KlhumdJlqvfi43fyYSp7d6m&#10;VpqfekGY4hnXj8cPT7JyGBu/W5Lm1X8O0wUAAAAAAC5ivazKYr2E3ZJ0ufrdMNWzpEV5W2z8TiVM&#10;a5c2tfLBnjC9M7pZ9azo2F2S5n0mr//Y+BFhugAAAAAAAJ1uXn9/rK+wa5JVWZjqWaJjdyhhSruw&#10;qZXX/y9MbVXz6qy0KE9Fx+6SdLPqf4TpAgAAAAAAnKXpdfSK6mSsx7BrklW/E6a76oYjo8dFx+1A&#10;wpR2V1MrzcrPhmmtSoryV2PjdksOZtVLw1QBAAAAAAAeVPNZW0lR/3Ws57Ab0rwr3YHjoyeE6XZu&#10;PHryebFx250wnV368rGJtKjvjY3Z6az+H3qi/qowTQAAAAAAgL+zNB+8N9aH2A1J+tVrwzQ7yXL1&#10;+tiY7UyYyu5paqXHjz++mU+SlS+KHd/pNK8ie3926imrf2gAAAAAAAAz0Cvq/3ZuT2I3JM3LU+Px&#10;+JIwx+iY7crqH1QjdnA70+0P/8m7s9EVzVyWivoXYmN2Ms0rsw4eGz929Q8LAAAAAACgBWlW/0qs&#10;T7HTuX48fkTs+9uZB/6Ajo4/N3ZwO7M6kYleVn40dnynkhb1XXtvH10epgcAAAAAANC67tH61c0L&#10;bmK9i4s1qy+O2n/viS+MHdzONP8H9bLydOzYjuS+6l+s/tYAAAAAAADskMPj8WVJVn8y2su4yJIe&#10;PfmkztLyySfHDl5Mabqd6XL1e+F3ZFMfODJ61P6V+vm9vP6+blG+c5JB7HrbmXS5/oEwPQAAAAAA&#10;4DyajxvqZdXB2J77dibNB59I8vqXunn5kvRY+WVheptq5t28w1zsWhdDbspOPaVzYLl6ZuzgxZA0&#10;r35zPB4/LPw+dPbde+xLkmywt5fvoleNXWiy+s/DjwEAAAAAAJxrPH7YXL6l33L16TQf/Px4PL4k&#10;/CSdbn/w9G5e/010/IKmm1XP6iTZ8B/EDi5ikrxaTlfq56VZfUPs+LwnTceXht9nAAAAAABgnaRf&#10;f29sb32ek2bl/d2i/sFev9qTZOUwNmZRkh4bfm2n1x9+Y+ygzFeaX9zrx+OHh383AQAAAACAdZK8&#10;+jex/XWZjyT9wZWdfVn5T2MHZb5y+2h0efj3EgAAAAAAiEiK+u7YHrvMQVZOf1PnQP/0t0YPylwk&#10;LepfDP8uAgAAAAAA5zEejx/Wy+o7YnvusnuTZNW3d9Lis98TOyi7N2levzsd+/wsAAAAAADYiqXl&#10;k09O87KK7cXL7krar1/ZSYrhD8UOym5IeTLJyz9+x5Ejjwr/fgEAAAAAAC1aKob/OMnL/5tk5Si+&#10;dy87kbQof1hTa5ckKeo/6fbrrw7/zgAAAAAAALvE3tHo8jSvvqtX1Peeu78v25PVplYvq34qdlBk&#10;npNm5bFJijSr7+zmg48v5eVH0qy6aTV5/b40H7y7l5d/vD+vrkvy6q1pXr4pLeqre3n1nyb//Nql&#10;bPijzUsZu9ngFd2s+rbJ8Rcf6A+uTFfq5zVZWhk9I10Zf3G3P3j6UjF4WpP9+amnNklPjp+0/94T&#10;X3jzPaMnpncdf3yTG44ce9xk/GP29ceff1M2uqLJjfeMHv2eu8af07wS72Pj8SOaNG8rmabjS/eM&#10;x5eE/1YCAAAAANus2Z9r9uma/bq1vbtmH6/Zz2v29db2+Jr9vmbfb3X/L+wFNvuCzf5gs09406nR&#10;U5o9w7U9xGY/sdlXbPYXmxc5NHuNq/uOefniZh+y2Y9s9iWb/clmn7LZr2z2LZv9y2Yfs9nPbPY1&#10;e0X5p6v7nGHPs9n/7Bb1Xzf7oQ/si5bHYvumInOdbPgfOpNf7l+IHhQRmcOsviQ4L8tuXp7oZdVK&#10;r6juXU1efyrJ6k9OFgGf6GblRycLgb9MivJQWlR/MVkQHEjzqjs5f99k3J9188GfTca9a/Lfx7en&#10;+fAPJ2Petpq8+s1JfmMy7r9Ocs1kzFWTc1/XLC4OrAx/Yqk//NG0GL6m16+/b7L4eNVkzMsmi4rv&#10;SIrT/2pppfzmJgfvG75gfz78+mbRMlmoPKt3X/XlaX7qi5p84Njocc1i6ANHRt5yFAAAAHZY83x+&#10;U5Zd0Tyvrz27N8/x3ey+ZzXP9c3zffOcv/bM3zz/N/sAq/sBzb5Asz9QDF/T7Bc0+wbhL1O/rtlP&#10;aPYVwv7Cr6/uN5zZexj+4ep+RFG/q9mfaPYpJmP2NfsWq/sXzT5Gs5+Rl3+5ur9R1J9o9juafY8z&#10;eyBZtbK6L5KXpbdOE5EFyxs66dHylyMHRERE5i7NYv18mTwc3P9gmSz6P9vLNmZy7Ey6WZVNHiaO&#10;Jnl9+2T8h9KivKWX1TcsZfXeyfHJw0f1u5Pjb02W62uaTP75ZyYPFj+5VNQ/MHngePnkYeS7JnN5&#10;UZP9y/Xz9+fVV04egJ5x8Nj4sc3f8ArPTwAAwA5r1ufNOr1Zr/eOV1/RrN/X1vLNun7pWP3dzTo/&#10;maz3m3X/2jNA8zzQPBc0zwfJ5DmheV5YfW6YPD80zxHN80TzXLH+OSP2HNI8n0yORZ9d1tI855wv&#10;secnERGReUs3G7y5M/niV889ICIiIiIbs7pxkJenelm58sAmRHVnL2v+RmT98cn3mleB3tbLqoOT&#10;YwfT5frGJpNjf5r2h2+fHPujybH/0cuHv5UWg19L8/qXk7y+tpdXr1/qV/+5Vwx/Ks2rH0+L4Q/3&#10;8vr7myRZ/b3don7F6oZJ//S39/rVS5fy8iVNkuXBlZPrfkOaD1+wf/nk83vL9dc0DdLJnJ7dPVp+&#10;6Q3F4GnN3yTde/fxJ+y7b/QFe/P88z4wGj1q7+2jy8MeDTAje9Lx5151W/lL1x4a1NcersbnyzW3&#10;Dsqrby3/XWc8fli4BPAQNfe11fvb5D63er+b3Pea+19zH2zuh819sbk/rt4nJ/fL5r7Z3D+b++ja&#10;PXX1/jq5zzb32+a+29x/1+7FzX05Xa5+vLlPr96vJ/ft5v7d3Meb+3lzX2/u7819vrnfr973m+bF&#10;ZA3QrAeadcED64Pyow+sF+pPNeuHZh3RnawnmnVFs75o1hkiIiIi8uBJivrXO0vNe3BGDoqIiIjI&#10;xZayDHuEwCauvqX8wWsOlStXHxqMYg2rh5LmWlfdOhhcfWv1mz/xjiPehhjO0c3LMn7fEhEREZGL&#10;Kln1253e6ofKRQ6KiIiIyEWZNKtfGfYRgYlfvGXwj649NLg/1pBqI1cfGpx6022jp4TycNFq3rY5&#10;dp8SERERkYs15Ts7vQc+bDByUEREREQu1qRZVYQ9RbhoveG2wdOvvmUwjDWetimvDVOBi04vr/LY&#10;/UlERERELt40b/PcWf2wyshBEREREZF9yye/JuwvwkXlmkPlL0eaTNueaz5cPTNMCS4KNxb1c2L3&#10;IxERERGRXlHt66R51YsfFBERERGZJKvuCHuNcFG46nD5z2MNpp3IVYeqG8O0YOElWf3J6H1IRERE&#10;RGSSNKtu7qR5eVvsoIiIiIjIWpKsHN00Gl0R9h1hoTWNpFiDaSdy1eHqb8O0YGG9Oxtd0dxnYvcf&#10;EREREZG1LGXlRzpJXt8eOygiIiIisjHDw2EPEhbW1beeeluswbQTueqW8s4wLVhIvaK8NX6/ERER&#10;ERE5O2lWfaqTFJpaIiIiInLhaf42/eG7xp8T9iNh4ew5PH58rMG0E7nm1sFHw7RgoTT3Ea/OEhER&#10;EZG/S9Ks/lQnzev/FzsoIiIiIvJgSbJ6b9ibhIXzcwfHj7360GAYazRta/5v+cYwJVgYSTZ4X+y+&#10;IiIiIiLyYEmz+k4fxCoiIiIiDznN37Lfe/vo8rBPCQvnmlvL/xJtNm1Drr518Nkr0/GlYSow9z42&#10;Hj/Cq7NEREREZAv5dFhaArOUjseX7uuPP38t+/NTT93XH/y9tbz/3vq5a+n2669Ojw6+4UyK8luS&#10;5epfrSVdrr+nm9WvWE3x2VekWfnDZ1JUP51m1c+tJVkur0ny8tq19PLqLWtZKoa/neblH60lyQfv&#10;SfPBe9fSzaqDa0mK8lCSDT6ylkntOybXv3MtvaL69DT1p9O8umstSVHf3c2re9Yy+d7RMynqo72s&#10;ys4kr/LJz1GspZeVK+uTLpf3rSUpquPdvDyxlkntk5Of49RaenlZrks1uV69liSvht2sPL2Wyffu&#10;X4uHahGR2WTy3/nrwm0QFs4PXXf4sqtu2d5XbV19aDDac/OJ54QpwNzr5YO3xO4fIiLyd0uzj7F+&#10;X2P9fkez/zH53pn9kGZ/ZP1+yVn7KEV1cv0+S7Pvsn4fZsMezfr9m7zK1+/vNPs96/d/1u8LNftE&#10;k++d2Tea/Azr9pSqT5+135TVd5y1H5WXt67fr1q/j/XAvtZ0n6tXDH9n/T7Y+v2xZr9scv0z+2cP&#10;7KdN99d6xWcf2HebpNmHO2tfrii/Zf2+XbOPt35fb/1+3wP7f9P9wOsOjy8Lt0EAALh47B2NLl9L&#10;Oh4/cv0i+cDx0RP233viC9fSvXvw9DPpD55+4L7qmWuZPGg850C//qq1LOXDr1+f7vLgn5xJVn5z&#10;Lz/9z86kX710LZOHiW+bPIi8bC2T6748zQavWkt3ufzB9Un7wx9by+Qh67WrDxBr6Q9/fn3WP3ik&#10;ef3GyfXefCZ59d8nuW4tkweg3z+TvPqDyUPMO9eS5HXTuH/fWib/nKyll9fp5JwPrmXyAHTb5AHv&#10;w2uZjLn9TFY/e3TdA1de3Tt5CMrPpJg8EIZM5jxoHjIv5kweCO9v/mJH+NWFhXPtbdVPxBpQs841&#10;h8qVX/MKSBZEmo4vbe4PsfvGxZRmnbB+3XDWemKyvli/3mjWH+vXI+vXKZNzb5uMObOOadY1kzFn&#10;1jlnr3+G71m/PnpgvTRdPzXrqXX57+vXXd28fNNZ67Jz1mzr13Or67t1670Na8Gz1omD75n8eZxZ&#10;R66uK9etM9evP5cm69H169Nz167r17Wr69x1695mHbx+Xbx+vXzjPSeeuH493ayv16+3w68uAAAA&#10;AMD8e91f3POMaw4N7o81pLaSyTXrq25dfnIoAwAAAAAAALNx7aH6a665rTpw7eHB6VijarM0by94&#10;7a2D09fcWu2/+lDtbQYBAADOq9P5/zQscUaHKvKOAAAAAElFTkSuQmCCUEsDBAoAAAAAAAAAIQDX&#10;uyq9fR0AAH0dAAAUAAAAZHJzL21lZGlhL2ltYWdlMy5wbmeJUE5HDQoaCgAAAA1JSERSAAADLAAA&#10;AQEIBgAAAJojIVwAAAAZdEVYdFNvZnR3YXJlAEFkb2JlIEltYWdlUmVhZHlxyWU8AAAdH0lEQVR4&#10;2uzdB5jlVZkn4NNNB5omSM45iCQBJYoEEQMrDKCIMhhHnFEHUeRxEdmdWXQWHdcVGdAFFRWEEZWk&#10;AoOjIggMQTEwkpGhQXKGhu7qqur9jucU3C6rq7q6wk3v+zy/51bdulVd/VX6f/ekKXPmzktAW1qh&#10;ZnZk+Xq7bGRmzTL19WmRhfV98u0Lkb7I/Mi8ejs38mzkucgz9XUAgKabpgTQklaJrFZv14qsW7Nm&#10;vX/F2qTMakhuUmZEptdMHebj58ZlQaSn3s6rjUzO87V5eTrycOSByH2R+yOPRR6t6fFlAgA0LNDZ&#10;1ousE9k0snVkq9qYrF6z/AT9u1NqczNjlO+3sDYxj0QejNwauTlye21q5viSAgDjetFiShhMmrUj&#10;G0d2iOwa2SKyQSojKJ0gNzH3Rm6LXB35TeTuyBO+9ACAhgVaT25G8qjJayO7RTZPZfSkm/wxckvk&#10;isi1kT+kMt0MAEDDApNsuch2kX0j+0S2jayhLIvIoy+/ilwS+Y9URmQAADQsMEFWjewS+avIa1IZ&#10;UWHJ5AX8N0YujPwsldEYAAANC4zRCrU5eXtkr8gmSjJmT6ay7uW8yL+nsh4GAEDDAqOwY+SdkbdE&#10;tlSOCZN3GstTxs5OZdoYAKBhARYjn4OSp3u9O7JHshX4ZMpbKF8TOTNyUSqjMACAhgVI5VyU96Uy&#10;omLKV/PdFfl25FupHGAJAGhYoCvlaV8fjrw18jLlaDn50MqzIl+N3KMcAKBhgW6Rd/o6OnJIZKZy&#10;tLzHI9+MnBK5TzkAQMMCnSqfOn9s5NDIdOVoO3nE5dTIVyJPKAcAaFigU2wU+WTkvZFZytH27o78&#10;cyrrXOYrBwBoWKBdrRg5KvKxyGrK0XGujXw68gulAIDOMFUJ6CJvqxe0n9WsdKzdI5ensrZldeUA&#10;AA0LtIONI+dGvh/ZWjk63oxURtFujLxLOQBAwwKtakrkg6mclv5O5eg6G6ayBfI5kXWVAwA0LNBq&#10;F6vnR06PrKkcXe3wyHWpbFkNAGhYoOkOS2WtysFKQbVe5AeRkyPLKQcAaFigGZarF6TfjayjHAyS&#10;pwjmw0HzovytlAMANCwwmbasF6JHKwUj2CNyRTJFDAA0LDBJDkjl3I09lIIltEbke5HjlAIANCww&#10;kY5JZW2ChfWM1jKRkyJnRGYqBwBoWGC8Lza/HPliKuduwNI6MnJxZC2lAAANC4yH5VM5W+OjSsE4&#10;eWPksshmSgEAGhYYi/ws+I9S2boYxtP2tWl5pVIAgIYFlsb6tVnZWymYIHmE5dLIbkoBABoWGI1N&#10;arPyaqVgguUzfH4Y2V0pAEDDAkti88iPk6k6TJ7VIhcmIy0AoGGBEWwUuSjyCqVgkq1Rm5adlQIA&#10;NCwwlLUjF0S2UgqaJJ/v8wMNMwBoWGCwvHXxuZEdlIImW782LespBQBoWGDg+/LMZDcwWkce5ft+&#10;ZGWlAAANC/yfyKHKQIvZtTbSfm8CgIaFLnZ05OPKQIs6KPI5ZQCAyTNlztx5qkCr2C+Vs1ZmKgUt&#10;7m8jZygDAGhY6B75YMirIusqBW3ghcjrI9cqBQBMLFPCaAXLRr6pWaGNzKrfs2spBQBoWOh8J0b2&#10;VAbazBaRr0amKAUAaFjoXAdGjlEG2lRehP8xZQCAiWMNC82Up4BdlxzIR3t7PpUzg25UCgAYf9OU&#10;gCY6WbNCB1gucnrktZG5yjEmU+rfpemRZWqygdkA/Q1ZGOmrWaB0ABoWGG/virxNGegQO0ROiHxK&#10;KRZpPlaIrFhvV46sUbNaff1l9e2zU9nIYEYq25rPbGhcBhqWKQ0NSl9tWnprs5KnCsxPZbQrN41P&#10;RR6PPBJ5NPJYzXORpyPPRHp8iQDa5A+KKWE0QZ4KlqfPrK0UdJB84fy6yNVd9H/OjcWqkdUjG0U2&#10;TmWL8vVrUzKQVVNrbE7wfG1gBhqZhyJzIv8Vub2+nhudZ307A2hY6G7firxHGehAN0X2SOWclk6S&#10;p2atVZ9k2DqyXWSzVJ58yM3JGh3y/8yNyn01uZG5NfK72tA8VBseADQsdLg3RC5NL81Nh05zfOSk&#10;Nv8/rJPKaMlOqUx327w2KKt36dc0Nyp31fw+ckPktsj9yfoZAA0LHSUfEJmny7xKKehgef3EzpE7&#10;2+TzzdO6NqiNST4PKY+gbJU6Z9RkouT1MLfUXBO5PpWRGNPJADQstLGPRE5VBrrAv0YOb9HPLY9u&#10;5tGTXSL7RLaPbFMbF5Ze3rUsTyH7beTK2sTcncqGAABoWGgDeSrJb1KZ8w6dLu9g9cbIT1vk88kL&#10;3/O6k/0ju6cymrKsL9OEyjuZ5fUv+aypyyO/ijygLAAaFlrXP6Uytx+6xbWRvVLZercZ8pqTfSOv&#10;T2WK2ga+JE31aG1eflJzh5IAaFhoHRumMrqyslLQZfK0sH+drN/nqaw/eUtkv8iuqRxqSeuZl14a&#10;ebk4lalkAGhYaKIvRT6mDHSh/0xldGMitzneMnJQKtO9cpMyXdnbSj7wMq93uSjy48g9SgKgYZlI&#10;M+vFwkDy4tYpg24bDZzU3FdvexrS3yE1yaMreRHqy3x70KU+EPnGOH/MvBbsgMjbUjn3xYL5zpB3&#10;GPtFKqNyedrY40oCoGFZEnlh6kqRFepFdz44ba2G5BOcl6+ZHZlV32egeZk66HbhQO0bmpR8m59l&#10;y8/CPl8zt77+XP2j9VgqpzPnw8seTC+dxvxsau1D6j4f+aRvI7pY3vb21ePwc5p/t+Q1MUeksqB/&#10;NaXtaHmk5cLId1KZUgugYelyeeQjnzmwZirbfW4a2SSyXirPZK5dLw5aaapFbnQerU3Mg7WR+WMq&#10;CznvrPc/2eRmJtf0d7Wxg2727sjZS/m++XfROyKHprIFMd0lH0yZd5vLo3SXJNskAxqWrrBiKlvs&#10;bl7/+G9VG5TNUmcdlJZHYOZE7o3cXhuHP9TG5pFJ+hyOiXzRjxn8+VDB16Qy/XNJ5BHZvSPvT2UR&#10;/UpKSCojLV9LZcrYU8oBaFg6Rx4leUUqZw/kBuXltUGZ0aVf83wOwG2pTFO5sf4BvG8C/vjl6Ss3&#10;pHIgHXS7PBU079z1sxEel6eevjXyN6msTYGh5FH00yNnpjKSDqBhaTPrR16Vylzv7Wss+B7eXZGb&#10;a4Pxy1SmlT06xo+Zdyy6RGnhRd+LHLaYt+Upp++ujcpWSsUSytOAT0lluthzygFoWFpXPttj28ib&#10;Utk+NC9uNX1ibP4U+XUqW21ekcqIzLOj/Bh5ysI7lBJelDfSyCfM39lwX17flXcROzI52JGll7fP&#10;PilyrlIAGpbWkRfC7x15c2S3VBalMnHy9LGBQ87yCMyDIzw+T8P7fXJQJAx2fL2wzLsLfijyd/X3&#10;GYyH/Dv6xMi1SgFoWJojn+exf21S8uLVVXz5miJPFbs6lQPO8s41c4Z4TL4Q+4pSwV+4KXJW5OhU&#10;diSE8Zb/qJ8a+UzkGeUANCwTb+3aoBwc2TOVHb5oHc/U5uWCVNarPFTvvyyVKXoANEceGc87NV6u&#10;FICGZfzlAxf3SeVwtDeksgUxrS9vlZxHXa6MfCkZAQNotnyGyz9H/ld9GUDDMkb5AvfwyHtSWTgP&#10;AIzdTyJ/G/kvpQA0LEsnLzjNu+S8L5V1KgDA+Lon8q5Udn8E0LAsoXyq/IdTedZnLV8KAJhQ+YDg&#10;/OTgRUoBaFiGt1zkg5GPJ+cOAMBkyn/087k/31EKoF1Mm+R/75DI/4y8UukBYNItG/lGKovwz1MO&#10;oB1MnaR/Z9P6i/F8zQoANNWM2rTsqxSAhqXIJznnszrertwA0BJmp3KI6aZKAXRzw7JRKgcKfjVZ&#10;VA8ArWadVEZaZioF0I0NSz6Z/sp6CwC0pr0ixyoD0E0NyzKRk1JZq2IHMABofcdFXqEMQDc0LHlo&#10;+Yf1F98UpQWAtrB85HhlADq9Ydkh8rPI/koKAG0nb4yzjTIAndqwvC5yWWRL5QSAtpS3On6PMgCd&#10;2LC8M3JxZE2lBIC2dkBkljIAndSwfDiVPdyXV0YAaHsvT6aFAR3UsHw0cmpkmhICQMfYRQmATmhY&#10;PhQ5OdkJDAA6zRZKALR7w3JY5BTNCgB0pDWUAGjnhiWfhvu1ZBoYAHSqGUoAtGvDslXkvMgKSgYA&#10;HWueEgDt2LCsHDkn2boYADrdk0oAtGPDktesbK9UANDx7lYCoN0alrx98RHKBABd4VdKALRTw7Jj&#10;5H8rEQB0hfsiv1UGoF0almUjp0VmKxEAdIVLI88oA9AuDctRkV2VBwC6Qn/kbGUA2qVh2STyaaUB&#10;gK7xk8i1ygC0S8PyD5GVlAYAukIeXclrVhcqBdAODctOkXcoCwB0ja9HfqkMQLs0LJ+IzFAWAOgK&#10;d0SOVwagXRqWbSIHKgkAdIUXIkdGHlcKoF0alvdHZikJAHSFfDj0VcoAtEvDsmLkYOUAgK6QN9j5&#10;ujIA7dSw7B7ZSDkAoON9NnKiMgDtYlq93V8pAKDjfSryOWUA2q1hmZ2cag8Anez5yN9HvqkUQDs2&#10;LFtHNlYKAOhIeeviD0auVAqgHeU1LNtFVlMKAOg4F0b21awA7d6w7KgMANBR8tkqH4kcErlfOYB2&#10;lqeEbaoMANAx8qjKCZFblALoBHmEZRVlAIC2d3Pk0FRGVTQrQMfIIyzLKAMAtK085evLkdMjzyoH&#10;0IkNi19uANB+/hQ5I/K1yIPKAXRyw/LHyJ5KAQBt4a7ImZFvRx5QDqAbGpYbI+9VCgBoWX2RX9Ym&#10;5YLIM0oCdFPDckPkseQsFgBoNXna148i50SuVg6gWxuWvKtI3k3EtDAAaL6nIj9PZSTlssgTSgJ0&#10;e8MyP/JDDQsANM2jkasil0b+PXKfkgAUU+bMnZdvN4j8PrKSkgDAhMtPFuZNb66I/KLmUWUB+EvT&#10;6u2cyNcjn1ASABh3+dnBPGpyXeT6yDWpTMfuURqA4Q2MsGR50f2vUxltAQCWTm8q61BurX9X/zOV&#10;HTlvT2VkBYClbFiyAyMX5fuVBgCGlbcanpvKoY131gYlNyV55OSOVBbLL1QmgPFtWLL/ETlRaQDo&#10;cgtSGRHJTclDkfsj96YytStvN3xP5O7amBg5AZgg04a47zORVSIfUx4AJsDCmv6GlxcOun/w4/N9&#10;U4a4b6iPO6CvNh35/fI0rRdSWUsyv94+F3m2Jh/E+HQqU7lyA/J4KmeUPVxfnl8/FgAt0LBkH6+/&#10;zI9TIoCWvdjvb7jo7x8iPfUiu/G2t768YNDLQ903mrf31fTWf3tBw+ewsOH13kGPHWgqFjbc9gxq&#10;PHprBkxZwvsaG5iBGvUNqhsALW6oKWGNjox8IdnuGOjuxqBvMU1Bvn9+vcDuGfRyz6D7FzTcDr6v&#10;p+HCv2cxtwtG+bjeQc3M4BENF+wAdETDkr0q8sXIXsoFTFKj0JeGHjEYeIZ+3hANwvwhbucv5m09&#10;S/i2xTUeAy/3pqFHOTQEADCJDUuWp459MPLJyIbKBh2rf4QsSC+tAZg/RHMw3H1D3T/c64t7eahm&#10;prFZAAC6sGEZsGZtXD6QnNcC422kkYWRmoB5wzQPg0ckRtswDLw+3OdnNAEAaHrDMmDVyKGRIyK7&#10;RpZRSjrASNOQ5o8iPSM0EPPTko1ANKZfswAAaFhGZ2pkl8gBkTdFto7MUFZGaWEaeRrS4kYCepay&#10;ERht09A7wucIAEALNiyNpteGZc/IbrWRWScyU5nbtlHoHUWTMFJDMfh9hnr8aNYsaBYAADQsY7Jc&#10;ZNPIdpEtIi+PvCKVRfvLdlkjs7itRQcvGG7cjWi4LVAHb4W6uB2NhstIzcQ8jQIAAJ3csAwlTxdb&#10;MbJ2KqMv69bb1SOrRFaub59dM7M2N3mNTB7BaTzluKfhonlBw4X/wIFjAy+nhmag8WCxgYPOGm8H&#10;HteXXjrHYPAhaT0Nj1+asxEaz0gY/PpQB8ANbmwAAEDD0kRTa4Myrb48tTYaUwY1LI0X8I2nGfcP&#10;ekxquOifkhY9OE0DAAAALWxaC35OjQutAQCALjZVCQAAAA0LAACAhgUAANCwAAAAaFgAAAANCwAA&#10;gIYFAABAwwIAAGhYAAAANCwAAICGBQAAQMMCAACgYQEAADQsAAAAGhYAAEDDAgAAoGEBAADQsAAA&#10;ABoWAAAADQsAAKBhAQAA0LAAAABoWAAAAA0LAACAhgUAANCwAAAAaFgAAAA0LAAAgIYFAABAwwIA&#10;AGhYAAAANCwAAICGBQAAQMMCAACgYQEAADQsAAAAGhYAAEDDAgAAoGEBAAAYyTQlAADoalMiy0ZW&#10;jqwUWTEyOzKr3j+9XjPOqI+dWu8bsDCyoOG2t97Oq3mh5tnIc/X2+Uif0qNhAQBgoClZPbJZZKPI&#10;BvV2/ci6kdVqczKzZvo4/tt9tYHJ6amZG3m85uHIQ/V24OUHIw/U5oZu/+adM3eeKgAAdJY8WrJ9&#10;ZJvIDjXr1vtb/QnrPFLzXE1uXO6K3BG5O3JPffmh+jg0LAAAtIE8OrJTZPfI3rVBWSOVkZVO0h95&#10;IpXRl9/W3FJvH/ZtoGEBAKB15PUme0XeFNkvsknq3g2VHo3cGflF5PrIDamMwqBhAQBgEk2tTcqh&#10;kbeksgaFv/RY5ObIzyNX1iamR1k0LAAATIzcmBwc+evIzsoxKnnRf14Hc0nk8shVqexehoYFAIAx&#10;2jHyN5HDIqsqx7i4LXJR5ILIjcqhYQEAYPR2jRwVOSSVBfWMvzxF7OrItyM/jDylJBoWAACGl7ci&#10;Pjby9jS+Z6EwvLxd8lm1eblHOTQsAAAsau3IcZEjUzlhnubIWyafHTktlV3H0LAAAHS1vOvX+yIn&#10;pHLyPK0hTw87I3JyKodXomEBAOg620a+EHmjUrSseyOfj5wZma8czevqAQCYPMtEjolco1lpeRtG&#10;vpLKeS57KYeGBQCg022cyo5UX4ysoBxtY/fIzyL/N/Iy5dCwAAB0or9K5dT1/ZWiLeWRsY9HfhrZ&#10;RTk0LAAAnSQvqr8wlRPraW+vSmWK2IeUQsMCANDu8vShcyKfiUxRjo6xXCprW/L2x7ah1rAAALSl&#10;9SI/ihyuFB3rw5HzI6sphYYFAKCdbBO5PLKHUnS8N9fGdB2l0LAAALSDnSKXRrZSiq6xa+THkXWV&#10;QsMCANDKdotcnCyu70Y71K/9qkqhYQEAaEV5q9u8E9jaStG18g5i56WyKB8NCwBAy9g28oPImkrR&#10;9faNnKwMGhYAgFaxUeSCVHYFg+zIyFHKoGEBAGi2lSPfj2ymFAzyucjOyqBhAQBolumRMyOvVgqG&#10;kNexnJ6sZ9GwAAA0ST69/iBlYBjbRz6pDGMzZc7ceaoAADA6fx35jjKwBJ5JZQe525Ri6RhhAQAY&#10;nXyK/SnKwBJaMXKCMmhYAAAmw+zINyKrKAWjcGgqZ7SgYQEAmFD/kOz8xOjNiBytDEvHGhYAgCXz&#10;+si/RZZRCpZCXsuSF+HfM04fL38frh9Zt2adyNqpjP7laWh5d7Jp+Xo/0h+ZH3ku8nTkschDkYdr&#10;/lTT24qFm+Z7BwBgRCtEvqxZYQxyE3FYKuezLI3VIjvWpmenVNZSrZ7KWUBjmTXVF3kq8kTkrshv&#10;IjdHbkllo4CeZhfOCAsAMBqzIstGZtbbfKE0reGCKT+T21uTL3Tys7rP19t29vlke1rG7sbIayIL&#10;lvDx+UDSfSL/rTYp60zi55p/bvOoy68iV0R+XZuZhRoWAKAZ8iGIm6QyxWTNmrVSmWKyairP4q5U&#10;G5XpDcnTTZapt6lezPTVxmVBQ+OSLzjyVJRHUpmOMjAN5eGGPFAvklpNflb76tqswVjkn4V80OjN&#10;wzwmj+a9OXJ4ZM/6s9cK8s/w7ZHLIz+PXFd/pjUsAMCE2S6yeyrP4O4QWaM2JZOtv174PFmblnxR&#10;9IfInZG7a5o1LSWPHOV1K/v5dmGcHBU5dYj78zqU90TeG9m8Df4fcyI/jVwYuSqVNToaFgBgzPIU&#10;kwMjb4u8MpWFua0sXwTl0Zc8n/4/Ir+N/C6VBcOTIW9H+z3fNoyjc1M5eHRAXpvykcjfpTKq2Y7y&#10;RgLn15+VGzUsAMDS2DXyocgBqXWmmCyt3KzkUZgrI9fWC6QnJuDfyVPAbkhlcTOMl5vSS2eyHJHK&#10;Vtmbdcj/LY+EXhP5ZuSiyLMaFgBgJHnK17G1UenU3UHvr03LpfVi6dZx+rj5Ge+v+hZinOWpVAdH&#10;jkmLjrR0mjtq43JWKlM9NSwAwCK2iHwqlWdwu+kYg/yMbn4GOz+7e/kYmpd8on3eEWlz30qMs3zx&#10;PTeVzSy6QW5W/l/kjFSmd2pYAKDL5a2Gj67NykpdXovcvPwy8t3IT0Z5sfSByNd8O8G4ySNLX6g/&#10;V6Pa5lzDAgCdI2+/+6VUtkJlUflZ3rwo+DuprEsZTt66OU8x21bZYNzlzTNOSGVrZA0LAHSRvFXq&#10;SalMZWLx8rkweSvW01NZ8zLUdsl5fcEFSgUTJp/V9JVUNhx4UsMCAJ1tlcgpqbMX706UfIL3aals&#10;xdp4YOVlkTcpD0y4vE4s7154vYYFADrTlqnswLOTUoxJXqSf59bntS55e9l8CvmyygKTIm9A8PeR&#10;b2lYAKCz7BU5J5XTsRkfl6Rynsu7lAImXV7X8k8aFgDoDAdFvh1ZUSmADvL5yHGD75yqLgDQVg5L&#10;ZeqSZgXoNP89lYX4GhYAaFOHRs5OZdtdgE70j5H3algAoP3sn8o0sOlKAXS4vPPh9hoWAGgfeRew&#10;PLIySymALrBC5F8iMzQsAND61o+cm8p5KwDdYo/IuzUsANDa8lqVb6VyNghAt/lEZDkNCwC0rnwm&#10;weuUAehS+XDc12tYAKA1HZjKs4sA3eytGhYAaD1rprJLDkC3207DAgCt57ORDZUBIK2rYQGA1rJP&#10;5P3KAPBnK2tYAKB1TIt8JtnFE+DF34t+IQJA63hr5DXKAPCi+RoWAGgN0yPHKgPAIp7QsABAa3hD&#10;5NXKALCIORoWAGgNH1ACgL9wrYYFAJpvk8h+ygCwiP7I9zUsANB8b47MVgaARVwZuV7DAgDNt68S&#10;ACyiL/KPkX4NCwA01/KRnZUBYBGnRa7KL2hYAKC5toisoQwAL7oucvzAKxoWAGiuvOB+ujIA/Nnd&#10;kSMiczUsANAajK4AFPdEDq5NS9KwAEBrmKUEAOmmVHZMvHnwGzQsANBcC5UA6HLnpXIW1e1DvVHD&#10;AgDN9ZQSAF3qychHI++MPLG4B01TJwBoqntTGWWZohRAF7kw8unIrSM90AgLADRXnq/9pDIAXeL6&#10;yEGRQ5akWdGwAEDzPRK5WhmADpd/z+WpX6+NXDyad9SwAEDznaUEQAd6LHJOZN/InpHvRhaM9oNM&#10;mTN3nlICQHPNiFwZ2VUpgDb3dOSGyPmRf0tlnd6YaFgAoDXsFrkiMlMpgDaTtyP+TeSyyLWRu8bz&#10;g2tYAKB1fCRyqjIALSyvu8ujJrelsi7lptqwPDtR/6BtjQGgdZwWWT5yUrLNMdAccyPPpHIuSt7B&#10;8P5URkxyU3Jn5MHInMn8hIywAEDryTvp/EtkVaWApsnnI/VF+oe57a2PG8tt/jg99XZ+vX9hfTk1&#10;vDxwf8+gxyxseFxPw+uD9Q9639wEvFCT153kQ2yfT2Wk5JmG15tOwwIArWmLyImRtyejLbSfgYv6&#10;3no70sv9Dff1D3r7QPLF9oKanvqYxd3X23DfgiHuG+p9Gz+XoRqUJWlA+kZ4/37fGhoWAOg0e6ey&#10;tmW/yErK0bUX/oMv9HsXc/9ILzdeoPcs5uWBx8wf9PiR3m9xn8+SfL6D/58u7NGwAECb2Tzylsj+&#10;ke0iayjJUl/49w5zIb2kTcFIF/tD3d+zmIZg4P7etOgz/X1L+DkP9/pCX3o0LADAZFs/lSljr4xs&#10;G9kgskoqIzCzI8ulcrZL3lyn8ZDo3kEXsEO9nhoudhvvG3hs/6C3Nc7D7xvUGAye698/6IK/N730&#10;rH9fvYDvT4tO32kcFehruKAfbnpQ48fuG6Yh6RvF2134Q5P8fwEGADEUbpUqrn7FAAAAAElFTkSu&#10;QmCCUEsBAi0AFAAGAAgAAAAhALGCZ7YKAQAAEwIAABMAAAAAAAAAAAAAAAAAAAAAAFtDb250ZW50&#10;X1R5cGVzXS54bWxQSwECLQAUAAYACAAAACEAOP0h/9YAAACUAQAACwAAAAAAAAAAAAAAAAA7AQAA&#10;X3JlbHMvLnJlbHNQSwECLQAUAAYACAAAACEAk6ah9i8DAAAqDwAADgAAAAAAAAAAAAAAAAA6AgAA&#10;ZHJzL2Uyb0RvYy54bWxQSwECLQAUAAYACAAAACEAV33x6tQAAACtAgAAGQAAAAAAAAAAAAAAAACV&#10;BQAAZHJzL19yZWxzL2Uyb0RvYy54bWwucmVsc1BLAQItABQABgAIAAAAIQBHbSTO3QAAAAcBAAAP&#10;AAAAAAAAAAAAAAAAAKAGAABkcnMvZG93bnJldi54bWxQSwECLQAKAAAAAAAAACEAmIEcR/toAwD7&#10;aAMAFAAAAAAAAAAAAAAAAACqBwAAZHJzL21lZGlhL2ltYWdlNC5wbmdQSwECLQAKAAAAAAAAACEA&#10;WHOXqNlMAADZTAAAFAAAAAAAAAAAAAAAAADXcAMAZHJzL21lZGlhL2ltYWdlMi5wbmdQSwECLQAK&#10;AAAAAAAAACEAP0U/RUlVAQBJVQEAFAAAAAAAAAAAAAAAAADivQMAZHJzL21lZGlhL2ltYWdlMS5w&#10;bmdQSwECLQAKAAAAAAAAACEA17sqvX0dAAB9HQAAFAAAAAAAAAAAAAAAAABdEwUAZHJzL21lZGlh&#10;L2ltYWdlMy5wbmdQSwUGAAAAAAkACQBCAgAADDE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8G1wQAAANoAAAAPAAAAZHJzL2Rvd25yZXYueG1sRE9Na8JA&#10;EL0X/A/LCL01G1uQEl2DBkJbepCqeB6yYzaYnU2zq0n767tCwdPweJ+zzEfbiiv1vnGsYJakIIgr&#10;pxuuFRz25dMrCB+QNbaOScEPechXk4clZtoN/EXXXahFDGGfoQITQpdJ6StDFn3iOuLInVxvMUTY&#10;11L3OMRw28rnNJ1Liw3HBoMdFYaq8+5iFRRl+vk7ms0R6bLdvjXFfPh4+VbqcTquFyACjeEu/ne/&#10;6zgfbq/crlz9AQAA//8DAFBLAQItABQABgAIAAAAIQDb4fbL7gAAAIUBAAATAAAAAAAAAAAAAAAA&#10;AAAAAABbQ29udGVudF9UeXBlc10ueG1sUEsBAi0AFAAGAAgAAAAhAFr0LFu/AAAAFQEAAAsAAAAA&#10;AAAAAAAAAAAAHwEAAF9yZWxzLy5yZWxzUEsBAi0AFAAGAAgAAAAhACGjwbXBAAAA2gAAAA8AAAAA&#10;AAAAAAAAAAAABwIAAGRycy9kb3ducmV2LnhtbFBLBQYAAAAAAwADALcAAAD1AgAAAAA=&#10;">
                  <v:imagedata r:id="rId13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tvavgAAANoAAAAPAAAAZHJzL2Rvd25yZXYueG1sRI/RisIw&#10;FETfBf8hXGHfNHXVslTTIkLRV3U/4NJc02JzU5pY699vFgQfh5k5w+yK0bZioN43jhUsFwkI4srp&#10;ho2C32s5/wHhA7LG1jEpeJGHIp9Odphp9+QzDZdgRISwz1BBHUKXSemrmiz6heuIo3dzvcUQZW+k&#10;7vEZ4baV30mSSosNx4UaOzrUVN0vD6sgGXC83jZpmRrfhPKV8mCOK6W+ZuN+CyLQGD7hd/ukFazh&#10;/0q8ATL/AwAA//8DAFBLAQItABQABgAIAAAAIQDb4fbL7gAAAIUBAAATAAAAAAAAAAAAAAAAAAAA&#10;AABbQ29udGVudF9UeXBlc10ueG1sUEsBAi0AFAAGAAgAAAAhAFr0LFu/AAAAFQEAAAsAAAAAAAAA&#10;AAAAAAAAHwEAAF9yZWxzLy5yZWxzUEsBAi0AFAAGAAgAAAAhAGQC29q+AAAA2gAAAA8AAAAAAAAA&#10;AAAAAAAABwIAAGRycy9kb3ducmV2LnhtbFBLBQYAAAAAAwADALcAAADyAgAAAAA=&#10;">
                  <v:imagedata r:id="rId14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W7exAAAANoAAAAPAAAAZHJzL2Rvd25yZXYueG1sRI/NasMw&#10;EITvhb6D2EIvIZZj2iS4lkNJSUmO+TnkuFgb29haGUuxnbevCoUeh5n5hsk2k2nFQL2rLStYRDEI&#10;4sLqmksFl/NuvgbhPLLG1jIpeJCDTf78lGGq7chHGk6+FAHCLkUFlfddKqUrKjLoItsRB+9me4M+&#10;yL6UuscxwE0rkzheSoM1h4UKO9pWVDSnu1FwPZr3Gft78rY9DF+Het98zxYXpV5fps8PEJ4m/x/+&#10;a++1ghX8Xgk3QOY/AAAA//8DAFBLAQItABQABgAIAAAAIQDb4fbL7gAAAIUBAAATAAAAAAAAAAAA&#10;AAAAAAAAAABbQ29udGVudF9UeXBlc10ueG1sUEsBAi0AFAAGAAgAAAAhAFr0LFu/AAAAFQEAAAsA&#10;AAAAAAAAAAAAAAAAHwEAAF9yZWxzLy5yZWxzUEsBAi0AFAAGAAgAAAAhAAKZbt7EAAAA2gAAAA8A&#10;AAAAAAAAAAAAAAAABwIAAGRycy9kb3ducmV2LnhtbFBLBQYAAAAAAwADALcAAAD4AgAAAAA=&#10;">
                  <v:imagedata r:id="rId15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+ynwAAAANoAAAAPAAAAZHJzL2Rvd25yZXYueG1sRI/disIw&#10;FITvF3yHcATv1tQfRKtRRBAEF8EqXh+bY1tsTkoTbX37jSB4OczMN8xi1ZpSPKl2hWUFg34Egji1&#10;uuBMwfm0/Z2CcB5ZY2mZFLzIwWrZ+VlgrG3DR3omPhMBwi5GBbn3VSylS3My6Pq2Ig7ezdYGfZB1&#10;JnWNTYCbUg6jaCINFhwWcqxok1N6Tx5GwfhAB5lss8H0etrfaXT5a2jmlOp12/UchKfWf8Of9k4r&#10;GMH7SrgBcvkPAAD//wMAUEsBAi0AFAAGAAgAAAAhANvh9svuAAAAhQEAABMAAAAAAAAAAAAAAAAA&#10;AAAAAFtDb250ZW50X1R5cGVzXS54bWxQSwECLQAUAAYACAAAACEAWvQsW78AAAAVAQAACwAAAAAA&#10;AAAAAAAAAAAfAQAAX3JlbHMvLnJlbHNQSwECLQAUAAYACAAAACEAqxvsp8AAAADaAAAADwAAAAAA&#10;AAAAAAAAAAAHAgAAZHJzL2Rvd25yZXYueG1sUEsFBgAAAAADAAMAtwAAAPQCAAAAAA==&#10;">
                  <v:imagedata r:id="rId1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14:paraId="6A52671F" w14:textId="77777777" w:rsidR="007C624A" w:rsidRDefault="007C624A"/>
    <w:p w14:paraId="764AF975" w14:textId="77777777" w:rsidR="007C624A" w:rsidRDefault="007C624A"/>
    <w:p w14:paraId="3550FE9B" w14:textId="77777777" w:rsidR="007C624A" w:rsidRDefault="007C624A"/>
    <w:p w14:paraId="7F4458F2" w14:textId="77777777" w:rsidR="007C624A" w:rsidRDefault="007C624A"/>
    <w:p w14:paraId="7C15378B" w14:textId="77777777" w:rsidR="00541562" w:rsidRDefault="00541562"/>
    <w:p w14:paraId="5500C49C" w14:textId="77777777" w:rsidR="00541562" w:rsidRDefault="00541562"/>
    <w:p w14:paraId="19836AEB" w14:textId="77777777" w:rsidR="00541562" w:rsidRDefault="00541562"/>
    <w:p w14:paraId="61A96F78" w14:textId="77777777" w:rsidR="00541562" w:rsidRDefault="00541562"/>
    <w:p w14:paraId="3C262DFA" w14:textId="77777777" w:rsidR="00541562" w:rsidRDefault="00541562"/>
    <w:p w14:paraId="1FBEB26E" w14:textId="77777777" w:rsidR="00541562" w:rsidRDefault="00541562"/>
    <w:p w14:paraId="71CFDAEF" w14:textId="77777777" w:rsidR="007C624A" w:rsidRDefault="007C624A"/>
    <w:p w14:paraId="4E0EECC6" w14:textId="77777777" w:rsidR="00487329" w:rsidRDefault="00000000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CBC06C76A00F47F0825F2DF7FF4DE99E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14:paraId="2D9E3BC7" w14:textId="77777777" w:rsidR="00C00685" w:rsidRDefault="00C00685"/>
    <w:p w14:paraId="2A67FE96" w14:textId="77777777" w:rsidR="00C00685" w:rsidRDefault="00C00685">
      <w:pPr>
        <w:sectPr w:rsidR="00C00685" w:rsidSect="00B16163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729E8A4B" w14:textId="002463CB" w:rsidR="007C624A" w:rsidRDefault="007C624A"/>
    <w:p w14:paraId="64DBC752" w14:textId="77777777" w:rsidR="00B7523C" w:rsidRDefault="00B7523C"/>
    <w:p w14:paraId="1DFAD9BC" w14:textId="77777777" w:rsidR="00B7523C" w:rsidRDefault="00B7523C"/>
    <w:p w14:paraId="2FB6A58A" w14:textId="77777777" w:rsidR="00B7523C" w:rsidRDefault="00B7523C"/>
    <w:p w14:paraId="57C86F77" w14:textId="77777777" w:rsidR="00B7523C" w:rsidRDefault="00B7523C"/>
    <w:p w14:paraId="3E9A6F02" w14:textId="77777777" w:rsidR="00B7523C" w:rsidRDefault="00B7523C"/>
    <w:p w14:paraId="5D7CAFF6" w14:textId="77777777" w:rsidR="00B7523C" w:rsidRDefault="00B7523C"/>
    <w:p w14:paraId="63217C85" w14:textId="77777777" w:rsidR="00B7523C" w:rsidRDefault="00B7523C"/>
    <w:p w14:paraId="658A73D0" w14:textId="77777777" w:rsidR="00B7523C" w:rsidRDefault="00B7523C"/>
    <w:p w14:paraId="444790FD" w14:textId="77777777" w:rsidR="00B7523C" w:rsidRDefault="00B7523C"/>
    <w:p w14:paraId="691A86C1" w14:textId="77777777" w:rsidR="00B7523C" w:rsidRDefault="00B7523C"/>
    <w:p w14:paraId="472C5C3A" w14:textId="39B0809E" w:rsidR="00941F91" w:rsidRDefault="00B7523C">
      <w:r>
        <w:rPr>
          <w:noProof/>
        </w:rPr>
        <w:drawing>
          <wp:anchor distT="0" distB="0" distL="114300" distR="114300" simplePos="0" relativeHeight="251735040" behindDoc="0" locked="0" layoutInCell="1" allowOverlap="1" wp14:anchorId="1775E328" wp14:editId="32200A1A">
            <wp:simplePos x="0" y="0"/>
            <wp:positionH relativeFrom="margin">
              <wp:posOffset>302260</wp:posOffset>
            </wp:positionH>
            <wp:positionV relativeFrom="margin">
              <wp:posOffset>399415</wp:posOffset>
            </wp:positionV>
            <wp:extent cx="2381250" cy="2917190"/>
            <wp:effectExtent l="171450" t="171450" r="171450" b="187960"/>
            <wp:wrapSquare wrapText="bothSides"/>
            <wp:docPr id="6328615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861503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917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14:paraId="6A1C9BDE" w14:textId="77777777" w:rsidTr="003E6C0B">
        <w:trPr>
          <w:trHeight w:val="720"/>
        </w:trPr>
        <w:tc>
          <w:tcPr>
            <w:tcW w:w="6048" w:type="dxa"/>
            <w:vAlign w:val="center"/>
          </w:tcPr>
          <w:p w14:paraId="0BDAF604" w14:textId="3E3DFE31" w:rsidR="008269C3" w:rsidRPr="00B7523C" w:rsidRDefault="00111A5C" w:rsidP="00FC5508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Имя</w:t>
            </w:r>
            <w:r w:rsidR="000149CB" w:rsidRPr="00B7523C">
              <w:rPr>
                <w:color w:val="385623" w:themeColor="accent6" w:themeShade="80"/>
                <w:sz w:val="28"/>
                <w:szCs w:val="28"/>
              </w:rPr>
              <w:t>:</w:t>
            </w:r>
            <w:r w:rsidR="007B7DD7" w:rsidRPr="00B7523C">
              <w:rPr>
                <w:color w:val="385623" w:themeColor="accent6" w:themeShade="80"/>
                <w:sz w:val="28"/>
                <w:szCs w:val="28"/>
              </w:rPr>
              <w:t xml:space="preserve"> </w:t>
            </w:r>
            <w:proofErr w:type="spellStart"/>
            <w:r w:rsidR="00B7523C" w:rsidRPr="00B7523C">
              <w:rPr>
                <w:color w:val="385623" w:themeColor="accent6" w:themeShade="80"/>
                <w:sz w:val="28"/>
                <w:szCs w:val="28"/>
              </w:rPr>
              <w:t>Асланбекова</w:t>
            </w:r>
            <w:proofErr w:type="spellEnd"/>
            <w:r w:rsidR="00B7523C" w:rsidRPr="00B7523C">
              <w:rPr>
                <w:color w:val="385623" w:themeColor="accent6" w:themeShade="80"/>
                <w:sz w:val="28"/>
                <w:szCs w:val="28"/>
              </w:rPr>
              <w:t xml:space="preserve"> Индира</w:t>
            </w:r>
            <w:r w:rsidR="00F527FA">
              <w:rPr>
                <w:color w:val="385623" w:themeColor="accent6" w:themeShade="80"/>
                <w:sz w:val="28"/>
                <w:szCs w:val="28"/>
              </w:rPr>
              <w:t xml:space="preserve"> Сергеевна</w:t>
            </w:r>
          </w:p>
        </w:tc>
      </w:tr>
      <w:tr w:rsidR="008A5AF7" w14:paraId="68D153B7" w14:textId="77777777" w:rsidTr="003E6C0B">
        <w:trPr>
          <w:trHeight w:val="720"/>
        </w:trPr>
        <w:tc>
          <w:tcPr>
            <w:tcW w:w="6048" w:type="dxa"/>
            <w:vAlign w:val="center"/>
          </w:tcPr>
          <w:p w14:paraId="66947820" w14:textId="0FAAC928" w:rsidR="008A5AF7" w:rsidRPr="00B7523C" w:rsidRDefault="00111A5C" w:rsidP="00FC5508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Дата рождения</w:t>
            </w:r>
            <w:r w:rsidR="000149CB" w:rsidRPr="00B7523C">
              <w:rPr>
                <w:color w:val="385623" w:themeColor="accent6" w:themeShade="80"/>
                <w:sz w:val="28"/>
                <w:szCs w:val="28"/>
              </w:rPr>
              <w:t>:</w:t>
            </w:r>
            <w:r w:rsidR="00B7523C" w:rsidRPr="00B7523C">
              <w:rPr>
                <w:color w:val="385623" w:themeColor="accent6" w:themeShade="80"/>
                <w:sz w:val="28"/>
                <w:szCs w:val="28"/>
              </w:rPr>
              <w:t xml:space="preserve"> 11.05.2011</w:t>
            </w:r>
          </w:p>
        </w:tc>
      </w:tr>
      <w:tr w:rsidR="00941F91" w14:paraId="3AF883D6" w14:textId="77777777" w:rsidTr="003E6C0B">
        <w:trPr>
          <w:trHeight w:val="720"/>
        </w:trPr>
        <w:tc>
          <w:tcPr>
            <w:tcW w:w="6048" w:type="dxa"/>
            <w:vAlign w:val="center"/>
          </w:tcPr>
          <w:p w14:paraId="4185897E" w14:textId="77777777" w:rsidR="00941F91" w:rsidRPr="00B7523C" w:rsidRDefault="007B7DD7" w:rsidP="00FC5508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Село</w:t>
            </w:r>
            <w:r w:rsidR="000149CB" w:rsidRPr="00B7523C">
              <w:rPr>
                <w:color w:val="385623" w:themeColor="accent6" w:themeShade="80"/>
                <w:sz w:val="28"/>
                <w:szCs w:val="28"/>
              </w:rPr>
              <w:t>:</w:t>
            </w:r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 </w:t>
            </w: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Канциль</w:t>
            </w:r>
            <w:proofErr w:type="spellEnd"/>
          </w:p>
        </w:tc>
      </w:tr>
    </w:tbl>
    <w:p w14:paraId="6AE67325" w14:textId="0871169E"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4A317C11" wp14:editId="67717BE7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43C50F"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OaDxQAAANoAAAAPAAAAZHJzL2Rvd25yZXYueG1sRI/RasJA&#10;FETfBf9huYW+SN1EUJLUVaQQqg8VTfoBl+xtEpq9G7LbmPbru4WCj8PMnGG2+8l0YqTBtZYVxMsI&#10;BHFldcu1gvcyf0pAOI+ssbNMCr7JwX43n20x0/bGVxoLX4sAYZehgsb7PpPSVQ0ZdEvbEwfvww4G&#10;fZBDLfWAtwA3nVxF0UYabDksNNjTS0PVZ/FlFLwtJpck8c9rOaZjfjquzuvLgpR6fJgOzyA8Tf4e&#10;/m8ftYIU/q6EGyB3vwAAAP//AwBQSwECLQAUAAYACAAAACEA2+H2y+4AAACFAQAAEwAAAAAAAAAA&#10;AAAAAAAAAAAAW0NvbnRlbnRfVHlwZXNdLnhtbFBLAQItABQABgAIAAAAIQBa9CxbvwAAABUBAAAL&#10;AAAAAAAAAAAAAAAAAB8BAABfcmVscy8ucmVsc1BLAQItABQABgAIAAAAIQANlOaDxQAAANoAAAAP&#10;AAAAAAAAAAAAAAAAAAcCAABkcnMvZG93bnJldi54bWxQSwUGAAAAAAMAAwC3AAAA+QI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/bawwAAANsAAAAPAAAAZHJzL2Rvd25yZXYueG1sRI9BawIx&#10;EIXvBf9DGKG3muhBZDVKKRQ9CK2rP2DYTHe33UyWJGr8951DobcZ3pv3vtnsih/UjWLqA1uYzwwo&#10;4ia4nlsLl/P7ywpUysgOh8Bk4UEJdtvJ0wYrF+58oludWyUhnCq00OU8VlqnpiOPaRZGYtG+QvSY&#10;ZY2tdhHvEu4HvTBmqT32LA0djvTWUfNTX70FLvvT6sN9H8vh08THedEvzVBb+zwtr2tQmUr+N/9d&#10;H5zgC738IgPo7S8AAAD//wMAUEsBAi0AFAAGAAgAAAAhANvh9svuAAAAhQEAABMAAAAAAAAAAAAA&#10;AAAAAAAAAFtDb250ZW50X1R5cGVzXS54bWxQSwECLQAUAAYACAAAACEAWvQsW78AAAAVAQAACwAA&#10;AAAAAAAAAAAAAAAfAQAAX3JlbHMvLnJlbHNQSwECLQAUAAYACAAAACEAZ9f22sMAAADbAAAADwAA&#10;AAAAAAAAAAAAAAAHAgAAZHJzL2Rvd25yZXYueG1sUEsFBgAAAAADAAMAtwAAAPcC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5pywgAAANsAAAAPAAAAZHJzL2Rvd25yZXYueG1sRE/JasMw&#10;EL0X+g9iCrk1sgtNgxMllEJLTi7NQshtsCayiTUykhw7f18FCr3N462zXI+2FVfyoXGsIJ9mIIgr&#10;pxs2Cva7z+c5iBCRNbaOScGNAqxXjw9LLLQb+Ieu22hECuFQoII6xq6QMlQ1WQxT1xEn7uy8xZig&#10;N1J7HFK4beVLls2kxYZTQ40dfdRUXba9VbB5bUp5Or1lrT0ev3pjvn15kEpNnsb3BYhIY/wX/7k3&#10;Os3P4f5LOkCufgEAAP//AwBQSwECLQAUAAYACAAAACEA2+H2y+4AAACFAQAAEwAAAAAAAAAAAAAA&#10;AAAAAAAAW0NvbnRlbnRfVHlwZXNdLnhtbFBLAQItABQABgAIAAAAIQBa9CxbvwAAABUBAAALAAAA&#10;AAAAAAAAAAAAAB8BAABfcmVscy8ucmVsc1BLAQItABQABgAIAAAAIQAXp5pywgAAANsAAAAPAAAA&#10;AAAAAAAAAAAAAAcCAABkcnMvZG93bnJldi54bWxQSwUGAAAAAAMAAwC3AAAA9gI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Ah6vwAAANsAAAAPAAAAZHJzL2Rvd25yZXYueG1sRE9NSwMx&#10;EL0L/Q9hCr3ZRAtS1qZFpEJPRWsv3obNuFm6mSzJdHf7740geJvH+5zNbgqdGijlNrKFh6UBRVxH&#10;13Jj4fz5dr8GlQXZYReZLNwow247u9tg5eLIHzScpFElhHOFFrxIX2mda08B8zL2xIX7jimgFJga&#10;7RKOJTx0+tGYJx2w5dLgsadXT/XldA0WVvk9Hc/SGD+Gy1eQ9aDNfrB2MZ9enkEJTfIv/nMfXJm/&#10;gt9fygF6+wMAAP//AwBQSwECLQAUAAYACAAAACEA2+H2y+4AAACFAQAAEwAAAAAAAAAAAAAAAAAA&#10;AAAAW0NvbnRlbnRfVHlwZXNdLnhtbFBLAQItABQABgAIAAAAIQBa9CxbvwAAABUBAAALAAAAAAAA&#10;AAAAAAAAAB8BAABfcmVscy8ucmVsc1BLAQItABQABgAIAAAAIQDq/Ah6vwAAANsAAAAPAAAAAAAA&#10;AAAAAAAAAAcCAABkcnMvZG93bnJldi54bWxQSwUGAAAAAAMAAwC3AAAA8wI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14:paraId="25DC3A72" w14:textId="77777777" w:rsidR="008A5AF7" w:rsidRDefault="008A5AF7"/>
    <w:p w14:paraId="0CBADF64" w14:textId="77777777" w:rsidR="00941F91" w:rsidRDefault="00941F91"/>
    <w:p w14:paraId="7818A6BD" w14:textId="77777777" w:rsidR="00704073" w:rsidRDefault="00704073"/>
    <w:p w14:paraId="64C18F54" w14:textId="77777777"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14:paraId="704E225B" w14:textId="77777777" w:rsidTr="003E6C0B">
        <w:trPr>
          <w:trHeight w:val="778"/>
        </w:trPr>
        <w:tc>
          <w:tcPr>
            <w:tcW w:w="5184" w:type="dxa"/>
            <w:vAlign w:val="center"/>
          </w:tcPr>
          <w:p w14:paraId="70A46E4B" w14:textId="4EC1D220" w:rsidR="00704073" w:rsidRPr="00B7523C" w:rsidRDefault="00D30BD2" w:rsidP="000149CB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Школа</w:t>
            </w:r>
            <w:r w:rsidR="000149CB" w:rsidRPr="00B7523C">
              <w:rPr>
                <w:color w:val="385623" w:themeColor="accent6" w:themeShade="80"/>
                <w:sz w:val="28"/>
                <w:szCs w:val="28"/>
              </w:rPr>
              <w:t>:</w:t>
            </w:r>
            <w:r w:rsidR="007B7DD7" w:rsidRPr="00B7523C">
              <w:rPr>
                <w:color w:val="385623" w:themeColor="accent6" w:themeShade="80"/>
                <w:sz w:val="28"/>
                <w:szCs w:val="28"/>
              </w:rPr>
              <w:t xml:space="preserve"> М</w:t>
            </w:r>
            <w:r w:rsidR="00F527FA">
              <w:rPr>
                <w:color w:val="385623" w:themeColor="accent6" w:themeShade="80"/>
                <w:sz w:val="28"/>
                <w:szCs w:val="28"/>
              </w:rPr>
              <w:t>К</w:t>
            </w:r>
            <w:r w:rsidR="007B7DD7" w:rsidRPr="00B7523C">
              <w:rPr>
                <w:color w:val="385623" w:themeColor="accent6" w:themeShade="80"/>
                <w:sz w:val="28"/>
                <w:szCs w:val="28"/>
              </w:rPr>
              <w:t>ОУ «</w:t>
            </w:r>
            <w:proofErr w:type="spellStart"/>
            <w:r w:rsidR="007B7DD7" w:rsidRPr="00B7523C">
              <w:rPr>
                <w:color w:val="385623" w:themeColor="accent6" w:themeShade="80"/>
                <w:sz w:val="28"/>
                <w:szCs w:val="28"/>
              </w:rPr>
              <w:t>Канцильская</w:t>
            </w:r>
            <w:proofErr w:type="spellEnd"/>
            <w:r w:rsidR="007B7DD7" w:rsidRPr="00B7523C">
              <w:rPr>
                <w:color w:val="385623" w:themeColor="accent6" w:themeShade="80"/>
                <w:sz w:val="28"/>
                <w:szCs w:val="28"/>
              </w:rPr>
              <w:t xml:space="preserve"> СОШ»</w:t>
            </w:r>
          </w:p>
        </w:tc>
        <w:tc>
          <w:tcPr>
            <w:tcW w:w="5386" w:type="dxa"/>
            <w:vAlign w:val="center"/>
          </w:tcPr>
          <w:p w14:paraId="6F2818D9" w14:textId="6D6150F7" w:rsidR="00704073" w:rsidRPr="00B7523C" w:rsidRDefault="00564FC7" w:rsidP="000149CB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Класс</w:t>
            </w:r>
            <w:r w:rsidR="000149CB" w:rsidRPr="00B7523C">
              <w:rPr>
                <w:color w:val="385623" w:themeColor="accent6" w:themeShade="80"/>
                <w:sz w:val="28"/>
                <w:szCs w:val="28"/>
              </w:rPr>
              <w:t>:</w:t>
            </w:r>
            <w:r w:rsidR="00F527FA">
              <w:rPr>
                <w:color w:val="385623" w:themeColor="accent6" w:themeShade="80"/>
                <w:sz w:val="28"/>
                <w:szCs w:val="28"/>
              </w:rPr>
              <w:t xml:space="preserve"> 6</w:t>
            </w:r>
          </w:p>
        </w:tc>
      </w:tr>
      <w:tr w:rsidR="00704073" w14:paraId="39F8365B" w14:textId="77777777" w:rsidTr="003E6C0B">
        <w:trPr>
          <w:trHeight w:val="778"/>
        </w:trPr>
        <w:tc>
          <w:tcPr>
            <w:tcW w:w="5184" w:type="dxa"/>
            <w:vAlign w:val="center"/>
          </w:tcPr>
          <w:p w14:paraId="0089020F" w14:textId="77777777" w:rsidR="00704073" w:rsidRPr="00B7523C" w:rsidRDefault="00564FC7" w:rsidP="000149CB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Год</w:t>
            </w:r>
            <w:r w:rsidR="000149CB" w:rsidRPr="00B7523C">
              <w:rPr>
                <w:color w:val="385623" w:themeColor="accent6" w:themeShade="80"/>
                <w:sz w:val="28"/>
                <w:szCs w:val="28"/>
              </w:rPr>
              <w:t>:</w:t>
            </w:r>
            <w:r w:rsidR="007B7DD7" w:rsidRPr="00B7523C">
              <w:rPr>
                <w:color w:val="385623" w:themeColor="accent6" w:themeShade="80"/>
                <w:sz w:val="28"/>
                <w:szCs w:val="28"/>
              </w:rPr>
              <w:t xml:space="preserve"> 2023</w:t>
            </w:r>
          </w:p>
        </w:tc>
        <w:tc>
          <w:tcPr>
            <w:tcW w:w="5386" w:type="dxa"/>
            <w:vAlign w:val="center"/>
          </w:tcPr>
          <w:p w14:paraId="2320BCD0" w14:textId="77777777" w:rsidR="00704073" w:rsidRPr="00B7523C" w:rsidRDefault="00564FC7" w:rsidP="000149CB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Телефон</w:t>
            </w:r>
            <w:r w:rsidR="000149CB" w:rsidRPr="00B7523C">
              <w:rPr>
                <w:color w:val="385623" w:themeColor="accent6" w:themeShade="80"/>
                <w:sz w:val="28"/>
                <w:szCs w:val="28"/>
              </w:rPr>
              <w:t>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14:paraId="6D2C6B66" w14:textId="77777777" w:rsidTr="006544BB">
        <w:trPr>
          <w:trHeight w:val="720"/>
        </w:trPr>
        <w:tc>
          <w:tcPr>
            <w:tcW w:w="7056" w:type="dxa"/>
            <w:vAlign w:val="center"/>
          </w:tcPr>
          <w:p w14:paraId="024A0848" w14:textId="2B181B96"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7B7DD7">
              <w:rPr>
                <w:color w:val="AFB906"/>
                <w:sz w:val="28"/>
                <w:szCs w:val="28"/>
              </w:rPr>
              <w:t xml:space="preserve"> с.</w:t>
            </w:r>
            <w:r w:rsidR="00F527FA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7B7DD7"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  <w:tr w:rsidR="001E4BAD" w14:paraId="7DC4E3A6" w14:textId="77777777" w:rsidTr="006544BB">
        <w:trPr>
          <w:trHeight w:val="720"/>
        </w:trPr>
        <w:tc>
          <w:tcPr>
            <w:tcW w:w="7056" w:type="dxa"/>
            <w:vAlign w:val="center"/>
          </w:tcPr>
          <w:p w14:paraId="5C211F91" w14:textId="7CA6EE7D"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7B7DD7">
              <w:rPr>
                <w:color w:val="AFB906"/>
                <w:sz w:val="28"/>
                <w:szCs w:val="28"/>
              </w:rPr>
              <w:t xml:space="preserve"> Хивский район,</w:t>
            </w:r>
            <w:r w:rsidR="00F527FA">
              <w:rPr>
                <w:color w:val="AFB906"/>
                <w:sz w:val="28"/>
                <w:szCs w:val="28"/>
              </w:rPr>
              <w:t xml:space="preserve"> </w:t>
            </w:r>
            <w:r w:rsidR="007B7DD7">
              <w:rPr>
                <w:color w:val="AFB906"/>
                <w:sz w:val="28"/>
                <w:szCs w:val="28"/>
              </w:rPr>
              <w:t xml:space="preserve">село </w:t>
            </w:r>
            <w:proofErr w:type="spellStart"/>
            <w:r w:rsidR="007B7DD7"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</w:tbl>
    <w:p w14:paraId="055E5FAE" w14:textId="77777777"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14:paraId="108939CE" w14:textId="77777777"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 wp14:anchorId="07AB440F" wp14:editId="15EFF894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58ED98"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FP7xAAAANwAAAAPAAAAZHJzL2Rvd25yZXYueG1sRI9Bi8Iw&#10;FITvwv6H8Ba8yJpa1JVuoyyKokddD3t8NM+2tHkpTaz13xtB8DjMzDdMuupNLTpqXWlZwWQcgSDO&#10;rC45V3D+234tQDiPrLG2TAru5GC1/BikmGh74yN1J5+LAGGXoILC+yaR0mUFGXRj2xAH72Jbgz7I&#10;Npe6xVuAm1rGUTSXBksOCwU2tC4oq05Xo+D/aGYj9td4uj50m0O5r3ajyVmp4Wf/+wPCU+/f4Vd7&#10;rxXE8Tc8z4QjIJcPAAAA//8DAFBLAQItABQABgAIAAAAIQDb4fbL7gAAAIUBAAATAAAAAAAAAAAA&#10;AAAAAAAAAABbQ29udGVudF9UeXBlc10ueG1sUEsBAi0AFAAGAAgAAAAhAFr0LFu/AAAAFQEAAAsA&#10;AAAAAAAAAAAAAAAAHwEAAF9yZWxzLy5yZWxzUEsBAi0AFAAGAAgAAAAhALjkU/vEAAAA3AAAAA8A&#10;AAAAAAAAAAAAAAAABwIAAGRycy9kb3ducmV2LnhtbFBLBQYAAAAAAwADALcAAAD4AgAAAAA=&#10;">
                  <v:imagedata r:id="rId15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MSfwwAAANsAAAAPAAAAZHJzL2Rvd25yZXYueG1sRE9Na8JA&#10;EL0L/Q/LFHoR3dSDSHQNpTQllCo0KXgdsmMSm50N2TWm/fVdQfA2j/c5m2Q0rRiod41lBc/zCARx&#10;aXXDlYLvIp2tQDiPrLG1TAp+yUGyfZhsMNb2wl805L4SIYRdjApq77tYSlfWZNDNbUccuKPtDfoA&#10;+0rqHi8h3LRyEUVLabDh0FBjR681lT/52SjIpodst/88jENq5JspP4q/1ftJqafH8WUNwtPo7+Kb&#10;O9Nh/hKuv4QD5PYfAAD//wMAUEsBAi0AFAAGAAgAAAAhANvh9svuAAAAhQEAABMAAAAAAAAAAAAA&#10;AAAAAAAAAFtDb250ZW50X1R5cGVzXS54bWxQSwECLQAUAAYACAAAACEAWvQsW78AAAAVAQAACwAA&#10;AAAAAAAAAAAAAAAfAQAAX3JlbHMvLnJlbHNQSwECLQAUAAYACAAAACEAlEzEn8MAAADbAAAADwAA&#10;AAAAAAAAAAAAAAAHAgAAZHJzL2Rvd25yZXYueG1sUEsFBgAAAAADAAMAtwAAAPcC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OixxgAAANwAAAAPAAAAZHJzL2Rvd25yZXYueG1sRI9Ba8JA&#10;FITvBf/D8gre6qYBbUhdJQiFVhRq9NDjY/eZpM2+DdltjP/eLRQ8DjPzDbNcj7YVA/W+cazgeZaA&#10;INbONFwpOB3fnjIQPiAbbB2Tgit5WK8mD0vMjbvwgYYyVCJC2OeooA6hy6X0uiaLfuY64uidXW8x&#10;RNlX0vR4iXDbyjRJFtJiw3Ghxo42Nemf8tcqOGfbofguXuZd9qFPX/tPjbt9ptT0cSxeQQQawz38&#10;3343CtJ0AX9n4hGQqxsAAAD//wMAUEsBAi0AFAAGAAgAAAAhANvh9svuAAAAhQEAABMAAAAAAAAA&#10;AAAAAAAAAAAAAFtDb250ZW50X1R5cGVzXS54bWxQSwECLQAUAAYACAAAACEAWvQsW78AAAAVAQAA&#10;CwAAAAAAAAAAAAAAAAAfAQAAX3JlbHMvLnJlbHNQSwECLQAUAAYACAAAACEAfojoscYAAADcAAAA&#10;DwAAAAAAAAAAAAAAAAAHAgAAZHJzL2Rvd25yZXYueG1sUEsFBgAAAAADAAMAtwAAAPoC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14:paraId="7B7B5206" w14:textId="77777777" w:rsidR="00565BF1" w:rsidRDefault="00565BF1"/>
    <w:p w14:paraId="4506A73E" w14:textId="77777777" w:rsidR="00E50A18" w:rsidRPr="00B7523C" w:rsidRDefault="00000000" w:rsidP="00E50A18">
      <w:pPr>
        <w:jc w:val="center"/>
        <w:rPr>
          <w:color w:val="385623" w:themeColor="accent6" w:themeShade="80"/>
        </w:rPr>
      </w:pPr>
      <w:sdt>
        <w:sdtPr>
          <w:id w:val="-1826583867"/>
          <w:placeholder>
            <w:docPart w:val="2A01915ED131413F9A0319E8895B4B68"/>
          </w:placeholder>
        </w:sdtPr>
        <w:sdtEndPr>
          <w:rPr>
            <w:color w:val="385623" w:themeColor="accent6" w:themeShade="80"/>
          </w:rPr>
        </w:sdtEndPr>
        <w:sdtContent>
          <w:r w:rsidR="00417D8A"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 xml:space="preserve">Моя </w:t>
          </w:r>
          <w:r w:rsidR="00A83382"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б</w:t>
          </w:r>
          <w:r w:rsidR="00E50A18"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14:paraId="6DDFCD07" w14:textId="77777777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AC121" w14:textId="77777777"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591CF071" wp14:editId="46410CAC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E4F5D5"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9gzwQAAANsAAAAPAAAAZHJzL2Rvd25yZXYueG1sRE9Li8Iw&#10;EL4L+x/CLHizqa6IVqOIsIsHDz6W9To005fNpDRZrf/eCIK3+fies1h1phZXal1pWcEwikEQp1aX&#10;nCv4PX0PpiCcR9ZYWyYFd3KwWn70Fphoe+MDXY8+FyGEXYIKCu+bREqXFmTQRbYhDlxmW4M+wDaX&#10;usVbCDe1HMXxRBosOTQU2NCmoPRy/DcKqvtXft7heFjF2V82pp/dutqnSvU/u/UchKfOv8Uv91aH&#10;+TN4/hIOkMsHAAAA//8DAFBLAQItABQABgAIAAAAIQDb4fbL7gAAAIUBAAATAAAAAAAAAAAAAAAA&#10;AAAAAABbQ29udGVudF9UeXBlc10ueG1sUEsBAi0AFAAGAAgAAAAhAFr0LFu/AAAAFQEAAAsAAAAA&#10;AAAAAAAAAAAAHwEAAF9yZWxzLy5yZWxzUEsBAi0AFAAGAAgAAAAhAN2H2DPBAAAA2wAAAA8AAAAA&#10;AAAAAAAAAAAABwIAAGRycy9kb3ducmV2LnhtbFBLBQYAAAAAAwADALcAAAD1Ag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bsT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FY&#10;H76EHyCXbwAAAP//AwBQSwECLQAUAAYACAAAACEA2+H2y+4AAACFAQAAEwAAAAAAAAAAAAAAAAAA&#10;AAAAW0NvbnRlbnRfVHlwZXNdLnhtbFBLAQItABQABgAIAAAAIQBa9CxbvwAAABUBAAALAAAAAAAA&#10;AAAAAAAAAB8BAABfcmVscy8ucmVsc1BLAQItABQABgAIAAAAIQCC0bsTvwAAANsAAAAPAAAAAAAA&#10;AAAAAAAAAAcCAABkcnMvZG93bnJldi54bWxQSwUGAAAAAAMAAwC3AAAA8wI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R6IwgAAANsAAAAPAAAAZHJzL2Rvd25yZXYueG1sRI9Pi8Iw&#10;FMTvgt8hPGFvmlZlkWoUERQPHlwVvT6a1382L6WJWr/9RljY4zAzv2EWq87U4kmtKy0riEcRCOLU&#10;6pJzBZfzdjgD4TyyxtoyKXiTg9Wy31tgou2Lf+h58rkIEHYJKii8bxIpXVqQQTeyDXHwMtsa9EG2&#10;udQtvgLc1HIcRd/SYMlhocCGNgWl99PDKKjek/x2wGlcRdk1m9LusK6OqVJfg249B+Gp8//hv/Ze&#10;KxjH8PkSfoBc/gIAAP//AwBQSwECLQAUAAYACAAAACEA2+H2y+4AAACFAQAAEwAAAAAAAAAAAAAA&#10;AAAAAAAAW0NvbnRlbnRfVHlwZXNdLnhtbFBLAQItABQABgAIAAAAIQBa9CxbvwAAABUBAAALAAAA&#10;AAAAAAAAAAAAAB8BAABfcmVscy8ucmVsc1BLAQItABQABgAIAAAAIQDtnR6IwgAAANsAAAAPAAAA&#10;AAAAAAAAAAAAAAcCAABkcnMvZG93bnJldi54bWxQSwUGAAAAAAMAAwC3AAAA9gI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4D/wgAAANsAAAAPAAAAZHJzL2Rvd25yZXYueG1sRI9Pi8Iw&#10;FMTvgt8hPGFvmlplkWoUERQPHlwVvT6a1382L6WJWr/9RljY4zAzv2EWq87U4kmtKy0rGI8iEMSp&#10;1SXnCi7n7XAGwnlkjbVlUvAmB6tlv7fARNsX/9Dz5HMRIOwSVFB43yRSurQgg25kG+LgZbY16INs&#10;c6lbfAW4qWUcRd/SYMlhocCGNgWl99PDKKjek/x2wOm4irJrNqXdYV0dU6W+Bt16DsJT5//Df+29&#10;VhDH8PkSfoBc/gIAAP//AwBQSwECLQAUAAYACAAAACEA2+H2y+4AAACFAQAAEwAAAAAAAAAAAAAA&#10;AAAAAAAAW0NvbnRlbnRfVHlwZXNdLnhtbFBLAQItABQABgAIAAAAIQBa9CxbvwAAABUBAAALAAAA&#10;AAAAAAAAAAAAAB8BAABfcmVscy8ucmVsc1BLAQItABQABgAIAAAAIQAdT4D/wgAAANsAAAAPAAAA&#10;AAAAAAAAAAAAAAcCAABkcnMvZG93bnJldi54bWxQSwUGAAAAAAMAAwC3AAAA9gI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yVkxAAAANsAAAAPAAAAZHJzL2Rvd25yZXYueG1sRI/NasMw&#10;EITvhbyD2EBujWwnlOJGNibQ0kMOTVra62Kt/2KtjKXGzttHhUCPw8x8w+zy2fTiQqNrLSuI1xEI&#10;4tLqlmsFX5+vj88gnEfW2FsmBVdykGeLhx2m2k58pMvJ1yJA2KWooPF+SKV0ZUMG3doOxMGr7GjQ&#10;BznWUo84BbjpZRJFT9Jgy2GhwYH2DZXn069R0F039c8Bt3EXVd/Vlt4ORfdRKrVazsULCE+z/w/f&#10;2+9aQbKBvy/hB8jsBgAA//8DAFBLAQItABQABgAIAAAAIQDb4fbL7gAAAIUBAAATAAAAAAAAAAAA&#10;AAAAAAAAAABbQ29udGVudF9UeXBlc10ueG1sUEsBAi0AFAAGAAgAAAAhAFr0LFu/AAAAFQEAAAsA&#10;AAAAAAAAAAAAAAAAHwEAAF9yZWxzLy5yZWxzUEsBAi0AFAAGAAgAAAAhAHIDJWTEAAAA2wAAAA8A&#10;AAAAAAAAAAAAAAAABwIAAGRycy9kb3ducmV2LnhtbFBLBQYAAAAAAwADALcAAAD4Ag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iLxAAAANsAAAAPAAAAZHJzL2Rvd25yZXYueG1sRI9Pa8JA&#10;FMTvBb/D8gq91Y0xFomuEgSlBw/VFr0+si//mn0bsqsm375bKPQ4zMxvmPV2MK24U+9qywpm0wgE&#10;cW51zaWCr8/96xKE88gaW8ukYCQH283kaY2ptg8+0f3sSxEg7FJUUHnfpVK6vCKDbmo74uAVtjfo&#10;g+xLqXt8BLhpZRxFb9JgzWGhwo52FeXf55tR0Izz8nrEZNZExaVI6HDMmo9cqZfnIVuB8DT4//Bf&#10;+10riBfw+yX8ALn5AQAA//8DAFBLAQItABQABgAIAAAAIQDb4fbL7gAAAIUBAAATAAAAAAAAAAAA&#10;AAAAAAAAAABbQ29udGVudF9UeXBlc10ueG1sUEsBAi0AFAAGAAgAAAAhAFr0LFu/AAAAFQEAAAsA&#10;AAAAAAAAAAAAAAAAHwEAAF9yZWxzLy5yZWxzUEsBAi0AFAAGAAgAAAAhAJKmGIvEAAAA2wAAAA8A&#10;AAAAAAAAAAAAAAAABwIAAGRycy9kb3ducmV2LnhtbFBLBQYAAAAAAwADALcAAAD4Ag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Ib8wwAAANsAAAAPAAAAZHJzL2Rvd25yZXYueG1sRI9Pi8Iw&#10;FMTvC36H8Ba8ralVRLpGEUHx4EHdxb0+mtd/27yUJtr67Y0geBxm5jfMYtWbWtyodaVlBeNRBII4&#10;tbrkXMHvz/ZrDsJ5ZI21ZVJwJwer5eBjgYm2HZ/odva5CBB2CSoovG8SKV1akEE3sg1x8DLbGvRB&#10;trnULXYBbmoZR9FMGiw5LBTY0Kag9P98NQqq+yT/O+B0XEXZJZvS7rCujqlSw89+/Q3CU+/f4Vd7&#10;rxXEM3h+CT9ALh8AAAD//wMAUEsBAi0AFAAGAAgAAAAhANvh9svuAAAAhQEAABMAAAAAAAAAAAAA&#10;AAAAAAAAAFtDb250ZW50X1R5cGVzXS54bWxQSwECLQAUAAYACAAAACEAWvQsW78AAAAVAQAACwAA&#10;AAAAAAAAAAAAAAAfAQAAX3JlbHMvLnJlbHNQSwECLQAUAAYACAAAACEAYnSG/MMAAADbAAAADwAA&#10;AAAAAAAAAAAAAAAHAgAAZHJzL2Rvd25yZXYueG1sUEsFBgAAAAADAAMAtwAAAPcC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CNn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xG/w+yX8ALn5AQAA//8DAFBLAQItABQABgAIAAAAIQDb4fbL7gAAAIUBAAATAAAAAAAAAAAA&#10;AAAAAAAAAABbQ29udGVudF9UeXBlc10ueG1sUEsBAi0AFAAGAAgAAAAhAFr0LFu/AAAAFQEAAAsA&#10;AAAAAAAAAAAAAAAAHwEAAF9yZWxzLy5yZWxzUEsBAi0AFAAGAAgAAAAhAA04I2fEAAAA2wAAAA8A&#10;AAAAAAAAAAAAAAAABwIAAGRycy9kb3ducmV2LnhtbFBLBQYAAAAAAwADALcAAAD4Ag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7cV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EY&#10;G76EHyCXbwAAAP//AwBQSwECLQAUAAYACAAAACEA2+H2y+4AAACFAQAAEwAAAAAAAAAAAAAAAAAA&#10;AAAAW0NvbnRlbnRfVHlwZXNdLnhtbFBLAQItABQABgAIAAAAIQBa9CxbvwAAABUBAAALAAAAAAAA&#10;AAAAAAAAAB8BAABfcmVscy8ucmVsc1BLAQItABQABgAIAAAAIQB8p7cVvwAAANsAAAAPAAAAAAAA&#10;AAAAAAAAAAcCAABkcnMvZG93bnJldi54bWxQSwUGAAAAAAMAAwC3AAAA8wI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C3OvgAAANsAAAAPAAAAZHJzL2Rvd25yZXYueG1sRE/LqsIw&#10;EN0L/kMYwZ2mPhCpRhFBceHCq6LboZm+bCaliVr/3iwuuDyc93Ldmkq8qHGFZQWjYQSCOLG64EzB&#10;9bIbzEE4j6yxskwKPuRgvep2lhhr++Y/ep19JkIIuxgV5N7XsZQuycmgG9qaOHCpbQz6AJtM6gbf&#10;IdxUchxFM2mw4NCQY03bnJLH+WkUlJ9Jdj/idFRG6S2d0v64KU+JUv1eu1mA8NT6n/jffdAKJmF9&#10;+BJ+gFx9AQAA//8DAFBLAQItABQABgAIAAAAIQDb4fbL7gAAAIUBAAATAAAAAAAAAAAAAAAAAAAA&#10;AABbQ29udGVudF9UeXBlc10ueG1sUEsBAi0AFAAGAAgAAAAhAFr0LFu/AAAAFQEAAAsAAAAAAAAA&#10;AAAAAAAAHwEAAF9yZWxzLy5yZWxzUEsBAi0AFAAGAAgAAAAhAAcILc6+AAAA2wAAAA8AAAAAAAAA&#10;AAAAAAAABwIAAGRycy9kb3ducmV2LnhtbFBLBQYAAAAAAwADALcAAADyAg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IhVwwAAANsAAAAPAAAAZHJzL2Rvd25yZXYueG1sRI9Li8JA&#10;EITvwv6HoRf2ZiZRkSU6iiysePDgY9Frk+m8zPSEzKjx3+8Igseiqr6i5sveNOJGnassK0iiGARx&#10;ZnXFhYK/4+/wG4TzyBoby6TgQQ6Wi4/BHFNt77yn28EXIkDYpaig9L5NpXRZSQZdZFvi4OW2M+iD&#10;7AqpO7wHuGnkKI6n0mDFYaHEln5Kyi6Hq1FQP8bFeYuTpI7zUz6h9XZV7zKlvj771QyEp96/w6/2&#10;RisYJ/D8En6AXPwDAAD//wMAUEsBAi0AFAAGAAgAAAAhANvh9svuAAAAhQEAABMAAAAAAAAAAAAA&#10;AAAAAAAAAFtDb250ZW50X1R5cGVzXS54bWxQSwECLQAUAAYACAAAACEAWvQsW78AAAAVAQAACwAA&#10;AAAAAAAAAAAAAAAfAQAAX3JlbHMvLnJlbHNQSwECLQAUAAYACAAAACEAaESIVcMAAADbAAAADwAA&#10;AAAAAAAAAAAAAAAHAgAAZHJzL2Rvd25yZXYueG1sUEsFBgAAAAADAAMAtwAAAPcC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Ti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CQp/J8JR0Bu/gAAAP//AwBQSwECLQAUAAYACAAAACEA2+H2y+4AAACFAQAAEwAAAAAAAAAA&#10;AAAAAAAAAAAAW0NvbnRlbnRfVHlwZXNdLnhtbFBLAQItABQABgAIAAAAIQBa9CxbvwAAABUBAAAL&#10;AAAAAAAAAAAAAAAAAB8BAABfcmVscy8ucmVsc1BLAQItABQABgAIAAAAIQBaT8TixQAAANwAAAAP&#10;AAAAAAAAAAAAAAAAAAcCAABkcnMvZG93bnJldi54bWxQSwUGAAAAAAMAAwC3AAAA+QI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14:paraId="73A769F7" w14:textId="77777777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96EAB" w14:textId="77777777"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227CFBEC" w14:textId="77777777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90C62" w14:textId="77777777"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3E1F16AB" w14:textId="77777777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94B00" w14:textId="77777777"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4F04C9DA" w14:textId="77777777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56587" w14:textId="77777777"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48DDB186" w14:textId="77777777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099EC" w14:textId="77777777"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4B6460C3" w14:textId="77777777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043C2" w14:textId="77777777"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25C7C381" w14:textId="77777777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0F945" w14:textId="77777777"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5BCF7AD7" w14:textId="77777777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3F3DE" w14:textId="77777777"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773F67DB" w14:textId="77777777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87939" w14:textId="77777777"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0DAB38FE" w14:textId="77777777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028D4" w14:textId="77777777"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6FDAD75C" w14:textId="77777777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611EE" w14:textId="77777777"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3984E706" w14:textId="77777777" w:rsidR="00DE62AD" w:rsidRDefault="00DE62AD"/>
    <w:p w14:paraId="3A9F9BBC" w14:textId="77777777" w:rsidR="00626B94" w:rsidRDefault="00626B94"/>
    <w:p w14:paraId="18264AE0" w14:textId="77777777"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1013231C" w14:textId="77777777"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 wp14:anchorId="488FF25C" wp14:editId="55517F06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8DC0D3"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QpmxgAAANwAAAAPAAAAZHJzL2Rvd25yZXYueG1sRI9La8Mw&#10;EITvhfwHsYHeGjluSYobOYSYQg+FPBvobbHWj8RaGUtOnH9fFQo9DjPzDbNYDqYRV+pcbVnBdBKB&#10;IM6trrlUcDy8P72CcB5ZY2OZFNzJwTIdPSww0fbGO7rufSkChF2CCirv20RKl1dk0E1sSxy8wnYG&#10;fZBdKXWHtwA3jYyjaCYN1hwWKmxpXVF+2fdGwecpw5fiu99kX+4Ub8/HjHb9WanH8bB6A+Fp8P/h&#10;v/aHVhDPn+H3TDgCMv0BAAD//wMAUEsBAi0AFAAGAAgAAAAhANvh9svuAAAAhQEAABMAAAAAAAAA&#10;AAAAAAAAAAAAAFtDb250ZW50X1R5cGVzXS54bWxQSwECLQAUAAYACAAAACEAWvQsW78AAAAVAQAA&#10;CwAAAAAAAAAAAAAAAAAfAQAAX3JlbHMvLnJlbHNQSwECLQAUAAYACAAAACEA7kUKZsYAAADcAAAA&#10;DwAAAAAAAAAAAAAAAAAHAgAAZHJzL2Rvd25yZXYueG1sUEsFBgAAAAADAAMAtwAAAPoC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HyqxQAAANwAAAAPAAAAZHJzL2Rvd25yZXYueG1sRI9Ba8JA&#10;FITvBf/D8gQvRTdVayS6iiiClx6qHjw+dp9JMPs2Zrcx/nu3UOhxmJlvmOW6s5VoqfGlYwUfowQE&#10;sXam5FzB+bQfzkH4gGywckwKnuRhveq9LTEz7sHf1B5DLiKEfYYKihDqTEqvC7LoR64mjt7VNRZD&#10;lE0uTYOPCLeVHCfJTFosOS4UWNO2IH07/lgFu7TWX3a/tfd3f/ncXCfTGz8PSg363WYBIlAX/sN/&#10;7YNRMJ6m8HsmHgG5egEAAP//AwBQSwECLQAUAAYACAAAACEA2+H2y+4AAACFAQAAEwAAAAAAAAAA&#10;AAAAAAAAAAAAW0NvbnRlbnRfVHlwZXNdLnhtbFBLAQItABQABgAIAAAAIQBa9CxbvwAAABUBAAAL&#10;AAAAAAAAAAAAAAAAAB8BAABfcmVscy8ucmVsc1BLAQItABQABgAIAAAAIQDXnHyqxQAAANwAAAAP&#10;AAAAAAAAAAAAAAAAAAcCAABkcnMvZG93bnJldi54bWxQSwUGAAAAAAMAAwC3AAAA+QI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laZxQAAANwAAAAPAAAAZHJzL2Rvd25yZXYueG1sRI9Ba8JA&#10;FITvgv9heYI3s6mitqmrSKsoEQraXrw9sq9JaPZtml01/ntXEDwOM/MNM1u0phJnalxpWcFLFIMg&#10;zqwuOVfw870evIJwHlljZZkUXMnBYt7tzDDR9sJ7Oh98LgKEXYIKCu/rREqXFWTQRbYmDt6vbQz6&#10;IJtc6gYvAW4qOYzjiTRYclgosKaPgrK/w8kocJOv4+ozL9P97jiql5u3VKf8r1S/1y7fQXhq/TP8&#10;aG+1guF0DPcz4QjI+Q0AAP//AwBQSwECLQAUAAYACAAAACEA2+H2y+4AAACFAQAAEwAAAAAAAAAA&#10;AAAAAAAAAAAAW0NvbnRlbnRfVHlwZXNdLnhtbFBLAQItABQABgAIAAAAIQBa9CxbvwAAABUBAAAL&#10;AAAAAAAAAAAAAAAAAB8BAABfcmVscy8ucmVsc1BLAQItABQABgAIAAAAIQAhSlaZxQAAANwAAAAP&#10;AAAAAAAAAAAAAAAAAAcCAABkcnMvZG93bnJldi54bWxQSwUGAAAAAAMAAwC3AAAA+QI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14:paraId="49369155" w14:textId="77777777" w:rsidR="00634FA6" w:rsidRPr="00B7523C" w:rsidRDefault="00634FA6" w:rsidP="00634FA6">
      <w:pPr>
        <w:rPr>
          <w:color w:val="385623" w:themeColor="accent6" w:themeShade="80"/>
        </w:rPr>
      </w:pPr>
    </w:p>
    <w:p w14:paraId="4D725181" w14:textId="77777777" w:rsidR="00634FA6" w:rsidRPr="00B7523C" w:rsidRDefault="00000000" w:rsidP="00634FA6">
      <w:pPr>
        <w:jc w:val="center"/>
        <w:rPr>
          <w:color w:val="385623" w:themeColor="accent6" w:themeShade="80"/>
        </w:rPr>
      </w:pPr>
      <w:sdt>
        <w:sdtPr>
          <w:rPr>
            <w:color w:val="385623" w:themeColor="accent6" w:themeShade="80"/>
          </w:rPr>
          <w:id w:val="-933977909"/>
          <w:placeholder>
            <w:docPart w:val="07254837630C4491A9268EDB85C967CB"/>
          </w:placeholder>
        </w:sdtPr>
        <w:sdtContent>
          <w:r w:rsidR="00634FA6"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</w:t>
          </w:r>
          <w:r w:rsidR="00A83382"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и</w:t>
          </w:r>
          <w:r w:rsidR="00634FA6"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 xml:space="preserve"> </w:t>
          </w:r>
          <w:r w:rsidR="00A83382"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у</w:t>
          </w:r>
          <w:r w:rsidR="00634FA6"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14:paraId="616EAC39" w14:textId="77777777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DA3B8" w14:textId="77777777"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3282ED96" wp14:editId="63E15640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1C26A1"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vekxQAAANwAAAAPAAAAZHJzL2Rvd25yZXYueG1sRI9La8Mw&#10;EITvhfwHsYHeajmPhuBYCSGQ0oMPbVKa62KtX7FWxlIT+99XhUKOw8x8w6S7wbTiRr2rLSuYRTEI&#10;4tzqmksFX+fjyxqE88gaW8ukYCQHu+3kKcVE2zt/0u3kSxEg7BJUUHnfJVK6vCKDLrIdcfAK2xv0&#10;Qfal1D3eA9y0ch7HK2mw5rBQYUeHivLr6ccoaMZFeclwOWvi4rtY0lu2bz5ypZ6nw34DwtPgH+H/&#10;9rtWMF+8wt+ZcATk9hcAAP//AwBQSwECLQAUAAYACAAAACEA2+H2y+4AAACFAQAAEwAAAAAAAAAA&#10;AAAAAAAAAAAAW0NvbnRlbnRfVHlwZXNdLnhtbFBLAQItABQABgAIAAAAIQBa9CxbvwAAABUBAAAL&#10;AAAAAAAAAAAAAAAAAB8BAABfcmVscy8ucmVsc1BLAQItABQABgAIAAAAIQCw2vekxQAAANwAAAAP&#10;AAAAAAAAAAAAAAAAAAcCAABkcnMvZG93bnJldi54bWxQSwUGAAAAAAMAAwC3AAAA+QI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GnTxQAAANwAAAAPAAAAZHJzL2Rvd25yZXYueG1sRI9Pa8JA&#10;FMTvBb/D8gRvdWMUKdFVRLB4yKHV0l4f2Zd/Zt+G7NYk375bEDwOM/MbZrsfTCPu1LnKsoLFPAJB&#10;nFldcaHg63p6fQPhPLLGxjIpGMnBfjd52WKibc+fdL/4QgQIuwQVlN63iZQuK8mgm9uWOHi57Qz6&#10;ILtC6g77ADeNjKNoLQ1WHBZKbOlYUna7/BoF9bgsflJcLeoo/85X9J4e6o9Mqdl0OGxAeBr8M/xo&#10;n7WCeLmG/zPhCMjdHwAAAP//AwBQSwECLQAUAAYACAAAACEA2+H2y+4AAACFAQAAEwAAAAAAAAAA&#10;AAAAAAAAAAAAW0NvbnRlbnRfVHlwZXNdLnhtbFBLAQItABQABgAIAAAAIQBa9CxbvwAAABUBAAAL&#10;AAAAAAAAAAAAAAAAAB8BAABfcmVscy8ucmVsc1BLAQItABQABgAIAAAAIQBACGnTxQAAANwAAAAP&#10;AAAAAAAAAAAAAAAAAAcCAABkcnMvZG93bnJldi54bWxQSwUGAAAAAAMAAwC3AAAA+QI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MxIxQAAANwAAAAPAAAAZHJzL2Rvd25yZXYueG1sRI9La8Mw&#10;EITvhfwHsYHeajkPmuBYCSGQ0oMPbVKa62KtX7FWxlIT+99XhUKOw8x8w6S7wbTiRr2rLSuYRTEI&#10;4tzqmksFX+fjyxqE88gaW8ukYCQHu+3kKcVE2zt/0u3kSxEg7BJUUHnfJVK6vCKDLrIdcfAK2xv0&#10;Qfal1D3eA9y0ch7Hr9JgzWGhwo4OFeXX049R0IyL8pLhctbExXexpLds33zkSj1Ph/0GhKfBP8L/&#10;7XetYL5Ywd+ZcATk9hcAAP//AwBQSwECLQAUAAYACAAAACEA2+H2y+4AAACFAQAAEwAAAAAAAAAA&#10;AAAAAAAAAAAAW0NvbnRlbnRfVHlwZXNdLnhtbFBLAQItABQABgAIAAAAIQBa9CxbvwAAABUBAAAL&#10;AAAAAAAAAAAAAAAAAB8BAABfcmVscy8ucmVsc1BLAQItABQABgAIAAAAIQAvRMxIxQAAANwAAAAP&#10;AAAAAAAAAAAAAAAAAAcCAABkcnMvZG93bnJldi54bWxQSwUGAAAAAAMAAwC3AAAA+QI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1g6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7A2nAlHQG7+AAAA//8DAFBLAQItABQABgAIAAAAIQDb4fbL7gAAAIUBAAATAAAAAAAAAAAAAAAA&#10;AAAAAABbQ29udGVudF9UeXBlc10ueG1sUEsBAi0AFAAGAAgAAAAhAFr0LFu/AAAAFQEAAAsAAAAA&#10;AAAAAAAAAAAAHwEAAF9yZWxzLy5yZWxzUEsBAi0AFAAGAAgAAAAhAF7bWDrBAAAA3AAAAA8AAAAA&#10;AAAAAAAAAAAABwIAAGRycy9kb3ducmV2LnhtbFBLBQYAAAAAAwADALcAAAD1Ag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/2hxQAAANwAAAAPAAAAZHJzL2Rvd25yZXYueG1sRI9La8Mw&#10;EITvhfwHsYHeajkPSuJYCSGQ0oMPbVKa62KtX7FWxlIT+99XhUKOw8x8w6S7wbTiRr2rLSuYRTEI&#10;4tzqmksFX+fjywqE88gaW8ukYCQHu+3kKcVE2zt/0u3kSxEg7BJUUHnfJVK6vCKDLrIdcfAK2xv0&#10;Qfal1D3eA9y0ch7Hr9JgzWGhwo4OFeXX049R0IyL8pLhctbExXexpLds33zkSj1Ph/0GhKfBP8L/&#10;7XetYL5Yw9+ZcATk9hcAAP//AwBQSwECLQAUAAYACAAAACEA2+H2y+4AAACFAQAAEwAAAAAAAAAA&#10;AAAAAAAAAAAAW0NvbnRlbnRfVHlwZXNdLnhtbFBLAQItABQABgAIAAAAIQBa9CxbvwAAABUBAAAL&#10;AAAAAAAAAAAAAAAAAB8BAABfcmVscy8ucmVsc1BLAQItABQABgAIAAAAIQAxl/2hxQAAANwAAAAP&#10;AAAAAAAAAAAAAAAAAAcCAABkcnMvZG93bnJldi54bWxQSwUGAAAAAAMAAwC3AAAA+QI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ydBwgAAANwAAAAPAAAAZHJzL2Rvd25yZXYueG1sRE+7asMw&#10;FN0D/QdxC90SOa4pxY1sQqElQ4bELe16sa5fta6MpTj230dDoOPhvHf5bHox0ehaywq2mwgEcWl1&#10;y7WC76+P9SsI55E19pZJwUIO8uxhtcNU2yufaSp8LUIIuxQVNN4PqZSubMig29iBOHCVHQ36AMda&#10;6hGvIdz0Mo6iF2mw5dDQ4EDvDZV/xcUo6Jbn+veIybaLqp8qoc/jvjuVSj09zvs3EJ5m/y++uw9a&#10;QZyE+eFMOAIyuwEAAP//AwBQSwECLQAUAAYACAAAACEA2+H2y+4AAACFAQAAEwAAAAAAAAAAAAAA&#10;AAAAAAAAW0NvbnRlbnRfVHlwZXNdLnhtbFBLAQItABQABgAIAAAAIQBa9CxbvwAAABUBAAALAAAA&#10;AAAAAAAAAAAAAB8BAABfcmVscy8ucmVsc1BLAQItABQABgAIAAAAIQD4qydBwgAAANwAAAAPAAAA&#10;AAAAAAAAAAAAAAcCAABkcnMvZG93bnJldi54bWxQSwUGAAAAAAMAAwC3AAAA9gI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4LaxAAAANwAAAAPAAAAZHJzL2Rvd25yZXYueG1sRI9Li8JA&#10;EITvC/sfhl7wtk6iYZGso4igePDgC702mc5rMz0hM2r8944g7LGoqq+o6bw3jbhR5yrLCuJhBII4&#10;s7riQsHpuPqegHAeWWNjmRQ8yMF89vkxxVTbO+/pdvCFCBB2KSoovW9TKV1WkkE3tC1x8HLbGfRB&#10;doXUHd4D3DRyFEU/0mDFYaHElpYlZX+Hq1FQP8bFZYtJXEf5OU9ovV3Uu0ypwVe/+AXhqff/4Xd7&#10;oxWMkhheZ8IRkLMnAAAA//8DAFBLAQItABQABgAIAAAAIQDb4fbL7gAAAIUBAAATAAAAAAAAAAAA&#10;AAAAAAAAAABbQ29udGVudF9UeXBlc10ueG1sUEsBAi0AFAAGAAgAAAAhAFr0LFu/AAAAFQEAAAsA&#10;AAAAAAAAAAAAAAAAHwEAAF9yZWxzLy5yZWxzUEsBAi0AFAAGAAgAAAAhAJfngtrEAAAA3AAAAA8A&#10;AAAAAAAAAAAAAAAABwIAAGRycy9kb3ducmV2LnhtbFBLBQYAAAAAAwADALcAAAD4Ag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Ryt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KQJ/J8JR0Bu/gAAAP//AwBQSwECLQAUAAYACAAAACEA2+H2y+4AAACFAQAAEwAAAAAAAAAA&#10;AAAAAAAAAAAAW0NvbnRlbnRfVHlwZXNdLnhtbFBLAQItABQABgAIAAAAIQBa9CxbvwAAABUBAAAL&#10;AAAAAAAAAAAAAAAAAB8BAABfcmVscy8ucmVsc1BLAQItABQABgAIAAAAIQBnNRytxQAAANwAAAAP&#10;AAAAAAAAAAAAAAAAAAcCAABkcnMvZG93bnJldi54bWxQSwUGAAAAAAMAAwC3AAAA+QI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bk2xAAAANwAAAAPAAAAZHJzL2Rvd25yZXYueG1sRI9Li8JA&#10;EITvwv6HoQVvZqIGWaKjyMIue/Dgi/XaZDovMz0hM6vx3zuC4LGoqq+o5bo3jbhS5yrLCiZRDII4&#10;s7riQsHp+D3+BOE8ssbGMim4k4P16mOwxFTbG+/pevCFCBB2KSoovW9TKV1WkkEX2ZY4eLntDPog&#10;u0LqDm8Bbho5jeO5NFhxWCixpa+Sssvh3yio77PivMVkUsf5X57Qz3ZT7zKlRsN+swDhqffv8Kv9&#10;qxVMkxk8z4QjIFcPAAAA//8DAFBLAQItABQABgAIAAAAIQDb4fbL7gAAAIUBAAATAAAAAAAAAAAA&#10;AAAAAAAAAABbQ29udGVudF9UeXBlc10ueG1sUEsBAi0AFAAGAAgAAAAhAFr0LFu/AAAAFQEAAAsA&#10;AAAAAAAAAAAAAAAAHwEAAF9yZWxzLy5yZWxzUEsBAi0AFAAGAAgAAAAhAAh5uTbEAAAA3AAAAA8A&#10;AAAAAAAAAAAAAAAABwIAAGRycy9kb3ducmV2LnhtbFBLBQYAAAAAAwADALcAAAD4Ag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FCwwAAANwAAAAPAAAAZHJzL2Rvd25yZXYueG1sRI9Pi8Iw&#10;FMTvC36H8ARv21QtItUoIrh48LCrotdH8/rP5qU0Wa3f3iwseBxm5jfMct2bRtypc5VlBeMoBkGc&#10;WV1xoeB82n3OQTiPrLGxTAqe5GC9GnwsMdX2wT90P/pCBAi7FBWU3replC4ryaCLbEscvNx2Bn2Q&#10;XSF1h48AN42cxPFMGqw4LJTY0rak7Hb8NQrq57S4HjAZ13F+yRP6Omzq70yp0bDfLEB46v07/N/e&#10;awWTJIG/M+EIyNULAAD//wMAUEsBAi0AFAAGAAgAAAAhANvh9svuAAAAhQEAABMAAAAAAAAAAAAA&#10;AAAAAAAAAFtDb250ZW50X1R5cGVzXS54bWxQSwECLQAUAAYACAAAACEAWvQsW78AAAAVAQAACwAA&#10;AAAAAAAAAAAAAAAfAQAAX3JlbHMvLnJlbHNQSwECLQAUAAYACAAAACEAh5AhQsMAAADcAAAADwAA&#10;AAAAAAAAAAAAAAAHAgAAZHJzL2Rvd25yZXYueG1sUEsFBgAAAAADAAMAtwAAAPcC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ITZ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mWygtuZcATk9goAAP//AwBQSwECLQAUAAYACAAAACEA2+H2y+4AAACFAQAAEwAAAAAAAAAA&#10;AAAAAAAAAAAAW0NvbnRlbnRfVHlwZXNdLnhtbFBLAQItABQABgAIAAAAIQBa9CxbvwAAABUBAAAL&#10;AAAAAAAAAAAAAAAAAB8BAABfcmVscy8ucmVsc1BLAQItABQABgAIAAAAIQDo3ITZxQAAANwAAAAP&#10;AAAAAAAAAAAAAAAAAAcCAABkcnMvZG93bnJldi54bWxQSwUGAAAAAAMAAwC3AAAA+QI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hquxAAAANwAAAAPAAAAZHJzL2Rvd25yZXYueG1sRI9Li8JA&#10;EITvwv6HoQVvZqIGWbKOIgvKHjz4YvfaZDovMz0hM6vx3zuC4LGoqq+oxao3jbhS5yrLCiZRDII4&#10;s7riQsH5tBl/gnAeWWNjmRTcycFq+TFYYKrtjQ90PfpCBAi7FBWU3replC4ryaCLbEscvNx2Bn2Q&#10;XSF1h7cAN42cxvFcGqw4LJTY0ndJ2eX4bxTU91nxt8NkUsf5b57Qdreu95lSo2G//gLhqffv8Kv9&#10;oxVMkzk8z4QjIJcPAAAA//8DAFBLAQItABQABgAIAAAAIQDb4fbL7gAAAIUBAAATAAAAAAAAAAAA&#10;AAAAAAAAAABbQ29udGVudF9UeXBlc10ueG1sUEsBAi0AFAAGAAgAAAAhAFr0LFu/AAAAFQEAAAsA&#10;AAAAAAAAAAAAAAAAHwEAAF9yZWxzLy5yZWxzUEsBAi0AFAAGAAgAAAAhABgOGq7EAAAA3AAAAA8A&#10;AAAAAAAAAAAAAAAABwIAAGRycy9kb3ducmV2LnhtbFBLBQYAAAAAAwADALcAAAD4Ag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14:paraId="2A776BD0" w14:textId="77777777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1F380" w14:textId="77777777"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58862181" w14:textId="77777777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FDD35" w14:textId="77777777"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65141625" w14:textId="77777777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0373E" w14:textId="77777777"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4956F557" w14:textId="77777777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2745D" w14:textId="77777777"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6138DA3C" w14:textId="77777777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EF77A" w14:textId="77777777"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289E5555" w14:textId="77777777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9249C" w14:textId="77777777"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6FDB8CC7" w14:textId="77777777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C5D7E" w14:textId="77777777"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3035AB4D" w14:textId="77777777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49E9C" w14:textId="77777777"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1FC8DAFD" w14:textId="77777777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980A4" w14:textId="77777777"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640A33C8" w14:textId="77777777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5D35B" w14:textId="77777777"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77381B26" w14:textId="77777777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164E2" w14:textId="77777777"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3E76741F" w14:textId="77777777" w:rsidR="00634FA6" w:rsidRDefault="00634FA6" w:rsidP="00634FA6"/>
    <w:p w14:paraId="615191B7" w14:textId="77777777" w:rsidR="004B72F9" w:rsidRDefault="004B72F9"/>
    <w:p w14:paraId="11500C20" w14:textId="77777777" w:rsidR="004B72F9" w:rsidRDefault="004B72F9"/>
    <w:p w14:paraId="46EDD7A7" w14:textId="77777777"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2D770C11" w14:textId="77777777"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56B6CF62" wp14:editId="3E3EBF4A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B16BF51" w14:textId="77777777" w:rsidR="002A4EAA" w:rsidRDefault="002A4EAA" w:rsidP="00F61766"/>
    <w:p w14:paraId="42B669C8" w14:textId="77777777"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083D47D0" wp14:editId="31F8A67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04F1F3" w14:textId="77777777" w:rsidR="002A4EAA" w:rsidRDefault="002A4EAA" w:rsidP="00F61766"/>
    <w:p w14:paraId="37C2DE61" w14:textId="77777777" w:rsidR="002A4EAA" w:rsidRDefault="002A4EAA" w:rsidP="00F61766"/>
    <w:p w14:paraId="49DA06AE" w14:textId="77777777" w:rsidR="002A4EAA" w:rsidRDefault="002A4EAA" w:rsidP="00F61766"/>
    <w:p w14:paraId="4C3F1A13" w14:textId="77777777"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2B161984" wp14:editId="09DD95FA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83514" w14:textId="77777777" w:rsidR="002A4EAA" w:rsidRDefault="002A4EAA" w:rsidP="00F61766"/>
    <w:p w14:paraId="20790281" w14:textId="77777777" w:rsidR="002A4EAA" w:rsidRDefault="002A4EAA" w:rsidP="00F61766"/>
    <w:p w14:paraId="5D61D837" w14:textId="77777777" w:rsidR="002A4EAA" w:rsidRDefault="002A4EAA" w:rsidP="00F61766"/>
    <w:p w14:paraId="0DB0AF84" w14:textId="77777777"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14CF5411" wp14:editId="70D8C526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A2641" w14:textId="77777777" w:rsidR="002A4EAA" w:rsidRDefault="002A4EAA" w:rsidP="00F61766"/>
    <w:p w14:paraId="0DAA7A83" w14:textId="77777777"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47102CC1" wp14:editId="5291BBF5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2AA078" w14:textId="77777777"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3BE489A9" wp14:editId="4981E233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16CF9526" wp14:editId="34998562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5B143A" w14:textId="77777777"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6723DFD7" w14:textId="77777777" w:rsidR="00E0747D" w:rsidRPr="00B7523C" w:rsidRDefault="00E0747D" w:rsidP="00E0747D">
      <w:pPr>
        <w:rPr>
          <w:color w:val="385623" w:themeColor="accent6" w:themeShade="80"/>
        </w:rPr>
      </w:pPr>
    </w:p>
    <w:p w14:paraId="664F3516" w14:textId="77777777" w:rsidR="00E0747D" w:rsidRPr="00B7523C" w:rsidRDefault="00E0747D" w:rsidP="00E0747D">
      <w:pPr>
        <w:rPr>
          <w:color w:val="385623" w:themeColor="accent6" w:themeShade="80"/>
        </w:rPr>
      </w:pPr>
    </w:p>
    <w:p w14:paraId="07B4821C" w14:textId="77777777" w:rsidR="00E0747D" w:rsidRPr="00B7523C" w:rsidRDefault="00000000" w:rsidP="00E0747D">
      <w:pPr>
        <w:jc w:val="center"/>
        <w:rPr>
          <w:color w:val="385623" w:themeColor="accent6" w:themeShade="80"/>
        </w:rPr>
      </w:pPr>
      <w:sdt>
        <w:sdtPr>
          <w:rPr>
            <w:color w:val="385623" w:themeColor="accent6" w:themeShade="80"/>
          </w:rPr>
          <w:id w:val="-1709022715"/>
          <w:placeholder>
            <w:docPart w:val="0A6AAB471B15468297CBD72DF280E31E"/>
          </w:placeholder>
        </w:sdtPr>
        <w:sdtContent>
          <w:r w:rsidR="00E0747D"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</w:t>
          </w:r>
          <w:r w:rsidR="00A83382"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и</w:t>
          </w:r>
          <w:r w:rsidR="00E0747D"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 xml:space="preserve"> </w:t>
          </w:r>
          <w:r w:rsidR="00A97801"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14:paraId="406E1B50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01BFA" w14:textId="77777777"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009ECB62" wp14:editId="66ED2CB7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44DBDA"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ATQwwAAANsAAAAPAAAAZHJzL2Rvd25yZXYueG1sRI9Li8JA&#10;EITvwv6HoRe8mYkaRKKjyMLKHjz4YvfaZDovMz0hM6vx3zuC4LGoqq+o5bo3jbhS5yrLCsZRDII4&#10;s7riQsH59D2ag3AeWWNjmRTcycF69TFYYqrtjQ90PfpCBAi7FBWU3replC4ryaCLbEscvNx2Bn2Q&#10;XSF1h7cAN42cxPFMGqw4LJTY0ldJ2eX4bxTU92nxt8NkXMf5b57Qdrep95lSw89+swDhqffv8Kv9&#10;oxXMEnh+CT9Arh4AAAD//wMAUEsBAi0AFAAGAAgAAAAhANvh9svuAAAAhQEAABMAAAAAAAAAAAAA&#10;AAAAAAAAAFtDb250ZW50X1R5cGVzXS54bWxQSwECLQAUAAYACAAAACEAWvQsW78AAAAVAQAACwAA&#10;AAAAAAAAAAAAAAAfAQAAX3JlbHMvLnJlbHNQSwECLQAUAAYACAAAACEAa4AE0MMAAADbAAAADwAA&#10;AAAAAAAAAAAAAAAHAgAAZHJzL2Rvd25yZXYueG1sUEsFBgAAAAADAAMAtwAAAPcC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FLwgAAANsAAAAPAAAAZHJzL2Rvd25yZXYueG1sRI9LiwIx&#10;EITvC/6H0MLe1oxPZDSKCCt78OALvTaTnpeTzjDJ6vjvjSB4LKrqK2q+bE0lbtS4wrKCfi8CQZxY&#10;XXCm4HT8/ZmCcB5ZY2WZFDzIwXLR+ZpjrO2d93Q7+EwECLsYFeTe17GULsnJoOvZmjh4qW0M+iCb&#10;TOoG7wFuKjmIook0WHBYyLGmdU7J9fBvFJSPYXbZ4qhfRuk5HdFmuyp3iVLf3XY1A+Gp9Z/wu/2n&#10;FUzG8PoSfoBcPAEAAP//AwBQSwECLQAUAAYACAAAACEA2+H2y+4AAACFAQAAEwAAAAAAAAAAAAAA&#10;AAAAAAAAW0NvbnRlbnRfVHlwZXNdLnhtbFBLAQItABQABgAIAAAAIQBa9CxbvwAAABUBAAALAAAA&#10;AAAAAAAAAAAAAB8BAABfcmVscy8ucmVsc1BLAQItABQABgAIAAAAIQAEzKFLwgAAANsAAAAPAAAA&#10;AAAAAAAAAAAAAAcCAABkcnMvZG93bnJldi54bWxQSwUGAAAAAAMAAwC3AAAA9gI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j88wgAAANsAAAAPAAAAZHJzL2Rvd25yZXYueG1sRI9Pi8Iw&#10;FMTvgt8hPGFvmupKkWoUERQPHlwVvT6a1382L6WJWr+9WVjY4zAzv2EWq87U4kmtKy0rGI8iEMSp&#10;1SXnCi7n7XAGwnlkjbVlUvAmB6tlv7fARNsX/9Dz5HMRIOwSVFB43yRSurQgg25kG+LgZbY16INs&#10;c6lbfAW4qeUkimJpsOSwUGBDm4LS++lhFFTv7/x2wOm4irJrNqXdYV0dU6W+Bt16DsJT5//Df+29&#10;VhDH8Psl/AC5/AAAAP//AwBQSwECLQAUAAYACAAAACEA2+H2y+4AAACFAQAAEwAAAAAAAAAAAAAA&#10;AAAAAAAAW0NvbnRlbnRfVHlwZXNdLnhtbFBLAQItABQABgAIAAAAIQBa9CxbvwAAABUBAAALAAAA&#10;AAAAAAAAAAAAAB8BAABfcmVscy8ucmVsc1BLAQItABQABgAIAAAAIQD0Hj88wgAAANsAAAAPAAAA&#10;AAAAAAAAAAAAAAcCAABkcnMvZG93bnJldi54bWxQSwUGAAAAAAMAAwC3AAAA9gI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pqn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VMZ/D6En6AXDwBAAD//wMAUEsBAi0AFAAGAAgAAAAhANvh9svuAAAAhQEAABMAAAAAAAAAAAAA&#10;AAAAAAAAAFtDb250ZW50X1R5cGVzXS54bWxQSwECLQAUAAYACAAAACEAWvQsW78AAAAVAQAACwAA&#10;AAAAAAAAAAAAAAAfAQAAX3JlbHMvLnJlbHNQSwECLQAUAAYACAAAACEAm1Kap8MAAADbAAAADwAA&#10;AAAAAAAAAAAAAAAHAgAAZHJzL2Rvd25yZXYueG1sUEsFBgAAAAADAAMAtwAAAPcC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7VwQAAANsAAAAPAAAAZHJzL2Rvd25yZXYueG1sRE+7asMw&#10;FN0L/QdxA91q2UkwxY1iTCEhQ4bWLe16sa5fsa6MpTjO31dDoePhvHf5YgYx0+Q6ywqSKAZBXFnd&#10;caPg6/Pw/ALCeWSNg2VScCcH+f7xYYeZtjf+oLn0jQgh7DJU0Ho/ZlK6qiWDLrIjceBqOxn0AU6N&#10;1BPeQrgZ5DqOU2mw49DQ4khvLVWX8moU9PdN83PGbdLH9Xe9peO56N8rpZ5WS/EKwtPi/8V/7pNW&#10;kIax4Uv4AXL/CwAA//8DAFBLAQItABQABgAIAAAAIQDb4fbL7gAAAIUBAAATAAAAAAAAAAAAAAAA&#10;AAAAAABbQ29udGVudF9UeXBlc10ueG1sUEsBAi0AFAAGAAgAAAAhAFr0LFu/AAAAFQEAAAsAAAAA&#10;AAAAAAAAAAAAHwEAAF9yZWxzLy5yZWxzUEsBAi0AFAAGAAgAAAAhAOrNDtXBAAAA2wAAAA8AAAAA&#10;AAAAAAAAAAAABwIAAGRycy9kb3ducmV2LnhtbFBLBQYAAAAAAwADALcAAAD1Ag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atOwwAAANsAAAAPAAAAZHJzL2Rvd25yZXYueG1sRI9Pi8Iw&#10;FMTvgt8hPGFvNtUVcbtGEUHx4EFd2b0+mtd/Ni+liVq/vRGEPQ4z8xtmvuxMLW7UutKyglEUgyBO&#10;rS45V3D+2QxnIJxH1lhbJgUPcrBc9HtzTLS985FuJ5+LAGGXoILC+yaR0qUFGXSRbYiDl9nWoA+y&#10;zaVu8R7gppbjOJ5KgyWHhQIbWheUXk5Xo6B6fOZ/e5yMqjj7zSa03a+qQ6rUx6BbfYPw1Pn/8Lu9&#10;0wqmX/D6En6AXDwBAAD//wMAUEsBAi0AFAAGAAgAAAAhANvh9svuAAAAhQEAABMAAAAAAAAAAAAA&#10;AAAAAAAAAFtDb250ZW50X1R5cGVzXS54bWxQSwECLQAUAAYACAAAACEAWvQsW78AAAAVAQAACwAA&#10;AAAAAAAAAAAAAAAfAQAAX3JlbHMvLnJlbHNQSwECLQAUAAYACAAAACEAhYGrTsMAAADbAAAADwAA&#10;AAAAAAAAAAAAAAAHAgAAZHJzL2Rvd25yZXYueG1sUEsFBgAAAAADAAMAtwAAAPcC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pQOwgAAANsAAAAPAAAAZHJzL2Rvd25yZXYueG1sRE+7asMw&#10;FN0D/QdxC91iOU1Ig2s5hEJCBw+NW5r1Yl2/al0ZS3Gcv6+GQsfDeaf72fRiotG1lhWsohgEcWl1&#10;y7WCr8/jcgfCeWSNvWVScCcH++xhkWKi7Y3PNBW+FiGEXYIKGu+HREpXNmTQRXYgDlxlR4M+wLGW&#10;esRbCDe9fI7jrTTYcmhocKC3hsqf4moUdPd1fclxs+ri6rva0Ck/dB+lUk+P8+EVhKfZ/4v/3O9a&#10;wUtYH76EHyCzXwAAAP//AwBQSwECLQAUAAYACAAAACEA2+H2y+4AAACFAQAAEwAAAAAAAAAAAAAA&#10;AAAAAAAAW0NvbnRlbnRfVHlwZXNdLnhtbFBLAQItABQABgAIAAAAIQBa9CxbvwAAABUBAAALAAAA&#10;AAAAAAAAAAAAAB8BAABfcmVscy8ucmVsc1BLAQItABQABgAIAAAAIQCRYpQOwgAAANsAAAAPAAAA&#10;AAAAAAAAAAAAAAcCAABkcnMvZG93bnJldi54bWxQSwUGAAAAAAMAAwC3AAAA9gI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K/i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vMXw+yX8ALn5AQAA//8DAFBLAQItABQABgAIAAAAIQDb4fbL7gAAAIUBAAATAAAAAAAAAAAA&#10;AAAAAAAAAABbQ29udGVudF9UeXBlc10ueG1sUEsBAi0AFAAGAAgAAAAhAFr0LFu/AAAAFQEAAAsA&#10;AAAAAAAAAAAAAAAAHwEAAF9yZWxzLy5yZWxzUEsBAi0AFAAGAAgAAAAhAA78r+LEAAAA2wAAAA8A&#10;AAAAAAAAAAAAAAAABwIAAGRycy9kb3ducmV2LnhtbFBLBQYAAAAAAwADALcAAAD4Ag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Ap5xAAAANsAAAAPAAAAZHJzL2Rvd25yZXYueG1sRI9Pa8JA&#10;FMTvBb/D8gq91Y0mWImuEgSlBw/VFr0+si//mn0bsqsm375bKPQ4zMxvmPV2MK24U+9qywpm0wgE&#10;cW51zaWCr8/96xKE88gaW8ukYCQH283kaY2ptg8+0f3sSxEg7FJUUHnfpVK6vCKDbmo74uAVtjfo&#10;g+xLqXt8BLhp5TyKFtJgzWGhwo52FeXf55tR0IxxeT1iMmui4lIkdDhmzUeu1MvzkK1AeBr8f/iv&#10;/a4VvMXw+yX8ALn5AQAA//8DAFBLAQItABQABgAIAAAAIQDb4fbL7gAAAIUBAAATAAAAAAAAAAAA&#10;AAAAAAAAAABbQ29udGVudF9UeXBlc10ueG1sUEsBAi0AFAAGAAgAAAAhAFr0LFu/AAAAFQEAAAsA&#10;AAAAAAAAAAAAAAAAHwEAAF9yZWxzLy5yZWxzUEsBAi0AFAAGAAgAAAAhAGGwCnnEAAAA2wAAAA8A&#10;AAAAAAAAAAAAAAAABwIAAGRycy9kb3ducmV2LnhtbFBLBQYAAAAAAwADALcAAAD4Ag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ZINwwAAANsAAAAPAAAAZHJzL2Rvd25yZXYueG1sRI9Pi8Iw&#10;FMTvgt8hPGFvmuoWV6pRRNhlDx7UFb0+mtd/Ni+lyWr99kYQPA4z8xtmsepMLa7UutKygvEoAkGc&#10;Wl1yruD49z2cgXAeWWNtmRTcycFq2e8tMNH2xnu6HnwuAoRdggoK75tESpcWZNCNbEMcvMy2Bn2Q&#10;bS51i7cAN7WcRNFUGiw5LBTY0Kag9HL4Nwqq+2d+3mI8rqLslMX0s11Xu1Spj0G3noPw1Pl3+NX+&#10;1Qq+Ynh+CT9ALh8AAAD//wMAUEsBAi0AFAAGAAgAAAAhANvh9svuAAAAhQEAABMAAAAAAAAAAAAA&#10;AAAAAAAAAFtDb250ZW50X1R5cGVzXS54bWxQSwECLQAUAAYACAAAACEAWvQsW78AAAAVAQAACwAA&#10;AAAAAAAAAAAAAAAfAQAAX3JlbHMvLnJlbHNQSwECLQAUAAYACAAAACEA7lmSDcMAAADbAAAADwAA&#10;AAAAAAAAAAAAAAAHAgAAZHJzL2Rvd25yZXYueG1sUEsFBgAAAAADAAMAtwAAAPcC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eWxQAAANsAAAAPAAAAZHJzL2Rvd25yZXYueG1sRI9Pa8JA&#10;FMTvBb/D8oTe6kaNrURXEcHSQw7Wlnp9ZF/+mX0bsluTfPtuodDjMDO/Ybb7wTTiTp2rLCuYzyIQ&#10;xJnVFRcKPj9OT2sQziNrbCyTgpEc7HeThy0m2vb8TveLL0SAsEtQQel9m0jpspIMupltiYOX286g&#10;D7IrpO6wD3DTyEUUPUuDFYeFEls6lpTdLt9GQT0ui2uK8byO8q88ptf0UJ8zpR6nw2EDwtPg/8N/&#10;7Tet4GUFv1/CD5C7HwAAAP//AwBQSwECLQAUAAYACAAAACEA2+H2y+4AAACFAQAAEwAAAAAAAAAA&#10;AAAAAAAAAAAAW0NvbnRlbnRfVHlwZXNdLnhtbFBLAQItABQABgAIAAAAIQBa9CxbvwAAABUBAAAL&#10;AAAAAAAAAAAAAAAAAB8BAABfcmVscy8ucmVsc1BLAQItABQABgAIAAAAIQCBFTeWxQAAANsAAAAP&#10;AAAAAAAAAAAAAAAAAAcCAABkcnMvZG93bnJldi54bWxQSwUGAAAAAAMAAwC3AAAA+QI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6nh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XMpvD6En6AXDwBAAD//wMAUEsBAi0AFAAGAAgAAAAhANvh9svuAAAAhQEAABMAAAAAAAAAAAAA&#10;AAAAAAAAAFtDb250ZW50X1R5cGVzXS54bWxQSwECLQAUAAYACAAAACEAWvQsW78AAAAVAQAACwAA&#10;AAAAAAAAAAAAAAAfAQAAX3JlbHMvLnJlbHNQSwECLQAUAAYACAAAACEAccep4cMAAADbAAAADwAA&#10;AAAAAAAAAAAAAAAHAgAAZHJzL2Rvd25yZXYueG1sUEsFBgAAAAADAAMAtwAAAPcC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14:paraId="29CE2FE9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AAF91" w14:textId="77777777"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2A285B45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0B623" w14:textId="77777777"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2C66E6CB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237E3" w14:textId="77777777"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51B8356F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0BFBC" w14:textId="77777777"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0B919ECE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6CEA0" w14:textId="77777777"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68FBB919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5EDAB" w14:textId="77777777"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3465185F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8D737" w14:textId="77777777"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25647A5B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4C19D" w14:textId="77777777"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6DDC50E3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6B221" w14:textId="77777777"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0A7CA84F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7F772" w14:textId="77777777"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33C075C1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194A5" w14:textId="77777777"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797231AB" w14:textId="77777777" w:rsidR="00E0747D" w:rsidRDefault="00E0747D" w:rsidP="00D40784"/>
    <w:p w14:paraId="2CE8750B" w14:textId="77777777"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 wp14:anchorId="33D95893" wp14:editId="3427DA84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EEDA7" w14:textId="77777777"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3F500486" w14:textId="77777777" w:rsidR="00D40784" w:rsidRDefault="00D40784" w:rsidP="00D40784"/>
    <w:p w14:paraId="7BCA4F09" w14:textId="77777777" w:rsidR="00D40784" w:rsidRDefault="00D40784" w:rsidP="00D40784"/>
    <w:p w14:paraId="1B46FB9E" w14:textId="77777777" w:rsidR="00D40784" w:rsidRPr="00B7523C" w:rsidRDefault="00000000" w:rsidP="00D40784">
      <w:pPr>
        <w:jc w:val="center"/>
        <w:rPr>
          <w:color w:val="385623" w:themeColor="accent6" w:themeShade="80"/>
        </w:rPr>
      </w:pPr>
      <w:sdt>
        <w:sdtPr>
          <w:id w:val="1182782528"/>
          <w:placeholder>
            <w:docPart w:val="AE8B0F22D55040D98B569813BB2AC8D8"/>
          </w:placeholder>
        </w:sdtPr>
        <w:sdtEndPr>
          <w:rPr>
            <w:color w:val="385623" w:themeColor="accent6" w:themeShade="80"/>
          </w:rPr>
        </w:sdtEndPr>
        <w:sdtContent>
          <w:r w:rsidR="00D40784"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</w:t>
          </w:r>
          <w:r w:rsidR="00A83382"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и</w:t>
          </w:r>
          <w:r w:rsidR="00D40784"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 xml:space="preserve"> 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14:paraId="743C5B38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F8CE1" w14:textId="77777777"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77F6CEFE" wp14:editId="526FECB2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6D83A9"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hIOwAAAANoAAAAPAAAAZHJzL2Rvd25yZXYueG1sRE/JasMw&#10;EL0X+g9iCr3VslsTghPFmEJLDzk0C+11sMZbrJGx1Nj+++oQyPHx9m0+m15caXStZQVJFIMgLq1u&#10;uVZwPn28rEE4j6yxt0wKFnKQ7x4ftphpO/GBrkdfixDCLkMFjfdDJqUrGzLoIjsQB66yo0Ef4FhL&#10;PeIUwk0vX+N4JQ22HBoaHOi9ofJy/DMKuuWt/t1jmnRx9VOl9Lkvuu9SqeenudiA8DT7u/jm/tIK&#10;wtZwJdwAufsHAAD//wMAUEsBAi0AFAAGAAgAAAAhANvh9svuAAAAhQEAABMAAAAAAAAAAAAAAAAA&#10;AAAAAFtDb250ZW50X1R5cGVzXS54bWxQSwECLQAUAAYACAAAACEAWvQsW78AAAAVAQAACwAAAAAA&#10;AAAAAAAAAAAfAQAAX3JlbHMvLnJlbHNQSwECLQAUAAYACAAAACEAL04SDsAAAADaAAAADwAAAAAA&#10;AAAAAAAAAAAHAgAAZHJzL2Rvd25yZXYueG1sUEsFBgAAAAADAAMAtwAAAPQC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0pCwgAAANsAAAAPAAAAZHJzL2Rvd25yZXYueG1sRE9La8JA&#10;EL4L/Q/LFHozG20QSbMJIlh68NBGaa9DdvJqdjZktxr/fbdQ8DYf33OyYjaDuNDkOssKVlEMgriy&#10;uuNGwfl0WG5BOI+scbBMCm7koMgfFhmm2l75gy6lb0QIYZeigtb7MZXSVS0ZdJEdiQNX28mgD3Bq&#10;pJ7wGsLNINdxvJEGOw4NLY60b6n6Ln+Mgv723HwdMVn1cf1ZJ/R63PXvlVJPj/PuBYSn2d/F/+43&#10;Heav4e+XcIDMfwEAAP//AwBQSwECLQAUAAYACAAAACEA2+H2y+4AAACFAQAAEwAAAAAAAAAAAAAA&#10;AAAAAAAAW0NvbnRlbnRfVHlwZXNdLnhtbFBLAQItABQABgAIAAAAIQBa9CxbvwAAABUBAAALAAAA&#10;AAAAAAAAAAAAAB8BAABfcmVscy8ucmVsc1BLAQItABQABgAIAAAAIQDTI0pCwgAAANsAAAAPAAAA&#10;AAAAAAAAAAAAAAcCAABkcnMvZG93bnJldi54bWxQSwUGAAAAAAMAAwC3AAAA9gI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OnawQAAANsAAAAPAAAAZHJzL2Rvd25yZXYueG1sRE9Li8Iw&#10;EL4L+x/CLHizqa6oVKOIsIsHDz6W9To005fNpDRZrf/eCIK3+fies1h1phZXal1pWcEwikEQp1aX&#10;nCv4PX0PZiCcR9ZYWyYFd3KwWn70Fphoe+MDXY8+FyGEXYIKCu+bREqXFmTQRbYhDlxmW4M+wDaX&#10;usVbCDe1HMXxRBosOTQU2NCmoPRy/DcKqvtXft7heFjF2V82pp/dutqnSvU/u/UchKfOv8Uv91aH&#10;+VN4/hIOkMsHAAAA//8DAFBLAQItABQABgAIAAAAIQDb4fbL7gAAAIUBAAATAAAAAAAAAAAAAAAA&#10;AAAAAABbQ29udGVudF9UeXBlc10ueG1sUEsBAi0AFAAGAAgAAAAhAFr0LFu/AAAAFQEAAAsAAAAA&#10;AAAAAAAAAAAAHwEAAF9yZWxzLy5yZWxzUEsBAi0AFAAGAAgAAAAhAMNU6drBAAAA2wAAAA8AAAAA&#10;AAAAAAAAAAAABwIAAGRycy9kb3ducmV2LnhtbFBLBQYAAAAAAwADALcAAAD1Ag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32owwAAANsAAAAPAAAAZHJzL2Rvd25yZXYueG1sRI9PawJB&#10;DMXvBb/DEKG3OmsrIqujiGDx4KFV0WvYyf5zJ7PsjLp+++ZQ8JbwXt77ZbHqXaPu1IXKs4HxKAFF&#10;nHlbcWHgdNx+zECFiGyx8UwGnhRgtRy8LTC1/sG/dD/EQkkIhxQNlDG2qdYhK8lhGPmWWLTcdw6j&#10;rF2hbYcPCXeN/kySqXZYsTSU2NKmpOx6uDkD9fOruOxxMq6T/JxP6Hu/rn8yY96H/XoOKlIfX+b/&#10;650VfIGVX2QAvfwDAAD//wMAUEsBAi0AFAAGAAgAAAAhANvh9svuAAAAhQEAABMAAAAAAAAAAAAA&#10;AAAAAAAAAFtDb250ZW50X1R5cGVzXS54bWxQSwECLQAUAAYACAAAACEAWvQsW78AAAAVAQAACwAA&#10;AAAAAAAAAAAAAAAfAQAAX3JlbHMvLnJlbHNQSwECLQAUAAYACAAAACEAsst9qMMAAADbAAAADwAA&#10;AAAAAAAAAAAAAAAHAgAAZHJzL2Rvd25yZXYueG1sUEsFBgAAAAADAAMAtwAAAPcC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r0QwgAAANsAAAAPAAAAZHJzL2Rvd25yZXYueG1sRI9LiwIx&#10;EITvgv8htOBNM+qwLKNRZGHFgwcfi16bSc/LSWeYRB3/vRGEPRZV9RW1WHWmFndqXWlZwWQcgSBO&#10;rS45V/B3+h19g3AeWWNtmRQ8ycFq2e8tMNH2wQe6H30uAoRdggoK75tESpcWZNCNbUMcvMy2Bn2Q&#10;bS51i48AN7WcRtGXNFhyWCiwoZ+C0uvxZhRUz1l+2WE8qaLsnMW02a2rfarUcNCt5yA8df4//Glv&#10;tYJpDO8v4QfI5QsAAP//AwBQSwECLQAUAAYACAAAACEA2+H2y+4AAACFAQAAEwAAAAAAAAAAAAAA&#10;AAAAAAAAW0NvbnRlbnRfVHlwZXNdLnhtbFBLAQItABQABgAIAAAAIQBa9CxbvwAAABUBAAALAAAA&#10;AAAAAAAAAAAAAB8BAABfcmVscy8ucmVsc1BLAQItABQABgAIAAAAIQD96r0QwgAAANsAAAAPAAAA&#10;AAAAAAAAAAAAAAcCAABkcnMvZG93bnJldi54bWxQSwUGAAAAAAMAAwC3AAAA9gI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xKOxAAAANsAAAAPAAAAZHJzL2Rvd25yZXYueG1sRI9Pa8JA&#10;FMTvBb/D8gq91Y0xSI2uEgSlBw/VFr0+si//mn0bsqsm375bKPQ4zMxvmPV2MK24U+9qywpm0wgE&#10;cW51zaWCr8/96xsI55E1tpZJwUgOtpvJ0xpTbR98ovvZlyJA2KWooPK+S6V0eUUG3dR2xMErbG/Q&#10;B9mXUvf4CHDTyjiKFtJgzWGhwo52FeXf55tR0Izz8nrEZNZExaVI6HDMmo9cqZfnIVuB8DT4//Bf&#10;+10riJfw+yX8ALn5AQAA//8DAFBLAQItABQABgAIAAAAIQDb4fbL7gAAAIUBAAATAAAAAAAAAAAA&#10;AAAAAAAAAABbQ29udGVudF9UeXBlc10ueG1sUEsBAi0AFAAGAAgAAAAhAFr0LFu/AAAAFQEAAAsA&#10;AAAAAAAAAAAAAAAAHwEAAF9yZWxzLy5yZWxzUEsBAi0AFAAGAAgAAAAhABPrEo7EAAAA2wAAAA8A&#10;AAAAAAAAAAAAAAAABwIAAGRycy9kb3ducmV2LnhtbFBLBQYAAAAAAwADALcAAAD4Ag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s7nwgAAANwAAAAPAAAAZHJzL2Rvd25yZXYueG1sRE/JasMw&#10;EL0H+g9iCr0lctwQghvZhEJLDz40aUmvgzXeao2MpXr5++oQyPHx9mM2m06MNLjGsoLtJgJBXFjd&#10;cKXg++ttfQDhPLLGzjIpWMhBlj6sjphoO/GZxouvRAhhl6CC2vs+kdIVNRl0G9sTB660g0Ef4FBJ&#10;PeAUwk0n4yjaS4MNh4Yae3qtqfi9/BkF7fJc/eS427ZReS139J6f2s9CqafH+fQCwtPs7+Kb+0Mr&#10;iOOwNpwJR0Cm/wAAAP//AwBQSwECLQAUAAYACAAAACEA2+H2y+4AAACFAQAAEwAAAAAAAAAAAAAA&#10;AAAAAAAAW0NvbnRlbnRfVHlwZXNdLnhtbFBLAQItABQABgAIAAAAIQBa9CxbvwAAABUBAAALAAAA&#10;AAAAAAAAAAAAAB8BAABfcmVscy8ucmVsc1BLAQItABQABgAIAAAAIQDbAs7nwgAAANwAAAAPAAAA&#10;AAAAAAAAAAAAAAcCAABkcnMvZG93bnJldi54bWxQSwUGAAAAAAMAAwC3AAAA9gI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mt8xQAAANwAAAAPAAAAZHJzL2Rvd25yZXYueG1sRI9Pa8JA&#10;FMTvQr/D8gq9mU1SkTa6BilYevBQtdTrI/vyr9m3IbvG+O27hYLHYWZ+w6zzyXRipME1lhUkUQyC&#10;uLC64UrB12k3fwHhPLLGzjIpuJGDfPMwW2Om7ZUPNB59JQKEXYYKau/7TEpX1GTQRbYnDl5pB4M+&#10;yKGSesBrgJtOpnG8lAYbDgs19vRWU/FzvBgF7e25Ou9xkbRx+V0u6H2/bT8LpZ4ep+0KhKfJ38P/&#10;7Q+tIE1f4e9MOAJy8wsAAP//AwBQSwECLQAUAAYACAAAACEA2+H2y+4AAACFAQAAEwAAAAAAAAAA&#10;AAAAAAAAAAAAW0NvbnRlbnRfVHlwZXNdLnhtbFBLAQItABQABgAIAAAAIQBa9CxbvwAAABUBAAAL&#10;AAAAAAAAAAAAAAAAAB8BAABfcmVscy8ucmVsc1BLAQItABQABgAIAAAAIQC0Tmt8xQAAANwAAAAP&#10;AAAAAAAAAAAAAAAAAAcCAABkcnMvZG93bnJldi54bWxQSwUGAAAAAAMAAwC3AAAA+QI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VQ8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zA/nAlHQG7+AAAA//8DAFBLAQItABQABgAIAAAAIQDb4fbL7gAAAIUBAAATAAAAAAAAAAAAAAAA&#10;AAAAAABbQ29udGVudF9UeXBlc10ueG1sUEsBAi0AFAAGAAgAAAAhAFr0LFu/AAAAFQEAAAsAAAAA&#10;AAAAAAAAAAAAHwEAAF9yZWxzLy5yZWxzUEsBAi0AFAAGAAgAAAAhAKCtVDzBAAAA3AAAAA8AAAAA&#10;AAAAAAAAAAAABwIAAGRycy9kb3ducmV2LnhtbFBLBQYAAAAAAwADALcAAAD1Ag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fGnxAAAANwAAAAPAAAAZHJzL2Rvd25yZXYueG1sRI9Pi8Iw&#10;FMTvwn6H8ARvNq2KLNUosqDswYOrsl4fzes/m5fSZLV+eyMseBxm5jfMct2bRtyoc5VlBUkUgyDO&#10;rK64UHA+bcefIJxH1thYJgUPcrBefQyWmGp75x+6HX0hAoRdigpK79tUSpeVZNBFtiUOXm47gz7I&#10;rpC6w3uAm0ZO4nguDVYcFkps6auk7Hr8Mwrqx7S47HGW1HH+m89ot9/Uh0yp0bDfLEB46v07/N/+&#10;1gom0wReZ8IRkKsnAAAA//8DAFBLAQItABQABgAIAAAAIQDb4fbL7gAAAIUBAAATAAAAAAAAAAAA&#10;AAAAAAAAAABbQ29udGVudF9UeXBlc10ueG1sUEsBAi0AFAAGAAgAAAAhAFr0LFu/AAAAFQEAAAsA&#10;AAAAAAAAAAAAAAAAHwEAAF9yZWxzLy5yZWxzUEsBAi0AFAAGAAgAAAAhAM/h8afEAAAA3AAAAA8A&#10;AAAAAAAAAAAAAAAABwIAAGRycy9kb3ducmV2LnhtbFBLBQYAAAAAAwADALcAAAD4Ag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2/QxAAAANwAAAAPAAAAZHJzL2Rvd25yZXYueG1sRI9Pi8Iw&#10;FMTvwn6H8ARvNrWKLNUosqDswYOrsl4fzes/m5fSZLV+eyMseBxm5jfMct2bRtyoc5VlBZMoBkGc&#10;WV1xoeB82o4/QTiPrLGxTAoe5GC9+hgsMdX2zj90O/pCBAi7FBWU3replC4ryaCLbEscvNx2Bn2Q&#10;XSF1h/cAN41M4nguDVYcFkps6auk7Hr8Mwrqx7S47HE2qeP8N5/Rbr+pD5lSo2G/WYDw1Pt3+L/9&#10;rRUk0wReZ8IRkKsnAAAA//8DAFBLAQItABQABgAIAAAAIQDb4fbL7gAAAIUBAAATAAAAAAAAAAAA&#10;AAAAAAAAAABbQ29udGVudF9UeXBlc10ueG1sUEsBAi0AFAAGAAgAAAAhAFr0LFu/AAAAFQEAAAsA&#10;AAAAAAAAAAAAAAAAHwEAAF9yZWxzLy5yZWxzUEsBAi0AFAAGAAgAAAAhAD8zb9DEAAAA3AAAAA8A&#10;AAAAAAAAAAAAAAAABwIAAGRycy9kb3ducmV2LnhtbFBLBQYAAAAAAwADALcAAAD4Ag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hQH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uUqhtuZcATk9goAAP//AwBQSwECLQAUAAYACAAAACEA2+H2y+4AAACFAQAAEwAAAAAAAAAA&#10;AAAAAAAAAAAAW0NvbnRlbnRfVHlwZXNdLnhtbFBLAQItABQABgAIAAAAIQBa9CxbvwAAABUBAAAL&#10;AAAAAAAAAAAAAAAAAB8BAABfcmVscy8ucmVsc1BLAQItABQABgAIAAAAIQASPhQHxQAAANwAAAAP&#10;AAAAAAAAAAAAAAAAAAcCAABkcnMvZG93bnJldi54bWxQSwUGAAAAAAMAAwC3AAAA+QI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14:paraId="523582F0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4581F" w14:textId="77777777"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48989D03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D1DAE" w14:textId="77777777"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386AED3A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C5F26" w14:textId="77777777"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33216231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B9B4A" w14:textId="77777777"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558B4FB4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0B277" w14:textId="77777777"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570C11AC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D8960" w14:textId="77777777"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26A51B45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EDF9C" w14:textId="77777777"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440587B2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3F75E" w14:textId="77777777"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0DBAC405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39A7F" w14:textId="77777777"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54F47373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EAB0A" w14:textId="77777777"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14:paraId="6991C233" w14:textId="77777777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DF44B" w14:textId="77777777"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17D42061" w14:textId="77777777"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 wp14:anchorId="2AD83D69" wp14:editId="44B8A954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7569C1"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NjdxAAAANwAAAAPAAAAZHJzL2Rvd25yZXYueG1sRI9Ba8JA&#10;FITvQv/D8gq9mU2VSEldJRWUHryoLfT4yL4mq9m3Ibua+O9dQfA4zMw3zHw52EZcqPPGsYL3JAVB&#10;XDptuFLwc1iPP0D4gKyxcUwKruRhuXgZzTHXrucdXfahEhHCPkcFdQhtLqUva7LoE9cSR+/fdRZD&#10;lF0ldYd9hNtGTtJ0Ji0ajgs1trSqqTztz1bBKQ2bMtv22bk4mt+j+etZfhVKvb0OxSeIQEN4hh/t&#10;b61gkk3hfiYeAbm4AQAA//8DAFBLAQItABQABgAIAAAAIQDb4fbL7gAAAIUBAAATAAAAAAAAAAAA&#10;AAAAAAAAAABbQ29udGVudF9UeXBlc10ueG1sUEsBAi0AFAAGAAgAAAAhAFr0LFu/AAAAFQEAAAsA&#10;AAAAAAAAAAAAAAAAHwEAAF9yZWxzLy5yZWxzUEsBAi0AFAAGAAgAAAAhAO2c2N3EAAAA3AAAAA8A&#10;AAAAAAAAAAAAAAAABwIAAGRycy9kb3ducmV2LnhtbFBLBQYAAAAAAwADALcAAAD4Ag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6yawwAAANwAAAAPAAAAZHJzL2Rvd25yZXYueG1sRI9Ba8JA&#10;FITvgv9heUJvujHUKqmrqKVoj9qC19fsSzaYfRuyq8Z/7wqCx2FmvmHmy87W4kKtrxwrGI8SEMS5&#10;0xWXCv5+v4czED4ga6wdk4IbeVgu+r05ZtpdeU+XQyhFhLDPUIEJocmk9Lkhi37kGuLoFa61GKJs&#10;S6lbvEa4rWWaJB/SYsVxwWBDG0P56XC2Cr7WOxeK93Ux3eZHM3X/fvVTe6XeBt3qE0SgLrzCz/ZO&#10;K0gnKTzOxCMgF3cAAAD//wMAUEsBAi0AFAAGAAgAAAAhANvh9svuAAAAhQEAABMAAAAAAAAAAAAA&#10;AAAAAAAAAFtDb250ZW50X1R5cGVzXS54bWxQSwECLQAUAAYACAAAACEAWvQsW78AAAAVAQAACwAA&#10;AAAAAAAAAAAAAAAfAQAAX3JlbHMvLnJlbHNQSwECLQAUAAYACAAAACEAfvesmsMAAADcAAAADwAA&#10;AAAAAAAAAAAAAAAHAgAAZHJzL2Rvd25yZXYueG1sUEsFBgAAAAADAAMAtwAAAPcC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A830" w14:textId="77777777" w:rsidR="00DC3FDB" w:rsidRDefault="00DC3FDB" w:rsidP="00417D8A">
      <w:pPr>
        <w:spacing w:after="0" w:line="240" w:lineRule="auto"/>
      </w:pPr>
      <w:r>
        <w:separator/>
      </w:r>
    </w:p>
  </w:endnote>
  <w:endnote w:type="continuationSeparator" w:id="0">
    <w:p w14:paraId="3F0A2FEC" w14:textId="77777777" w:rsidR="00DC3FDB" w:rsidRDefault="00DC3FDB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8F709" w14:textId="77777777"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5FF6C" w14:textId="77777777"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A5B71" w14:textId="77777777"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981A4" w14:textId="77777777" w:rsidR="00DC3FDB" w:rsidRDefault="00DC3FDB" w:rsidP="00417D8A">
      <w:pPr>
        <w:spacing w:after="0" w:line="240" w:lineRule="auto"/>
      </w:pPr>
      <w:r>
        <w:separator/>
      </w:r>
    </w:p>
  </w:footnote>
  <w:footnote w:type="continuationSeparator" w:id="0">
    <w:p w14:paraId="07ABE934" w14:textId="77777777" w:rsidR="00DC3FDB" w:rsidRDefault="00DC3FDB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B597F" w14:textId="77777777"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D557D" w14:textId="77777777"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AAD81" w14:textId="77777777"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DD7"/>
    <w:rsid w:val="000149CB"/>
    <w:rsid w:val="00020AA9"/>
    <w:rsid w:val="00090CE4"/>
    <w:rsid w:val="0009277E"/>
    <w:rsid w:val="000A3FD9"/>
    <w:rsid w:val="000B75EA"/>
    <w:rsid w:val="000F3AD9"/>
    <w:rsid w:val="000F3CF0"/>
    <w:rsid w:val="00111A5C"/>
    <w:rsid w:val="001309C1"/>
    <w:rsid w:val="00162EBF"/>
    <w:rsid w:val="001A40B8"/>
    <w:rsid w:val="001A7581"/>
    <w:rsid w:val="001D068E"/>
    <w:rsid w:val="001E4BAD"/>
    <w:rsid w:val="00215A4B"/>
    <w:rsid w:val="002405E0"/>
    <w:rsid w:val="00272730"/>
    <w:rsid w:val="00293397"/>
    <w:rsid w:val="00297819"/>
    <w:rsid w:val="002A4EAA"/>
    <w:rsid w:val="002B63A1"/>
    <w:rsid w:val="00346AF9"/>
    <w:rsid w:val="003808D1"/>
    <w:rsid w:val="003A0FB1"/>
    <w:rsid w:val="003B5E99"/>
    <w:rsid w:val="003C19E2"/>
    <w:rsid w:val="003D4AC2"/>
    <w:rsid w:val="003E5805"/>
    <w:rsid w:val="003E6C0B"/>
    <w:rsid w:val="003F74F1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B7DD7"/>
    <w:rsid w:val="007C624A"/>
    <w:rsid w:val="007E6B2F"/>
    <w:rsid w:val="008044AD"/>
    <w:rsid w:val="00812AD5"/>
    <w:rsid w:val="00821204"/>
    <w:rsid w:val="008269C3"/>
    <w:rsid w:val="00880049"/>
    <w:rsid w:val="008A5AF7"/>
    <w:rsid w:val="008E6CB7"/>
    <w:rsid w:val="008F2B68"/>
    <w:rsid w:val="00941F91"/>
    <w:rsid w:val="00943497"/>
    <w:rsid w:val="00962ECE"/>
    <w:rsid w:val="009B566B"/>
    <w:rsid w:val="009C4C46"/>
    <w:rsid w:val="009D1440"/>
    <w:rsid w:val="009D184E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F0C98"/>
    <w:rsid w:val="00B16163"/>
    <w:rsid w:val="00B50A7C"/>
    <w:rsid w:val="00B5706F"/>
    <w:rsid w:val="00B64A0D"/>
    <w:rsid w:val="00B7523C"/>
    <w:rsid w:val="00B909E5"/>
    <w:rsid w:val="00B948DD"/>
    <w:rsid w:val="00C00685"/>
    <w:rsid w:val="00C141F5"/>
    <w:rsid w:val="00C56AAB"/>
    <w:rsid w:val="00C75F93"/>
    <w:rsid w:val="00C8489A"/>
    <w:rsid w:val="00D03C84"/>
    <w:rsid w:val="00D30BD2"/>
    <w:rsid w:val="00D40784"/>
    <w:rsid w:val="00D96811"/>
    <w:rsid w:val="00DB4A6E"/>
    <w:rsid w:val="00DC3FDB"/>
    <w:rsid w:val="00DD6D4E"/>
    <w:rsid w:val="00DE62AD"/>
    <w:rsid w:val="00E0747D"/>
    <w:rsid w:val="00E307AD"/>
    <w:rsid w:val="00E34CC6"/>
    <w:rsid w:val="00E50A18"/>
    <w:rsid w:val="00EA40D2"/>
    <w:rsid w:val="00EB273E"/>
    <w:rsid w:val="00ED3883"/>
    <w:rsid w:val="00ED593D"/>
    <w:rsid w:val="00ED7901"/>
    <w:rsid w:val="00F07A50"/>
    <w:rsid w:val="00F527FA"/>
    <w:rsid w:val="00F61766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80F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header" Target="header3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5.jpeg"/><Relationship Id="rId28" Type="http://schemas.openxmlformats.org/officeDocument/2006/relationships/image" Target="media/image14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31" Type="http://schemas.openxmlformats.org/officeDocument/2006/relationships/image" Target="media/image17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3.xml"/><Relationship Id="rId27" Type="http://schemas.openxmlformats.org/officeDocument/2006/relationships/image" Target="media/image12.png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endnotes" Target="end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ver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C06C76A00F47F0825F2DF7FF4DE9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2B227A-DA43-4ED5-8D12-7EE422DE33E3}"/>
      </w:docPartPr>
      <w:docPartBody>
        <w:p w:rsidR="00EC6D47" w:rsidRDefault="006B4ECD">
          <w:pPr>
            <w:pStyle w:val="CBC06C76A00F47F0825F2DF7FF4DE99E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A01915ED131413F9A0319E8895B4B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DB6D9-A8EF-4BBF-AC7B-FB1A6A59BE85}"/>
      </w:docPartPr>
      <w:docPartBody>
        <w:p w:rsidR="00EC6D47" w:rsidRDefault="006B4ECD">
          <w:pPr>
            <w:pStyle w:val="2A01915ED131413F9A0319E8895B4B68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07254837630C4491A9268EDB85C967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85C573-434F-44EE-9CD0-1936EF7AD226}"/>
      </w:docPartPr>
      <w:docPartBody>
        <w:p w:rsidR="00EC6D47" w:rsidRDefault="006B4ECD">
          <w:pPr>
            <w:pStyle w:val="07254837630C4491A9268EDB85C967CB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0A6AAB471B15468297CBD72DF280E3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3F839E-1D3F-4B2A-89CE-1C069C09EB26}"/>
      </w:docPartPr>
      <w:docPartBody>
        <w:p w:rsidR="00EC6D47" w:rsidRDefault="006B4ECD">
          <w:pPr>
            <w:pStyle w:val="0A6AAB471B15468297CBD72DF280E31E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AE8B0F22D55040D98B569813BB2AC8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AA2F1A-D290-4583-8CC6-D7198C3FC957}"/>
      </w:docPartPr>
      <w:docPartBody>
        <w:p w:rsidR="00EC6D47" w:rsidRDefault="006B4ECD">
          <w:pPr>
            <w:pStyle w:val="AE8B0F22D55040D98B569813BB2AC8D8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ECD"/>
    <w:rsid w:val="00075785"/>
    <w:rsid w:val="006B4ECD"/>
    <w:rsid w:val="00EC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CBC06C76A00F47F0825F2DF7FF4DE99E">
    <w:name w:val="CBC06C76A00F47F0825F2DF7FF4DE99E"/>
  </w:style>
  <w:style w:type="paragraph" w:customStyle="1" w:styleId="2A01915ED131413F9A0319E8895B4B68">
    <w:name w:val="2A01915ED131413F9A0319E8895B4B68"/>
  </w:style>
  <w:style w:type="paragraph" w:customStyle="1" w:styleId="07254837630C4491A9268EDB85C967CB">
    <w:name w:val="07254837630C4491A9268EDB85C967CB"/>
  </w:style>
  <w:style w:type="paragraph" w:customStyle="1" w:styleId="0A6AAB471B15468297CBD72DF280E31E">
    <w:name w:val="0A6AAB471B15468297CBD72DF280E31E"/>
  </w:style>
  <w:style w:type="paragraph" w:customStyle="1" w:styleId="AE8B0F22D55040D98B569813BB2AC8D8">
    <w:name w:val="AE8B0F22D55040D98B569813BB2AC8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7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2023-11-09T16:42:00Z</dcterms:created>
  <dcterms:modified xsi:type="dcterms:W3CDTF">2023-11-14T16:07:00Z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