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 wp14:anchorId="3E4E8D4B" wp14:editId="668F508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D421D5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F98A30F12C0E42CB9141BFC9C9C3FDD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75242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B75242">
              <w:rPr>
                <w:color w:val="AFB906"/>
                <w:sz w:val="28"/>
                <w:szCs w:val="28"/>
              </w:rPr>
              <w:t>Эмирова</w:t>
            </w:r>
            <w:proofErr w:type="spellEnd"/>
            <w:r w:rsidR="00B75242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B75242">
              <w:rPr>
                <w:color w:val="AFB906"/>
                <w:sz w:val="28"/>
                <w:szCs w:val="28"/>
              </w:rPr>
              <w:t>Маликат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75242">
              <w:rPr>
                <w:color w:val="AFB906"/>
                <w:sz w:val="28"/>
                <w:szCs w:val="28"/>
              </w:rPr>
              <w:t xml:space="preserve"> 17.10.2013г</w:t>
            </w:r>
            <w:proofErr w:type="gramStart"/>
            <w:r w:rsidR="00B75242">
              <w:rPr>
                <w:color w:val="AFB906"/>
                <w:sz w:val="28"/>
                <w:szCs w:val="28"/>
              </w:rPr>
              <w:t>.</w:t>
            </w:r>
            <w:r w:rsidR="00C63ABA">
              <w:rPr>
                <w:color w:val="AFB906"/>
                <w:sz w:val="28"/>
                <w:szCs w:val="28"/>
              </w:rPr>
              <w:t>.</w:t>
            </w:r>
            <w:proofErr w:type="gramEnd"/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B418BD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1122045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88.3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3hh3sPxE9vw5/l5Tx9sydPz&#10;87bHvOL5vM9Ptuj947yt2Q3jL7dmrDPvUsY68y5lrDvnjR9ustQXP45qR4+3+dFjm05OR7Uj9f4H&#10;9YpX13t64z1e6t1b06cZk3298UFkuHOs9/DX8QkT530/fQ45eXW9R2fjWc67P32BYKLeJa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>4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0E5DFA">
              <w:rPr>
                <w:color w:val="AFB906"/>
                <w:sz w:val="28"/>
                <w:szCs w:val="28"/>
              </w:rPr>
              <w:t>2023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B75242">
              <w:rPr>
                <w:color w:val="AFB906"/>
                <w:sz w:val="28"/>
                <w:szCs w:val="28"/>
              </w:rPr>
              <w:t>:89604096836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B418BD">
              <w:rPr>
                <w:color w:val="AFB906"/>
                <w:sz w:val="28"/>
                <w:szCs w:val="28"/>
              </w:rPr>
              <w:t xml:space="preserve"> с </w:t>
            </w:r>
            <w:proofErr w:type="spellStart"/>
            <w:r w:rsidR="00B418BD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B418BD">
              <w:rPr>
                <w:color w:val="AFB906"/>
                <w:sz w:val="28"/>
                <w:szCs w:val="28"/>
              </w:rPr>
              <w:t>.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C64C70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C64C70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C64C70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  <w:bookmarkStart w:id="0" w:name="_GoBack"/>
      <w:bookmarkEnd w:id="0"/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D421D5" w:rsidP="00E50A18">
      <w:pPr>
        <w:jc w:val="center"/>
      </w:pPr>
      <w:sdt>
        <w:sdtPr>
          <w:id w:val="-1826583867"/>
          <w:placeholder>
            <w:docPart w:val="2FE7D440070247DC8CD3B9885888BFED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D421D5" w:rsidP="00634FA6">
      <w:pPr>
        <w:jc w:val="center"/>
      </w:pPr>
      <w:sdt>
        <w:sdtPr>
          <w:id w:val="-933977909"/>
          <w:placeholder>
            <w:docPart w:val="4B33222C351047A493C196BBEC0C486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D421D5" w:rsidP="00E0747D">
      <w:pPr>
        <w:jc w:val="center"/>
      </w:pPr>
      <w:sdt>
        <w:sdtPr>
          <w:id w:val="-1709022715"/>
          <w:placeholder>
            <w:docPart w:val="3F3F607D6F184915A2C574CA20A8D7F0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D421D5" w:rsidP="00D40784">
      <w:pPr>
        <w:jc w:val="center"/>
      </w:pPr>
      <w:sdt>
        <w:sdtPr>
          <w:id w:val="1182782528"/>
          <w:placeholder>
            <w:docPart w:val="0B26C622EB494578AFBF997F4B375CC9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1D5" w:rsidRDefault="00D421D5" w:rsidP="00417D8A">
      <w:pPr>
        <w:spacing w:after="0" w:line="240" w:lineRule="auto"/>
      </w:pPr>
      <w:r>
        <w:separator/>
      </w:r>
    </w:p>
  </w:endnote>
  <w:endnote w:type="continuationSeparator" w:id="0">
    <w:p w:rsidR="00D421D5" w:rsidRDefault="00D421D5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1D5" w:rsidRDefault="00D421D5" w:rsidP="00417D8A">
      <w:pPr>
        <w:spacing w:after="0" w:line="240" w:lineRule="auto"/>
      </w:pPr>
      <w:r>
        <w:separator/>
      </w:r>
    </w:p>
  </w:footnote>
  <w:footnote w:type="continuationSeparator" w:id="0">
    <w:p w:rsidR="00D421D5" w:rsidRDefault="00D421D5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70"/>
    <w:rsid w:val="000149CB"/>
    <w:rsid w:val="00020AA9"/>
    <w:rsid w:val="00090CE4"/>
    <w:rsid w:val="0009277E"/>
    <w:rsid w:val="000A3FD9"/>
    <w:rsid w:val="000B75EA"/>
    <w:rsid w:val="000E5DF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C7AFE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11F65"/>
    <w:rsid w:val="00A24F81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D6E97"/>
    <w:rsid w:val="00AE1BDD"/>
    <w:rsid w:val="00AF0C98"/>
    <w:rsid w:val="00B16163"/>
    <w:rsid w:val="00B418BD"/>
    <w:rsid w:val="00B50A7C"/>
    <w:rsid w:val="00B64A0D"/>
    <w:rsid w:val="00B75242"/>
    <w:rsid w:val="00B909E5"/>
    <w:rsid w:val="00B948DD"/>
    <w:rsid w:val="00C00685"/>
    <w:rsid w:val="00C141F5"/>
    <w:rsid w:val="00C56AAB"/>
    <w:rsid w:val="00C63ABA"/>
    <w:rsid w:val="00C64C70"/>
    <w:rsid w:val="00C75F93"/>
    <w:rsid w:val="00C8489A"/>
    <w:rsid w:val="00D03C84"/>
    <w:rsid w:val="00D30BD2"/>
    <w:rsid w:val="00D40784"/>
    <w:rsid w:val="00D421D5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C6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4C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8A30F12C0E42CB9141BFC9C9C3FD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6A6B4-4083-48D9-9DD8-975DF2FCD1FB}"/>
      </w:docPartPr>
      <w:docPartBody>
        <w:p w:rsidR="0085356A" w:rsidRDefault="00A1739A">
          <w:pPr>
            <w:pStyle w:val="F98A30F12C0E42CB9141BFC9C9C3FDD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E7D440070247DC8CD3B9885888BF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DE8F-A595-4D3D-BA14-9A076B4AF04F}"/>
      </w:docPartPr>
      <w:docPartBody>
        <w:p w:rsidR="0085356A" w:rsidRDefault="00A1739A">
          <w:pPr>
            <w:pStyle w:val="2FE7D440070247DC8CD3B9885888BFE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B33222C351047A493C196BBEC0C48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FDDE86-4AB7-4416-9557-43286A469C67}"/>
      </w:docPartPr>
      <w:docPartBody>
        <w:p w:rsidR="0085356A" w:rsidRDefault="00A1739A">
          <w:pPr>
            <w:pStyle w:val="4B33222C351047A493C196BBEC0C486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3F3F607D6F184915A2C574CA20A8D7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8BA57E-C089-4C9D-8989-6BF548BA5B59}"/>
      </w:docPartPr>
      <w:docPartBody>
        <w:p w:rsidR="0085356A" w:rsidRDefault="00A1739A">
          <w:pPr>
            <w:pStyle w:val="3F3F607D6F184915A2C574CA20A8D7F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B26C622EB494578AFBF997F4B375C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70DD8-EDCF-40CA-987E-D2763030F4ED}"/>
      </w:docPartPr>
      <w:docPartBody>
        <w:p w:rsidR="0085356A" w:rsidRDefault="00A1739A">
          <w:pPr>
            <w:pStyle w:val="0B26C622EB494578AFBF997F4B375CC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9A"/>
    <w:rsid w:val="00267BF9"/>
    <w:rsid w:val="0085356A"/>
    <w:rsid w:val="00A1739A"/>
    <w:rsid w:val="00E8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98A30F12C0E42CB9141BFC9C9C3FDD1">
    <w:name w:val="F98A30F12C0E42CB9141BFC9C9C3FDD1"/>
  </w:style>
  <w:style w:type="paragraph" w:customStyle="1" w:styleId="2FE7D440070247DC8CD3B9885888BFED">
    <w:name w:val="2FE7D440070247DC8CD3B9885888BFED"/>
  </w:style>
  <w:style w:type="paragraph" w:customStyle="1" w:styleId="4B33222C351047A493C196BBEC0C486E">
    <w:name w:val="4B33222C351047A493C196BBEC0C486E"/>
  </w:style>
  <w:style w:type="paragraph" w:customStyle="1" w:styleId="3F3F607D6F184915A2C574CA20A8D7F0">
    <w:name w:val="3F3F607D6F184915A2C574CA20A8D7F0"/>
  </w:style>
  <w:style w:type="paragraph" w:customStyle="1" w:styleId="0B26C622EB494578AFBF997F4B375CC9">
    <w:name w:val="0B26C622EB494578AFBF997F4B37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2023-11-15T07:17:00Z</dcterms:created>
  <dcterms:modified xsi:type="dcterms:W3CDTF">2023-11-15T07:17:00Z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