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 wp14:anchorId="3E4E8D4B" wp14:editId="668F5088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D57B55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B418BD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B418BD">
              <w:rPr>
                <w:color w:val="AFB906"/>
                <w:sz w:val="28"/>
                <w:szCs w:val="28"/>
              </w:rPr>
              <w:t>Гаджимагомедов</w:t>
            </w:r>
            <w:proofErr w:type="spellEnd"/>
            <w:r w:rsidR="00B418BD">
              <w:rPr>
                <w:color w:val="AFB906"/>
                <w:sz w:val="28"/>
                <w:szCs w:val="28"/>
              </w:rPr>
              <w:t xml:space="preserve"> Абдул-Малик</w:t>
            </w:r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B418BD">
              <w:rPr>
                <w:color w:val="AFB906"/>
                <w:sz w:val="28"/>
                <w:szCs w:val="28"/>
              </w:rPr>
              <w:t xml:space="preserve"> 06.05.2013г</w:t>
            </w:r>
            <w:r w:rsidR="008C7AFE">
              <w:rPr>
                <w:color w:val="AFB906"/>
                <w:sz w:val="28"/>
                <w:szCs w:val="28"/>
              </w:rPr>
              <w:t>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B418BD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B418BD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B418BD">
              <w:rPr>
                <w:color w:val="AFB906"/>
                <w:sz w:val="28"/>
                <w:szCs w:val="28"/>
              </w:rPr>
              <w:t>4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B418BD">
              <w:rPr>
                <w:color w:val="AFB906"/>
                <w:sz w:val="28"/>
                <w:szCs w:val="28"/>
              </w:rPr>
              <w:t>:89675072200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B418BD">
              <w:rPr>
                <w:color w:val="AFB906"/>
                <w:sz w:val="28"/>
                <w:szCs w:val="28"/>
              </w:rPr>
              <w:t xml:space="preserve"> с Канциль.</w:t>
            </w:r>
            <w:bookmarkStart w:id="0" w:name="_GoBack"/>
            <w:bookmarkEnd w:id="0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D57B55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D57B55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D57B55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D57B55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B55" w:rsidRDefault="00D57B55" w:rsidP="00417D8A">
      <w:pPr>
        <w:spacing w:after="0" w:line="240" w:lineRule="auto"/>
      </w:pPr>
      <w:r>
        <w:separator/>
      </w:r>
    </w:p>
  </w:endnote>
  <w:endnote w:type="continuationSeparator" w:id="0">
    <w:p w:rsidR="00D57B55" w:rsidRDefault="00D57B55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B55" w:rsidRDefault="00D57B55" w:rsidP="00417D8A">
      <w:pPr>
        <w:spacing w:after="0" w:line="240" w:lineRule="auto"/>
      </w:pPr>
      <w:r>
        <w:separator/>
      </w:r>
    </w:p>
  </w:footnote>
  <w:footnote w:type="continuationSeparator" w:id="0">
    <w:p w:rsidR="00D57B55" w:rsidRDefault="00D57B55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C7AFE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24F81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E1BDD"/>
    <w:rsid w:val="00AF0C98"/>
    <w:rsid w:val="00B16163"/>
    <w:rsid w:val="00B418BD"/>
    <w:rsid w:val="00B50A7C"/>
    <w:rsid w:val="00B64A0D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57B55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85356A"/>
    <w:rsid w:val="00A1739A"/>
    <w:rsid w:val="00D4743A"/>
    <w:rsid w:val="00E8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2023-11-15T07:11:00Z</dcterms:created>
  <dcterms:modified xsi:type="dcterms:W3CDTF">2023-11-15T07:11:00Z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