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EFFE60"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">
                    <v:imagedata r:id="rId13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">
                    <v:imagedata r:id="rId14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">
                    <v:imagedata r:id="rId15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line id="Прямая соединительная линия 44" o:spid="_x0000_s1032" style="position:absolute;visibility:visible;mso-wrap-style:square" from="0,442" to="36898,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yw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KZw/xJ/gFzdAAAA//8DAFBLAQItABQABgAIAAAAIQDb4fbL7gAAAIUBAAATAAAAAAAAAAAA&#10;AAAAAAAAAABbQ29udGVudF9UeXBlc10ueG1sUEsBAi0AFAAGAAgAAAAhAFr0LFu/AAAAFQEAAAsA&#10;AAAAAAAAAAAAAAAAHwEAAF9yZWxzLy5yZWxzUEsBAi0AFAAGAAgAAAAhAFCZDLD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CE3DF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8D8814615EA424789D4E588276C818C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146607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 2 класса</w:t>
            </w:r>
          </w:p>
          <w:p w:rsidR="00146607" w:rsidRDefault="00146607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МКОУ «</w:t>
            </w: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Канцильская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СОШ»</w:t>
            </w:r>
          </w:p>
          <w:p w:rsidR="00146607" w:rsidRPr="000A7FBE" w:rsidRDefault="00146607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1A096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C74449" w:rsidRPr="0018124D" w:rsidRDefault="00146607" w:rsidP="0010573F">
      <w:pPr>
        <w:ind w:right="1841"/>
        <w:rPr>
          <w:rFonts w:ascii="Garamond" w:hAnsi="Garamond"/>
          <w:color w:val="FF6357"/>
          <w:sz w:val="28"/>
          <w:szCs w:val="28"/>
        </w:rPr>
      </w:pPr>
      <w:bookmarkStart w:id="0" w:name="_GoBack"/>
      <w:r>
        <w:rPr>
          <w:rFonts w:ascii="Garamond" w:hAnsi="Garamond"/>
          <w:color w:val="FF6357"/>
          <w:sz w:val="28"/>
          <w:szCs w:val="28"/>
        </w:rPr>
        <w:pict>
          <v:shape id="_x0000_i1025" type="#_x0000_t75" style="width:462.1pt;height:664.1pt">
            <v:imagedata r:id="rId16" o:title="Абдуллаева Амина2"/>
          </v:shape>
        </w:pict>
      </w:r>
      <w:bookmarkEnd w:id="0"/>
    </w:p>
    <w:p w:rsidR="007329BA" w:rsidRPr="0018124D" w:rsidRDefault="007329BA" w:rsidP="00271FD4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1FDD6E"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Рисунок 26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">
                    <v:imagedata r:id="rId13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">
                    <v:imagedata r:id="rId20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">
                    <v:imagedata r:id="rId21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">
                    <v:imagedata r:id="rId22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line id="Прямая соединительная линия 82" o:spid="_x0000_s1033" style="position:absolute;visibility:visible;mso-wrap-style:square" from="0,5942" to="48278,5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8D8814615EA424789D4E588276C818C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B660A"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Рисунок 46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">
                    <v:imagedata r:id="rId13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">
                    <v:imagedata r:id="rId27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">
                    <v:imagedata r:id="rId28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">
                    <v:imagedata r:id="rId29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Рисунок 97" o:spid="_x0000_s1033" type="#_x0000_t75" style="position:absolute;top:2886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">
                    <v:imagedata r:id="rId3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">
                    <v:imagedata r:id="rId3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">
                    <v:imagedata r:id="rId3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">
                    <v:imagedata r:id="rId3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8CE2CF37E9DF4AE398A3AB6F80972336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71008"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">
                <v:group id="Группа 243" o:spid="_x0000_s1027" style="position:absolute;left:26;width:75544;height:106914" coordorigin="26" coordsize="7554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Рисунок 76" o:spid="_x0000_s1028" type="#_x0000_t75" style="position:absolute;left:26;width:7554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">
                    <v:imagedata r:id="rId13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">
                    <v:imagedata r:id="rId39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">
                    <v:imagedata r:id="rId40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">
                    <v:imagedata r:id="rId41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">
                    <v:imagedata r:id="rId42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">
                    <v:imagedata r:id="rId43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">
                    <v:imagedata r:id="rId44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">
                    <v:imagedata r:id="rId45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line id="Прямая соединительная линия 125" o:spid="_x0000_s1037" style="position:absolute;visibility:visible;mso-wrap-style:square" from="0,0" to="482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CE3DFD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8D8814615EA424789D4E588276C818C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00723"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Рисунок 89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">
                    <v:imagedata r:id="rId13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">
                    <v:imagedata r:id="rId47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line id="Прямая соединительная линия 195" o:spid="_x0000_s1031" style="position:absolute;visibility:visible;mso-wrap-style:square" from="0,0" to="482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271FD4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  <w:lang w:val="en-US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8D8814615EA424789D4E588276C818C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15449A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  <w:lang w:val="en-US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CCBCF"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">
                <v:group id="Группа 250" o:spid="_x0000_s1027" style="position:absolute;width:75380;height:106629" coordorigin="" coordsize="75380,10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Рисунок 203" o:spid="_x0000_s1028" type="#_x0000_t75" style="position:absolute;left:39714;top:65099;width:15202;height: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">
                    <v:imagedata r:id="rId56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">
                    <v:imagedata r:id="rId13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">
                    <v:imagedata r:id="rId57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">
                    <v:imagedata r:id="rId58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">
                    <v:imagedata r:id="rId59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">
                    <v:imagedata r:id="rId60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">
                    <v:imagedata r:id="rId61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">
                    <v:imagedata r:id="rId62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">
                    <v:imagedata r:id="rId63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line id="Прямая соединительная линия 213" o:spid="_x0000_s1038" style="position:absolute;visibility:visible;mso-wrap-style:square" from="0,0" to="482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1ED5EDF6856641638BFE03CFC0D1E3E5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FD" w:rsidRDefault="00CE3DFD" w:rsidP="002722F5">
      <w:pPr>
        <w:spacing w:after="0" w:line="240" w:lineRule="auto"/>
      </w:pPr>
      <w:r>
        <w:separator/>
      </w:r>
    </w:p>
  </w:endnote>
  <w:endnote w:type="continuationSeparator" w:id="0">
    <w:p w:rsidR="00CE3DFD" w:rsidRDefault="00CE3DFD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FD" w:rsidRDefault="00CE3DFD" w:rsidP="002722F5">
      <w:pPr>
        <w:spacing w:after="0" w:line="240" w:lineRule="auto"/>
      </w:pPr>
      <w:r>
        <w:separator/>
      </w:r>
    </w:p>
  </w:footnote>
  <w:footnote w:type="continuationSeparator" w:id="0">
    <w:p w:rsidR="00CE3DFD" w:rsidRDefault="00CE3DFD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 w15:restartNumberingAfterBreak="0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07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46607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32057"/>
    <w:rsid w:val="004426FF"/>
    <w:rsid w:val="00466B35"/>
    <w:rsid w:val="00466F7D"/>
    <w:rsid w:val="00483B19"/>
    <w:rsid w:val="004C4515"/>
    <w:rsid w:val="005629CB"/>
    <w:rsid w:val="00625733"/>
    <w:rsid w:val="0066510D"/>
    <w:rsid w:val="00677E12"/>
    <w:rsid w:val="00680D57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707BF"/>
    <w:rsid w:val="00A832AB"/>
    <w:rsid w:val="00AD7B55"/>
    <w:rsid w:val="00AF35EC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CE3DFD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489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CF9CF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header" Target="header3.xml"/><Relationship Id="rId7" Type="http://schemas.openxmlformats.org/officeDocument/2006/relationships/webSettings" Target="webSettings.xml"/><Relationship Id="rId71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footer" Target="footer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D8814615EA424789D4E588276C8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D6F00-FDA7-430C-B064-D9F37A167768}"/>
      </w:docPartPr>
      <w:docPartBody>
        <w:p w:rsidR="00000000" w:rsidRDefault="002E3B40">
          <w:pPr>
            <w:pStyle w:val="48D8814615EA424789D4E588276C818C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E2CF37E9DF4AE398A3AB6F809723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168DD-8C93-4FC1-8F3D-2258AFE6C54B}"/>
      </w:docPartPr>
      <w:docPartBody>
        <w:p w:rsidR="00000000" w:rsidRDefault="002E3B40">
          <w:pPr>
            <w:pStyle w:val="8CE2CF37E9DF4AE398A3AB6F80972336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D5EDF6856641638BFE03CFC0D1E3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41C01C-2297-4D51-9AA5-660602D9F983}"/>
      </w:docPartPr>
      <w:docPartBody>
        <w:p w:rsidR="00000000" w:rsidRDefault="002E3B40">
          <w:pPr>
            <w:pStyle w:val="1ED5EDF6856641638BFE03CFC0D1E3E5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40"/>
    <w:rsid w:val="002E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8D8814615EA424789D4E588276C818C">
    <w:name w:val="48D8814615EA424789D4E588276C818C"/>
  </w:style>
  <w:style w:type="paragraph" w:customStyle="1" w:styleId="8CE2CF37E9DF4AE398A3AB6F80972336">
    <w:name w:val="8CE2CF37E9DF4AE398A3AB6F80972336"/>
  </w:style>
  <w:style w:type="paragraph" w:customStyle="1" w:styleId="1ED5EDF6856641638BFE03CFC0D1E3E5">
    <w:name w:val="1ED5EDF6856641638BFE03CFC0D1E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2023-11-09T08:31:00Z</dcterms:created>
  <dcterms:modified xsi:type="dcterms:W3CDTF">2023-11-09T08:33:00Z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