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D6564A"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">
                  <v:imagedata r:id="rId13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">
                  <v:imagedata r:id="rId14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">
                  <v:imagedata r:id="rId15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">
                  <v:imagedata r:id="rId1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AE63AF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A1498B82D3414F5EBA56B131B7B48011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7C624A"/>
    <w:p w:rsidR="00941F91" w:rsidRDefault="00941F91"/>
    <w:p w:rsidR="008A5AF7" w:rsidRDefault="008A5AF7"/>
    <w:p w:rsidR="008A5AF7" w:rsidRDefault="00DC1ED1">
      <w:r>
        <w:rPr>
          <w:noProof/>
          <w:lang w:eastAsia="ru-RU"/>
        </w:rPr>
        <w:drawing>
          <wp:inline distT="0" distB="0" distL="0" distR="0" wp14:anchorId="3B5C58A9" wp14:editId="60C21D37">
            <wp:extent cx="6847205" cy="8174990"/>
            <wp:effectExtent l="0" t="0" r="0" b="0"/>
            <wp:docPr id="5" name="Рисунок 5" descr="C:\Users\Usver\AppData\Local\Microsoft\Windows\INetCache\Content.Word\БегвердиПортфили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ver\AppData\Local\Microsoft\Windows\INetCache\Content.Word\БегвердиПортфилио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4A" w:rsidRDefault="007C624A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bookmarkStart w:id="0" w:name="_GoBack"/>
      <w:bookmarkEnd w:id="0"/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DA754"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">
                  <v:imagedata r:id="rId15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">
                  <v:imagedata r:id="rId26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">
                  <v:imagedata r:id="rId2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AE63AF" w:rsidP="00E50A18">
      <w:pPr>
        <w:jc w:val="center"/>
      </w:pPr>
      <w:sdt>
        <w:sdtPr>
          <w:id w:val="-1826583867"/>
          <w:placeholder>
            <w:docPart w:val="2D2A875F47694BA0BD5D9B7F297055AA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300655"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7568F0"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">
                  <v:imagedata r:id="rId33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">
                  <v:imagedata r:id="rId34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">
                  <v:imagedata r:id="rId35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AE63AF" w:rsidP="00634FA6">
      <w:pPr>
        <w:jc w:val="center"/>
      </w:pPr>
      <w:sdt>
        <w:sdtPr>
          <w:id w:val="-933977909"/>
          <w:placeholder>
            <w:docPart w:val="85FF1104A213461C85CB5306BBA5D429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5F31C2"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AE63AF" w:rsidP="00E0747D">
      <w:pPr>
        <w:jc w:val="center"/>
      </w:pPr>
      <w:sdt>
        <w:sdtPr>
          <w:id w:val="-1709022715"/>
          <w:placeholder>
            <w:docPart w:val="7809954BBC994F22B4DFDEF27CFDB6FA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22903C"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AE63AF" w:rsidP="00D40784">
      <w:pPr>
        <w:jc w:val="center"/>
      </w:pPr>
      <w:sdt>
        <w:sdtPr>
          <w:id w:val="1182782528"/>
          <w:placeholder>
            <w:docPart w:val="84E8147FB78A474D93184203522ABD80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9B2CB1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FE4EA2"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">
                  <v:imagedata r:id="rId44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">
                  <v:imagedata r:id="rId45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3AF" w:rsidRDefault="00AE63AF" w:rsidP="00417D8A">
      <w:pPr>
        <w:spacing w:after="0" w:line="240" w:lineRule="auto"/>
      </w:pPr>
      <w:r>
        <w:separator/>
      </w:r>
    </w:p>
  </w:endnote>
  <w:endnote w:type="continuationSeparator" w:id="0">
    <w:p w:rsidR="00AE63AF" w:rsidRDefault="00AE63AF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3AF" w:rsidRDefault="00AE63AF" w:rsidP="00417D8A">
      <w:pPr>
        <w:spacing w:after="0" w:line="240" w:lineRule="auto"/>
      </w:pPr>
      <w:r>
        <w:separator/>
      </w:r>
    </w:p>
  </w:footnote>
  <w:footnote w:type="continuationSeparator" w:id="0">
    <w:p w:rsidR="00AE63AF" w:rsidRDefault="00AE63AF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ED1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E63AF"/>
    <w:rsid w:val="00AF0C98"/>
    <w:rsid w:val="00B16163"/>
    <w:rsid w:val="00B50A7C"/>
    <w:rsid w:val="00B64A0D"/>
    <w:rsid w:val="00B77471"/>
    <w:rsid w:val="00B909E5"/>
    <w:rsid w:val="00B948DD"/>
    <w:rsid w:val="00C00685"/>
    <w:rsid w:val="00C141F5"/>
    <w:rsid w:val="00C56AAB"/>
    <w:rsid w:val="00C75F93"/>
    <w:rsid w:val="00C8489A"/>
    <w:rsid w:val="00D03C84"/>
    <w:rsid w:val="00D30BD2"/>
    <w:rsid w:val="00D40784"/>
    <w:rsid w:val="00D96811"/>
    <w:rsid w:val="00DB4A6E"/>
    <w:rsid w:val="00DC1ED1"/>
    <w:rsid w:val="00DD6D4E"/>
    <w:rsid w:val="00DE62AD"/>
    <w:rsid w:val="00E0747D"/>
    <w:rsid w:val="00E307AD"/>
    <w:rsid w:val="00E34CC6"/>
    <w:rsid w:val="00E50A18"/>
    <w:rsid w:val="00E70016"/>
    <w:rsid w:val="00EA40D2"/>
    <w:rsid w:val="00EB273E"/>
    <w:rsid w:val="00ED3883"/>
    <w:rsid w:val="00ED593D"/>
    <w:rsid w:val="00ED7901"/>
    <w:rsid w:val="00F07A50"/>
    <w:rsid w:val="00F61766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D035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ver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1498B82D3414F5EBA56B131B7B480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6F0AC6-AE97-4E6F-9296-B37561B79F72}"/>
      </w:docPartPr>
      <w:docPartBody>
        <w:p w:rsidR="002F7DA0" w:rsidRDefault="009D5C15">
          <w:pPr>
            <w:pStyle w:val="A1498B82D3414F5EBA56B131B7B4801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2D2A875F47694BA0BD5D9B7F297055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6DF67B-6B75-44A6-A76F-70233C05706A}"/>
      </w:docPartPr>
      <w:docPartBody>
        <w:p w:rsidR="002F7DA0" w:rsidRDefault="009D5C15">
          <w:pPr>
            <w:pStyle w:val="2D2A875F47694BA0BD5D9B7F297055AA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85FF1104A213461C85CB5306BBA5D4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8DD1A9-B16A-412F-A2EC-6FF0ECD692E7}"/>
      </w:docPartPr>
      <w:docPartBody>
        <w:p w:rsidR="002F7DA0" w:rsidRDefault="009D5C15">
          <w:pPr>
            <w:pStyle w:val="85FF1104A213461C85CB5306BBA5D429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7809954BBC994F22B4DFDEF27CFDB6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D90E83-4DC1-4EF8-AA3D-1F4007094CD0}"/>
      </w:docPartPr>
      <w:docPartBody>
        <w:p w:rsidR="002F7DA0" w:rsidRDefault="009D5C15">
          <w:pPr>
            <w:pStyle w:val="7809954BBC994F22B4DFDEF27CFDB6FA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84E8147FB78A474D93184203522ABD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4F28A7-1CFE-4727-B5DD-68EBE6DE30B3}"/>
      </w:docPartPr>
      <w:docPartBody>
        <w:p w:rsidR="002F7DA0" w:rsidRDefault="009D5C15">
          <w:pPr>
            <w:pStyle w:val="84E8147FB78A474D93184203522ABD80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C15"/>
    <w:rsid w:val="002F7DA0"/>
    <w:rsid w:val="009D5C15"/>
    <w:rsid w:val="00CC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A1498B82D3414F5EBA56B131B7B48011">
    <w:name w:val="A1498B82D3414F5EBA56B131B7B48011"/>
  </w:style>
  <w:style w:type="paragraph" w:customStyle="1" w:styleId="2D2A875F47694BA0BD5D9B7F297055AA">
    <w:name w:val="2D2A875F47694BA0BD5D9B7F297055AA"/>
  </w:style>
  <w:style w:type="paragraph" w:customStyle="1" w:styleId="85FF1104A213461C85CB5306BBA5D429">
    <w:name w:val="85FF1104A213461C85CB5306BBA5D429"/>
  </w:style>
  <w:style w:type="paragraph" w:customStyle="1" w:styleId="7809954BBC994F22B4DFDEF27CFDB6FA">
    <w:name w:val="7809954BBC994F22B4DFDEF27CFDB6FA"/>
  </w:style>
  <w:style w:type="paragraph" w:customStyle="1" w:styleId="84E8147FB78A474D93184203522ABD80">
    <w:name w:val="84E8147FB78A474D93184203522ABD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3.dotx</Template>
  <TotalTime>0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2023-11-09T08:36:00Z</dcterms:created>
  <dcterms:modified xsi:type="dcterms:W3CDTF">2023-11-09T16:40:00Z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