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27B" w:rsidRPr="009B4F4A" w:rsidRDefault="0026727B" w:rsidP="00A004AD">
      <w:pPr>
        <w:rPr>
          <w:i/>
          <w:color w:val="FB7FC2"/>
        </w:rPr>
      </w:pPr>
      <w:bookmarkStart w:id="0" w:name="_GoBack"/>
      <w:bookmarkEnd w:id="0"/>
    </w:p>
    <w:p w:rsidR="0010573F" w:rsidRPr="009B4F4A" w:rsidRDefault="0010573F" w:rsidP="00A004AD">
      <w:pPr>
        <w:ind w:right="1841"/>
        <w:rPr>
          <w:i/>
          <w:color w:val="FB7FC2"/>
          <w:sz w:val="28"/>
          <w:szCs w:val="28"/>
        </w:rPr>
      </w:pPr>
    </w:p>
    <w:p w:rsidR="007329BA" w:rsidRPr="00A004AD" w:rsidRDefault="00233EF5" w:rsidP="00A004AD">
      <w:pPr>
        <w:ind w:right="1841"/>
        <w:rPr>
          <w:i/>
          <w:color w:val="FB7FC2"/>
          <w:sz w:val="28"/>
          <w:szCs w:val="28"/>
          <w:lang w:val="en-US"/>
        </w:rPr>
      </w:pPr>
      <w:r>
        <w:rPr>
          <w:i/>
          <w:color w:val="FB7FC2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4pt;height:805.95pt">
            <v:imagedata r:id="rId10" o:title="Ахмедова"/>
          </v:shape>
        </w:pict>
      </w:r>
      <w:r w:rsidR="007329BA" w:rsidRPr="009B4F4A">
        <w:rPr>
          <w:i/>
          <w:color w:val="FB7FC2"/>
          <w:sz w:val="28"/>
          <w:szCs w:val="28"/>
        </w:rPr>
        <w:br w:type="page"/>
      </w:r>
      <w:r w:rsidR="001A2575">
        <w:rPr>
          <w:i/>
          <w:noProof/>
          <w:color w:val="FB7FC2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4031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2088" cy="10744200"/>
                <wp:effectExtent l="0" t="0" r="1270" b="0"/>
                <wp:wrapNone/>
                <wp:docPr id="252" name="Группа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744200"/>
                          <a:chOff x="0" y="0"/>
                          <a:chExt cx="7562088" cy="10744200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7562088" cy="10744200"/>
                            <a:chOff x="0" y="0"/>
                            <a:chExt cx="7560945" cy="10744200"/>
                          </a:xfrm>
                        </wpg:grpSpPr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626"/>
                              <a:ext cx="7560945" cy="106921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Рисунок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2690" cy="10744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3" name="Группа 133"/>
                        <wpg:cNvGrpSpPr/>
                        <wpg:grpSpPr>
                          <a:xfrm>
                            <a:off x="1276709" y="2797810"/>
                            <a:ext cx="4897504" cy="2633980"/>
                            <a:chOff x="-79525" y="-172367"/>
                            <a:chExt cx="4897220" cy="2634176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-79525" y="-172367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единительная линия 70"/>
                          <wps:cNvCnPr/>
                          <wps:spPr>
                            <a:xfrm>
                              <a:off x="-73590" y="47359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>
                              <a:off x="-73590" y="267086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-73590" y="486177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>
                              <a:off x="-73590" y="705903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>
                              <a:off x="-67652" y="924995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>
                              <a:off x="-73590" y="1144721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единительная линия 122"/>
                          <wps:cNvCnPr/>
                          <wps:spPr>
                            <a:xfrm>
                              <a:off x="-73587" y="1364447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>
                              <a:off x="-61715" y="1583539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-61715" y="1803265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-67652" y="2022356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Прямая соединительная линия 131"/>
                          <wps:cNvCnPr/>
                          <wps:spPr>
                            <a:xfrm>
                              <a:off x="-55774" y="2242083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Прямая соединительная линия 132"/>
                          <wps:cNvCnPr/>
                          <wps:spPr>
                            <a:xfrm>
                              <a:off x="-61715" y="2461809"/>
                              <a:ext cx="487346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3592" y="6814868"/>
                            <a:ext cx="1685925" cy="2399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928" y="9049109"/>
                            <a:ext cx="2361565" cy="8058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4" name="Группа 34"/>
                        <wpg:cNvGrpSpPr/>
                        <wpg:grpSpPr>
                          <a:xfrm>
                            <a:off x="1285336" y="5650865"/>
                            <a:ext cx="2291569" cy="1536065"/>
                            <a:chOff x="-192318" y="-151155"/>
                            <a:chExt cx="4887762" cy="1539557"/>
                          </a:xfrm>
                        </wpg:grpSpPr>
                        <wps:wsp>
                          <wps:cNvPr id="35" name="Прямая соединительная линия 35"/>
                          <wps:cNvCnPr/>
                          <wps:spPr>
                            <a:xfrm>
                              <a:off x="-192318" y="-151155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>
                              <a:off x="-186380" y="69054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Прямая соединительная линия 37"/>
                          <wps:cNvCnPr/>
                          <wps:spPr>
                            <a:xfrm>
                              <a:off x="-186380" y="288627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Прямая соединительная линия 38"/>
                          <wps:cNvCnPr/>
                          <wps:spPr>
                            <a:xfrm>
                              <a:off x="-186380" y="499626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>
                              <a:off x="-186380" y="729046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Прямая соединительная линия 40"/>
                          <wps:cNvCnPr/>
                          <wps:spPr>
                            <a:xfrm>
                              <a:off x="-180440" y="948619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>
                              <a:off x="-186378" y="1168829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>
                              <a:off x="-186380" y="1388402"/>
                              <a:ext cx="487588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50" name="Рисунок 25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4566" y="931653"/>
                            <a:ext cx="701675" cy="79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Рисунок 2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9094" y="931653"/>
                            <a:ext cx="587375" cy="67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C4839E" id="Группа 252" o:spid="_x0000_s1026" style="position:absolute;margin-left:0;margin-top:0;width:595.45pt;height:846pt;z-index:-251592449;mso-position-horizontal:center;mso-position-horizontal-relative:page;mso-position-vertical:center;mso-position-vertical-relative:page;mso-width-relative:margin" coordsize="75620,1074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">
                <v:group id="Группа 26" o:spid="_x0000_s1027" style="position:absolute;width:75620;height:107442" coordsize="75609,10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Рисунок 29" o:spid="_x0000_s1028" type="#_x0000_t75" style="position:absolute;top:86;width:75609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">
                    <v:imagedata r:id="rId17" o:title=""/>
                    <v:path arrowok="t"/>
                  </v:shape>
                  <v:shape id="Рисунок 46" o:spid="_x0000_s1029" type="#_x0000_t75" style="position:absolute;width:75526;height:10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">
                    <v:imagedata r:id="rId18" o:title=""/>
                    <v:path arrowok="t"/>
                  </v:shape>
                </v:group>
                <v:group id="Группа 133" o:spid="_x0000_s1030" style="position:absolute;left:12767;top:27978;width:48975;height:26339" coordorigin="-795,-1723" coordsize="48972,2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line id="Прямая соединительная линия 42" o:spid="_x0000_s1031" style="position:absolute;visibility:visible;mso-wrap-style:square" from="-795,-1723" to="47939,-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" strokecolor="#fb7fc2" strokeweight="1pt">
                    <v:stroke joinstyle="miter"/>
                  </v:line>
                  <v:line id="Прямая соединительная линия 70" o:spid="_x0000_s1032" style="position:absolute;visibility:visible;mso-wrap-style:square" from="-735,473" to="47998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" strokecolor="#fb7fc2" strokeweight="1pt">
                    <v:stroke joinstyle="miter"/>
                  </v:line>
                  <v:line id="Прямая соединительная линия 116" o:spid="_x0000_s1033" style="position:absolute;visibility:visible;mso-wrap-style:square" from="-735,2670" to="47998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18" o:spid="_x0000_s1034" style="position:absolute;visibility:visible;mso-wrap-style:square" from="-735,4861" to="47998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" strokecolor="#fb7fc2" strokeweight="1pt">
                    <v:stroke joinstyle="miter"/>
                  </v:line>
                  <v:line id="Прямая соединительная линия 119" o:spid="_x0000_s1035" style="position:absolute;visibility:visible;mso-wrap-style:square" from="-735,7059" to="47998,7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" strokecolor="#fb7fc2" strokeweight="1pt">
                    <v:stroke joinstyle="miter"/>
                  </v:line>
                  <v:line id="Прямая соединительная линия 120" o:spid="_x0000_s1036" style="position:absolute;visibility:visible;mso-wrap-style:square" from="-676,9249" to="48058,9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" strokecolor="#fb7fc2" strokeweight="1pt">
                    <v:stroke joinstyle="miter"/>
                  </v:line>
                  <v:line id="Прямая соединительная линия 121" o:spid="_x0000_s1037" style="position:absolute;visibility:visible;mso-wrap-style:square" from="-735,11447" to="47998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22" o:spid="_x0000_s1038" style="position:absolute;visibility:visible;mso-wrap-style:square" from="-735,13644" to="47998,13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23" o:spid="_x0000_s1039" style="position:absolute;visibility:visible;mso-wrap-style:square" from="-617,15835" to="48117,15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27" o:spid="_x0000_s1040" style="position:absolute;visibility:visible;mso-wrap-style:square" from="-617,18032" to="48117,18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30" o:spid="_x0000_s1041" style="position:absolute;visibility:visible;mso-wrap-style:square" from="-676,20223" to="48058,2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" strokecolor="#fb7fc2" strokeweight="1pt">
                    <v:stroke joinstyle="miter"/>
                  </v:line>
                  <v:line id="Прямая соединительная линия 131" o:spid="_x0000_s1042" style="position:absolute;visibility:visible;mso-wrap-style:square" from="-557,22420" to="48176,22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32" o:spid="_x0000_s1043" style="position:absolute;visibility:visible;mso-wrap-style:square" from="-617,24618" to="48117,24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" strokecolor="#fb7fc2" strokeweight="1pt">
                    <v:stroke joinstyle="miter"/>
                  </v:line>
                </v:group>
                <v:shape id="Рисунок 28" o:spid="_x0000_s1044" type="#_x0000_t75" style="position:absolute;left:43735;top:68148;width:16860;height:2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">
                  <v:imagedata r:id="rId19" o:title=""/>
                  <v:path arrowok="t"/>
                </v:shape>
                <v:shape id="Рисунок 31" o:spid="_x0000_s1045" type="#_x0000_t75" style="position:absolute;left:33729;top:90491;width:23615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">
                  <v:imagedata r:id="rId20" o:title=""/>
                  <v:path arrowok="t"/>
                </v:shape>
                <v:group id="Группа 34" o:spid="_x0000_s1046" style="position:absolute;left:12853;top:56508;width:22916;height:15361" coordorigin="-1923,-1511" coordsize="48877,1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line id="Прямая соединительная линия 35" o:spid="_x0000_s1047" style="position:absolute;visibility:visible;mso-wrap-style:square" from="-1923,-1511" to="46835,-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" strokecolor="#fb7fc2" strokeweight="1pt">
                    <v:stroke joinstyle="miter"/>
                  </v:line>
                  <v:line id="Прямая соединительная линия 36" o:spid="_x0000_s1048" style="position:absolute;visibility:visible;mso-wrap-style:square" from="-1863,690" to="46895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" strokecolor="#fb7fc2" strokeweight="1pt">
                    <v:stroke joinstyle="miter"/>
                  </v:line>
                  <v:line id="Прямая соединительная линия 37" o:spid="_x0000_s1049" style="position:absolute;visibility:visible;mso-wrap-style:square" from="-1863,2886" to="46895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" strokecolor="#fb7fc2" strokeweight="1pt">
                    <v:stroke joinstyle="miter"/>
                  </v:line>
                  <v:line id="Прямая соединительная линия 38" o:spid="_x0000_s1050" style="position:absolute;visibility:visible;mso-wrap-style:square" from="-1863,4996" to="46895,4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" strokecolor="#fb7fc2" strokeweight="1pt">
                    <v:stroke joinstyle="miter"/>
                  </v:line>
                  <v:line id="Прямая соединительная линия 39" o:spid="_x0000_s1051" style="position:absolute;visibility:visible;mso-wrap-style:square" from="-1863,7290" to="46895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" strokecolor="#fb7fc2" strokeweight="1pt">
                    <v:stroke joinstyle="miter"/>
                  </v:line>
                  <v:line id="Прямая соединительная линия 40" o:spid="_x0000_s1052" style="position:absolute;visibility:visible;mso-wrap-style:square" from="-1804,9486" to="46954,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" strokecolor="#fb7fc2" strokeweight="1pt">
                    <v:stroke joinstyle="miter"/>
                  </v:line>
                  <v:line id="Прямая соединительная линия 41" o:spid="_x0000_s1053" style="position:absolute;visibility:visible;mso-wrap-style:square" from="-1863,11688" to="46895,1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" strokecolor="#fb7fc2" strokeweight="1pt">
                    <v:stroke joinstyle="miter"/>
                  </v:line>
                  <v:line id="Прямая соединительная линия 43" o:spid="_x0000_s1054" style="position:absolute;visibility:visible;mso-wrap-style:square" from="-1863,13884" to="46895,13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" strokecolor="#fb7fc2" strokeweight="1pt">
                    <v:stroke joinstyle="miter"/>
                  </v:line>
                </v:group>
                <v:shape id="Рисунок 250" o:spid="_x0000_s1055" type="#_x0000_t75" style="position:absolute;left:11645;top:9316;width:7017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">
                  <v:imagedata r:id="rId21" o:title=""/>
                  <v:path arrowok="t"/>
                </v:shape>
                <v:shape id="Рисунок 251" o:spid="_x0000_s1056" type="#_x0000_t75" style="position:absolute;left:59090;top:9316;width:5874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">
                  <v:imagedata r:id="rId22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  <w:r w:rsidR="000F7184" w:rsidRPr="009B4F4A">
        <w:rPr>
          <w:i/>
          <w:color w:val="FB7FC2"/>
          <w:sz w:val="28"/>
          <w:szCs w:val="28"/>
        </w:rPr>
        <w:tab/>
      </w:r>
    </w:p>
    <w:p w:rsidR="000F239A" w:rsidRPr="009B4F4A" w:rsidRDefault="000F239A" w:rsidP="002D2A8C">
      <w:pPr>
        <w:tabs>
          <w:tab w:val="left" w:pos="3585"/>
        </w:tabs>
        <w:rPr>
          <w:i/>
          <w:color w:val="FB7FC2"/>
          <w:sz w:val="28"/>
          <w:szCs w:val="28"/>
        </w:rPr>
      </w:pPr>
    </w:p>
    <w:sdt>
      <w:sdtPr>
        <w:rPr>
          <w:i/>
          <w:color w:val="FB7FC2"/>
          <w:sz w:val="72"/>
          <w:szCs w:val="72"/>
        </w:rPr>
        <w:id w:val="-548839956"/>
        <w:placeholder>
          <w:docPart w:val="9F69E151A30D49ABB83127F86DE568C4"/>
        </w:placeholder>
      </w:sdtPr>
      <w:sdtEndPr/>
      <w:sdtContent>
        <w:p w:rsidR="000F239A" w:rsidRPr="009B4F4A" w:rsidRDefault="0030770A" w:rsidP="00A15C74">
          <w:pPr>
            <w:ind w:right="62"/>
            <w:jc w:val="center"/>
            <w:rPr>
              <w:i/>
              <w:color w:val="FB7FC2"/>
              <w:sz w:val="72"/>
              <w:szCs w:val="72"/>
            </w:rPr>
          </w:pPr>
          <w:r>
            <w:rPr>
              <w:i/>
              <w:color w:val="FB7FC2"/>
              <w:sz w:val="72"/>
              <w:szCs w:val="72"/>
            </w:rPr>
            <w:t>Б</w:t>
          </w:r>
          <w:r w:rsidR="00BB1236" w:rsidRPr="009B4F4A">
            <w:rPr>
              <w:i/>
              <w:color w:val="FB7FC2"/>
              <w:sz w:val="72"/>
              <w:szCs w:val="72"/>
            </w:rPr>
            <w:t>иография</w:t>
          </w:r>
        </w:p>
      </w:sdtContent>
    </w:sdt>
    <w:p w:rsidR="000F239A" w:rsidRPr="009B4F4A" w:rsidRDefault="000F239A" w:rsidP="000F239A">
      <w:pPr>
        <w:tabs>
          <w:tab w:val="left" w:pos="2127"/>
          <w:tab w:val="left" w:pos="6096"/>
        </w:tabs>
        <w:rPr>
          <w:i/>
          <w:color w:val="FB7FC2"/>
          <w:sz w:val="28"/>
          <w:szCs w:val="28"/>
        </w:rPr>
      </w:pPr>
    </w:p>
    <w:p w:rsidR="00D73CA2" w:rsidRPr="009B4F4A" w:rsidRDefault="00D73CA2" w:rsidP="000C0A72">
      <w:pPr>
        <w:tabs>
          <w:tab w:val="left" w:pos="2057"/>
        </w:tabs>
        <w:ind w:right="1274"/>
        <w:rPr>
          <w:i/>
          <w:color w:val="FB7FC2"/>
          <w:sz w:val="28"/>
          <w:szCs w:val="28"/>
        </w:rPr>
      </w:pPr>
    </w:p>
    <w:tbl>
      <w:tblPr>
        <w:tblStyle w:val="a4"/>
        <w:tblpPr w:leftFromText="187" w:rightFromText="187" w:vertAnchor="page" w:horzAnchor="page" w:tblpXSpec="center" w:tblpY="40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284"/>
      </w:tblGrid>
      <w:tr w:rsidR="009B4F4A" w:rsidRPr="009B4F4A" w:rsidTr="002707E9">
        <w:trPr>
          <w:gridAfter w:val="1"/>
          <w:wAfter w:w="284" w:type="dxa"/>
          <w:trHeight w:val="4434"/>
        </w:trPr>
        <w:tc>
          <w:tcPr>
            <w:tcW w:w="7797" w:type="dxa"/>
          </w:tcPr>
          <w:p w:rsidR="0017289F" w:rsidRPr="00B2037C" w:rsidRDefault="0017289F" w:rsidP="002707E9">
            <w:pPr>
              <w:ind w:left="34"/>
              <w:rPr>
                <w:i/>
                <w:color w:val="FB7FC2"/>
                <w:sz w:val="28"/>
                <w:szCs w:val="28"/>
              </w:rPr>
            </w:pPr>
          </w:p>
        </w:tc>
      </w:tr>
      <w:tr w:rsidR="000C0A72" w:rsidRPr="009B4F4A" w:rsidTr="002707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8"/>
        </w:trPr>
        <w:tc>
          <w:tcPr>
            <w:tcW w:w="80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0A72" w:rsidRPr="009B4F4A" w:rsidRDefault="000C0A72" w:rsidP="002707E9">
            <w:pPr>
              <w:tabs>
                <w:tab w:val="left" w:pos="3578"/>
              </w:tabs>
              <w:ind w:right="4287"/>
              <w:rPr>
                <w:i/>
                <w:color w:val="FB7FC2"/>
                <w:sz w:val="28"/>
                <w:szCs w:val="28"/>
              </w:rPr>
            </w:pPr>
          </w:p>
        </w:tc>
      </w:tr>
    </w:tbl>
    <w:p w:rsidR="003146CA" w:rsidRPr="009B4F4A" w:rsidRDefault="003146CA" w:rsidP="008F0F2A">
      <w:pPr>
        <w:tabs>
          <w:tab w:val="left" w:pos="1418"/>
          <w:tab w:val="left" w:pos="6096"/>
        </w:tabs>
        <w:ind w:right="1274"/>
        <w:rPr>
          <w:i/>
          <w:color w:val="FB7FC2"/>
          <w:sz w:val="28"/>
          <w:szCs w:val="28"/>
        </w:rPr>
      </w:pPr>
    </w:p>
    <w:p w:rsidR="003146CA" w:rsidRPr="009B4F4A" w:rsidRDefault="003146CA" w:rsidP="008F0F2A">
      <w:pPr>
        <w:tabs>
          <w:tab w:val="left" w:pos="1418"/>
          <w:tab w:val="left" w:pos="6096"/>
        </w:tabs>
        <w:ind w:right="1274"/>
        <w:rPr>
          <w:i/>
          <w:color w:val="FB7FC2"/>
          <w:sz w:val="28"/>
          <w:szCs w:val="28"/>
        </w:rPr>
      </w:pPr>
    </w:p>
    <w:p w:rsidR="00A707BF" w:rsidRPr="009B4F4A" w:rsidRDefault="00A707BF" w:rsidP="008F0F2A">
      <w:pPr>
        <w:tabs>
          <w:tab w:val="left" w:pos="1418"/>
          <w:tab w:val="left" w:pos="6096"/>
        </w:tabs>
        <w:ind w:right="1274"/>
        <w:rPr>
          <w:i/>
          <w:color w:val="FB7FC2"/>
          <w:sz w:val="28"/>
          <w:szCs w:val="28"/>
        </w:rPr>
      </w:pPr>
    </w:p>
    <w:p w:rsidR="000F239A" w:rsidRPr="009B4F4A" w:rsidRDefault="000F239A">
      <w:pPr>
        <w:rPr>
          <w:i/>
          <w:color w:val="FB7FC2"/>
          <w:sz w:val="28"/>
          <w:szCs w:val="28"/>
        </w:rPr>
      </w:pPr>
      <w:r w:rsidRPr="009B4F4A">
        <w:rPr>
          <w:i/>
          <w:color w:val="FB7FC2"/>
          <w:sz w:val="28"/>
          <w:szCs w:val="28"/>
        </w:rPr>
        <w:br w:type="page"/>
      </w:r>
    </w:p>
    <w:p w:rsidR="000F239A" w:rsidRPr="009B4F4A" w:rsidRDefault="001A2575" w:rsidP="00CA3E5B">
      <w:pPr>
        <w:tabs>
          <w:tab w:val="left" w:pos="2127"/>
          <w:tab w:val="left" w:pos="6096"/>
        </w:tabs>
        <w:rPr>
          <w:i/>
          <w:color w:val="FB7FC2"/>
          <w:sz w:val="28"/>
          <w:szCs w:val="28"/>
        </w:rPr>
      </w:pPr>
      <w:r>
        <w:rPr>
          <w:i/>
          <w:noProof/>
          <w:color w:val="FB7FC2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095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2088" cy="10744200"/>
                <wp:effectExtent l="0" t="0" r="1270" b="0"/>
                <wp:wrapNone/>
                <wp:docPr id="254" name="Группа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744200"/>
                          <a:chOff x="0" y="0"/>
                          <a:chExt cx="7561580" cy="10744200"/>
                        </a:xfrm>
                      </wpg:grpSpPr>
                      <wpg:grpSp>
                        <wpg:cNvPr id="75" name="Группа 75"/>
                        <wpg:cNvGrpSpPr/>
                        <wpg:grpSpPr>
                          <a:xfrm>
                            <a:off x="0" y="0"/>
                            <a:ext cx="7561580" cy="10744200"/>
                            <a:chOff x="0" y="0"/>
                            <a:chExt cx="7561580" cy="10744200"/>
                          </a:xfrm>
                        </wpg:grpSpPr>
                        <pic:pic xmlns:pic="http://schemas.openxmlformats.org/drawingml/2006/picture">
                          <pic:nvPicPr>
                            <pic:cNvPr id="48" name="Рисунок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879"/>
                              <a:ext cx="7561580" cy="1068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Рисунок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2690" cy="10744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" name="Группа 13"/>
                        <wpg:cNvGrpSpPr/>
                        <wpg:grpSpPr>
                          <a:xfrm>
                            <a:off x="1362974" y="2797810"/>
                            <a:ext cx="4873752" cy="3291840"/>
                            <a:chOff x="0" y="54610"/>
                            <a:chExt cx="4873752" cy="3291840"/>
                          </a:xfrm>
                        </wpg:grpSpPr>
                        <wps:wsp>
                          <wps:cNvPr id="141" name="Прямая соединительная линия 141"/>
                          <wps:cNvCnPr/>
                          <wps:spPr>
                            <a:xfrm>
                              <a:off x="0" y="5461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Прямая соединительная линия 142"/>
                          <wps:cNvCnPr/>
                          <wps:spPr>
                            <a:xfrm>
                              <a:off x="0" y="38417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Прямая соединительная линия 143"/>
                          <wps:cNvCnPr/>
                          <wps:spPr>
                            <a:xfrm>
                              <a:off x="0" y="71310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0" y="104267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Прямая соединительная линия 145"/>
                          <wps:cNvCnPr/>
                          <wps:spPr>
                            <a:xfrm>
                              <a:off x="0" y="137160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Прямая соединительная линия 146"/>
                          <wps:cNvCnPr/>
                          <wps:spPr>
                            <a:xfrm>
                              <a:off x="0" y="170053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Прямая соединительная линия 147"/>
                          <wps:cNvCnPr/>
                          <wps:spPr>
                            <a:xfrm>
                              <a:off x="0" y="203009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Прямая соединительная линия 148"/>
                          <wps:cNvCnPr/>
                          <wps:spPr>
                            <a:xfrm>
                              <a:off x="0" y="2359025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Прямая соединительная линия 149"/>
                          <wps:cNvCnPr/>
                          <wps:spPr>
                            <a:xfrm>
                              <a:off x="0" y="268859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Прямая соединительная линия 4"/>
                          <wps:cNvCnPr/>
                          <wps:spPr>
                            <a:xfrm>
                              <a:off x="0" y="301752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единительная линия 9"/>
                          <wps:cNvCnPr/>
                          <wps:spPr>
                            <a:xfrm>
                              <a:off x="0" y="3346450"/>
                              <a:ext cx="487375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5675" y="7254815"/>
                            <a:ext cx="3375025" cy="2624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830894" id="Группа 254" o:spid="_x0000_s1026" style="position:absolute;margin-left:0;margin-top:0;width:595.45pt;height:846pt;z-index:-251595521;mso-position-horizontal:center;mso-position-horizontal-relative:page;mso-position-vertical:center;mso-position-vertical-relative:page;mso-width-relative:margin" coordsize="75615,1074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">
                <v:group id="Группа 75" o:spid="_x0000_s1027" style="position:absolute;width:75615;height:107442" coordsize="75615,10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Рисунок 48" o:spid="_x0000_s1028" type="#_x0000_t75" style="position:absolute;top:258;width:75615;height:106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">
                    <v:imagedata r:id="rId17" o:title=""/>
                    <v:path arrowok="t"/>
                  </v:shape>
                  <v:shape id="Рисунок 49" o:spid="_x0000_s1029" type="#_x0000_t75" style="position:absolute;width:75526;height:10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">
                    <v:imagedata r:id="rId18" o:title=""/>
                    <v:path arrowok="t"/>
                  </v:shape>
                </v:group>
                <v:group id="Группа 13" o:spid="_x0000_s1030" style="position:absolute;left:13629;top:27978;width:48738;height:32918" coordorigin=",546" coordsize="48737,3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line id="Прямая соединительная линия 141" o:spid="_x0000_s1031" style="position:absolute;visibility:visible;mso-wrap-style:square" from="0,546" to="48737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42" o:spid="_x0000_s1032" style="position:absolute;visibility:visible;mso-wrap-style:square" from="0,3841" to="48737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43" o:spid="_x0000_s1033" style="position:absolute;visibility:visible;mso-wrap-style:square" from="0,7131" to="48737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" strokecolor="#fb7fc2" strokeweight="1pt">
                    <v:stroke joinstyle="miter"/>
                  </v:line>
                  <v:line id="Прямая соединительная линия 144" o:spid="_x0000_s1034" style="position:absolute;visibility:visible;mso-wrap-style:square" from="0,10426" to="48737,10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45" o:spid="_x0000_s1035" style="position:absolute;visibility:visible;mso-wrap-style:square" from="0,13716" to="48737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" strokecolor="#fb7fc2" strokeweight="1pt">
                    <v:stroke joinstyle="miter"/>
                  </v:line>
                  <v:line id="Прямая соединительная линия 146" o:spid="_x0000_s1036" style="position:absolute;visibility:visible;mso-wrap-style:square" from="0,17005" to="48737,17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47" o:spid="_x0000_s1037" style="position:absolute;visibility:visible;mso-wrap-style:square" from="0,20300" to="48737,20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48" o:spid="_x0000_s1038" style="position:absolute;visibility:visible;mso-wrap-style:square" from="0,23590" to="48737,2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" strokecolor="#fb7fc2" strokeweight="1pt">
                    <v:stroke joinstyle="miter"/>
                  </v:line>
                  <v:line id="Прямая соединительная линия 149" o:spid="_x0000_s1039" style="position:absolute;visibility:visible;mso-wrap-style:square" from="0,26885" to="48737,26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4" o:spid="_x0000_s1040" style="position:absolute;visibility:visible;mso-wrap-style:square" from="0,30175" to="48737,30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" strokecolor="#fb7fc2" strokeweight="1pt">
                    <v:stroke joinstyle="miter"/>
                  </v:line>
                  <v:line id="Прямая соединительная линия 9" o:spid="_x0000_s1041" style="position:absolute;visibility:visible;mso-wrap-style:square" from="0,33464" to="48737,3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" strokecolor="#fb7fc2" strokeweight="1pt">
                    <v:stroke joinstyle="miter"/>
                  </v:line>
                </v:group>
                <v:shape id="Рисунок 16" o:spid="_x0000_s1042" type="#_x0000_t75" style="position:absolute;left:33556;top:72548;width:33751;height:26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">
                  <v:imagedata r:id="rId24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77E12" w:rsidRPr="009B4F4A" w:rsidRDefault="00677E12" w:rsidP="00677E12">
      <w:pPr>
        <w:tabs>
          <w:tab w:val="left" w:pos="6096"/>
        </w:tabs>
        <w:rPr>
          <w:i/>
          <w:color w:val="FB7FC2"/>
          <w:sz w:val="28"/>
          <w:szCs w:val="28"/>
        </w:rPr>
      </w:pPr>
    </w:p>
    <w:sdt>
      <w:sdtPr>
        <w:rPr>
          <w:i/>
          <w:color w:val="FB7FC2"/>
          <w:sz w:val="72"/>
          <w:szCs w:val="72"/>
        </w:rPr>
        <w:id w:val="1802648698"/>
        <w:placeholder>
          <w:docPart w:val="7896DA0F1A774A0594C87B56FBF5168B"/>
        </w:placeholder>
      </w:sdtPr>
      <w:sdtEndPr/>
      <w:sdtContent>
        <w:p w:rsidR="00677E12" w:rsidRPr="009B4F4A" w:rsidRDefault="00677E12" w:rsidP="00A15C74">
          <w:pPr>
            <w:ind w:right="62"/>
            <w:jc w:val="center"/>
            <w:rPr>
              <w:i/>
              <w:color w:val="FB7FC2"/>
              <w:sz w:val="72"/>
              <w:szCs w:val="72"/>
            </w:rPr>
          </w:pPr>
          <w:r w:rsidRPr="009B4F4A">
            <w:rPr>
              <w:i/>
              <w:color w:val="FB7FC2"/>
              <w:sz w:val="72"/>
              <w:szCs w:val="72"/>
            </w:rPr>
            <w:t xml:space="preserve">Мои </w:t>
          </w:r>
          <w:r w:rsidR="00B94F5A">
            <w:rPr>
              <w:i/>
              <w:color w:val="FB7FC2"/>
              <w:sz w:val="72"/>
              <w:szCs w:val="72"/>
            </w:rPr>
            <w:t>увлечения</w:t>
          </w:r>
        </w:p>
      </w:sdtContent>
    </w:sdt>
    <w:p w:rsidR="007F5698" w:rsidRPr="009B4F4A" w:rsidRDefault="007F5698" w:rsidP="000F239A">
      <w:pPr>
        <w:tabs>
          <w:tab w:val="left" w:pos="2127"/>
          <w:tab w:val="left" w:pos="6096"/>
        </w:tabs>
        <w:rPr>
          <w:i/>
          <w:color w:val="FB7FC2"/>
          <w:sz w:val="28"/>
          <w:szCs w:val="28"/>
        </w:rPr>
      </w:pPr>
    </w:p>
    <w:tbl>
      <w:tblPr>
        <w:tblStyle w:val="a4"/>
        <w:tblpPr w:leftFromText="187" w:rightFromText="187" w:vertAnchor="page" w:horzAnchor="page" w:tblpXSpec="center" w:tblpY="40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9B4F4A" w:rsidRPr="009B4F4A" w:rsidTr="00431904">
        <w:trPr>
          <w:trHeight w:val="4388"/>
        </w:trPr>
        <w:tc>
          <w:tcPr>
            <w:tcW w:w="7797" w:type="dxa"/>
          </w:tcPr>
          <w:p w:rsidR="009F4EDE" w:rsidRPr="001F62C4" w:rsidRDefault="009F4EDE" w:rsidP="00431904">
            <w:pPr>
              <w:spacing w:line="360" w:lineRule="auto"/>
              <w:ind w:right="-108"/>
              <w:rPr>
                <w:i/>
                <w:color w:val="FB7FC2"/>
                <w:sz w:val="28"/>
                <w:szCs w:val="28"/>
                <w:lang w:val="en-US"/>
              </w:rPr>
            </w:pPr>
          </w:p>
        </w:tc>
      </w:tr>
    </w:tbl>
    <w:p w:rsidR="00F8540D" w:rsidRPr="009B4F4A" w:rsidRDefault="00F8540D" w:rsidP="00F8540D">
      <w:pPr>
        <w:tabs>
          <w:tab w:val="left" w:pos="6096"/>
        </w:tabs>
        <w:ind w:right="1700"/>
        <w:rPr>
          <w:i/>
          <w:color w:val="FB7FC2"/>
          <w:sz w:val="28"/>
          <w:szCs w:val="28"/>
        </w:rPr>
      </w:pPr>
    </w:p>
    <w:p w:rsidR="00F8540D" w:rsidRPr="009B4F4A" w:rsidRDefault="00F8540D" w:rsidP="00F8540D">
      <w:pPr>
        <w:tabs>
          <w:tab w:val="left" w:pos="6096"/>
        </w:tabs>
        <w:ind w:right="1700"/>
        <w:rPr>
          <w:i/>
          <w:color w:val="FB7FC2"/>
          <w:sz w:val="28"/>
          <w:szCs w:val="28"/>
        </w:rPr>
      </w:pPr>
    </w:p>
    <w:p w:rsidR="00F8540D" w:rsidRPr="009B4F4A" w:rsidRDefault="00F8540D" w:rsidP="00F8540D">
      <w:pPr>
        <w:tabs>
          <w:tab w:val="left" w:pos="6096"/>
        </w:tabs>
        <w:ind w:right="1700"/>
        <w:rPr>
          <w:i/>
          <w:color w:val="FB7FC2"/>
          <w:sz w:val="28"/>
          <w:szCs w:val="28"/>
        </w:rPr>
      </w:pPr>
    </w:p>
    <w:p w:rsidR="00F8540D" w:rsidRPr="009B4F4A" w:rsidRDefault="00F8540D" w:rsidP="004426FF">
      <w:pPr>
        <w:tabs>
          <w:tab w:val="left" w:pos="2200"/>
        </w:tabs>
        <w:ind w:right="1700"/>
        <w:rPr>
          <w:i/>
          <w:color w:val="FB7FC2"/>
          <w:sz w:val="28"/>
          <w:szCs w:val="28"/>
        </w:rPr>
      </w:pPr>
    </w:p>
    <w:p w:rsidR="00F8540D" w:rsidRPr="009B4F4A" w:rsidRDefault="00F8540D" w:rsidP="004426FF">
      <w:pPr>
        <w:tabs>
          <w:tab w:val="left" w:pos="3030"/>
        </w:tabs>
        <w:ind w:right="1700"/>
        <w:rPr>
          <w:i/>
          <w:color w:val="FB7FC2"/>
          <w:sz w:val="28"/>
          <w:szCs w:val="28"/>
        </w:rPr>
      </w:pPr>
    </w:p>
    <w:p w:rsidR="00F8540D" w:rsidRPr="009B4F4A" w:rsidRDefault="00F8540D" w:rsidP="00F8540D">
      <w:pPr>
        <w:tabs>
          <w:tab w:val="left" w:pos="6096"/>
        </w:tabs>
        <w:ind w:right="1700"/>
        <w:rPr>
          <w:i/>
          <w:color w:val="FB7FC2"/>
          <w:sz w:val="28"/>
          <w:szCs w:val="28"/>
        </w:rPr>
      </w:pPr>
    </w:p>
    <w:p w:rsidR="00C74449" w:rsidRPr="009B4F4A" w:rsidRDefault="00C74449" w:rsidP="00F8540D">
      <w:pPr>
        <w:tabs>
          <w:tab w:val="left" w:pos="6096"/>
        </w:tabs>
        <w:ind w:right="1700"/>
        <w:rPr>
          <w:i/>
          <w:color w:val="FB7FC2"/>
          <w:sz w:val="28"/>
          <w:szCs w:val="28"/>
        </w:rPr>
      </w:pPr>
    </w:p>
    <w:p w:rsidR="007F5698" w:rsidRPr="009B4F4A" w:rsidRDefault="007F5698">
      <w:pPr>
        <w:rPr>
          <w:i/>
          <w:color w:val="FB7FC2"/>
          <w:sz w:val="28"/>
          <w:szCs w:val="28"/>
        </w:rPr>
      </w:pPr>
      <w:r w:rsidRPr="009B4F4A">
        <w:rPr>
          <w:i/>
          <w:color w:val="FB7FC2"/>
          <w:sz w:val="28"/>
          <w:szCs w:val="28"/>
        </w:rPr>
        <w:br w:type="page"/>
      </w:r>
    </w:p>
    <w:p w:rsidR="007F5698" w:rsidRPr="00A15C74" w:rsidRDefault="008A639D" w:rsidP="000F239A">
      <w:pPr>
        <w:tabs>
          <w:tab w:val="left" w:pos="2127"/>
          <w:tab w:val="left" w:pos="6096"/>
        </w:tabs>
        <w:rPr>
          <w:i/>
          <w:color w:val="FB7FC2"/>
          <w:sz w:val="28"/>
          <w:szCs w:val="28"/>
        </w:rPr>
      </w:pPr>
      <w:r>
        <w:rPr>
          <w:i/>
          <w:noProof/>
          <w:color w:val="FB7FC2"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1071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1580" cy="10761980"/>
                <wp:effectExtent l="0" t="0" r="1270" b="0"/>
                <wp:wrapNone/>
                <wp:docPr id="63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986" cy="10743871"/>
                          <a:chOff x="102" y="9307"/>
                          <a:chExt cx="7561478" cy="10742730"/>
                        </a:xfrm>
                      </wpg:grpSpPr>
                      <wpg:grpSp>
                        <wpg:cNvPr id="50" name="Группа 50"/>
                        <wpg:cNvGrpSpPr/>
                        <wpg:grpSpPr>
                          <a:xfrm>
                            <a:off x="102" y="9307"/>
                            <a:ext cx="7561478" cy="10742730"/>
                            <a:chOff x="102" y="18831"/>
                            <a:chExt cx="7558303" cy="10741462"/>
                          </a:xfrm>
                        </wpg:grpSpPr>
                        <pic:pic xmlns:pic="http://schemas.openxmlformats.org/drawingml/2006/picture">
                          <pic:nvPicPr>
                            <pic:cNvPr id="54" name="Рисунок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" y="28569"/>
                              <a:ext cx="7558200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Рисунок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8831"/>
                              <a:ext cx="7548880" cy="107414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57875" y="7545216"/>
                            <a:ext cx="1220470" cy="271750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1" name="Группа 161"/>
                        <wpg:cNvGrpSpPr/>
                        <wpg:grpSpPr>
                          <a:xfrm>
                            <a:off x="1466850" y="1885950"/>
                            <a:ext cx="4757781" cy="5855396"/>
                            <a:chOff x="0" y="-1461"/>
                            <a:chExt cx="4757107" cy="5850861"/>
                          </a:xfrm>
                        </wpg:grpSpPr>
                        <pic:pic xmlns:pic="http://schemas.openxmlformats.org/drawingml/2006/picture">
                          <pic:nvPicPr>
                            <pic:cNvPr id="74" name="Рисунок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23"/>
                              <a:ext cx="1954530" cy="2593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2577" y="-1461"/>
                              <a:ext cx="1954530" cy="2593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Рисунок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232311"/>
                              <a:ext cx="1954530" cy="259333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Рисунок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lum contras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02577" y="3256062"/>
                              <a:ext cx="1954530" cy="259333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32EDB" id="Группа 63" o:spid="_x0000_s1026" style="position:absolute;margin-left:0;margin-top:0;width:595.4pt;height:847.4pt;z-index:-251665409;mso-position-horizontal:center;mso-position-horizontal-relative:page;mso-position-vertical:center;mso-position-vertical-relative:page;mso-width-relative:margin;mso-height-relative:margin" coordorigin="1,93" coordsize="75614,1074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">
                <v:group id="Группа 50" o:spid="_x0000_s1027" style="position:absolute;left:1;top:93;width:75614;height:107427" coordorigin="1,188" coordsize="75583,10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Рисунок 54" o:spid="_x0000_s1028" type="#_x0000_t75" style="position:absolute;left:1;top:285;width:75582;height:10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">
                    <v:imagedata r:id="rId17" o:title=""/>
                    <v:path arrowok="t"/>
                  </v:shape>
                  <v:shape id="Рисунок 56" o:spid="_x0000_s1029" type="#_x0000_t75" style="position:absolute;left:95;top:188;width:75489;height:10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">
                    <v:imagedata r:id="rId18" o:title=""/>
                    <v:path arrowok="t"/>
                  </v:shape>
                </v:group>
                <v:shape id="Рисунок 2" o:spid="_x0000_s1030" type="#_x0000_t75" style="position:absolute;left:58578;top:75452;width:12205;height:2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">
                  <v:imagedata r:id="rId27" o:title=""/>
                  <v:path arrowok="t"/>
                </v:shape>
                <v:group id="Группа 161" o:spid="_x0000_s1031" style="position:absolute;left:14668;top:18859;width:47578;height:58554" coordorigin=",-14" coordsize="47571,5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Рисунок 74" o:spid="_x0000_s1032" type="#_x0000_t75" style="position:absolute;top:22;width:19545;height:2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">
                    <v:imagedata r:id="rId28" o:title="" gain="1.25"/>
                    <v:path arrowok="t"/>
                  </v:shape>
                  <v:shape id="Рисунок 93" o:spid="_x0000_s1033" type="#_x0000_t75" style="position:absolute;left:28025;top:-14;width:19546;height:2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">
                    <v:imagedata r:id="rId28" o:title="" gain="1.25"/>
                    <v:path arrowok="t"/>
                  </v:shape>
                  <v:shape id="Рисунок 95" o:spid="_x0000_s1034" type="#_x0000_t75" style="position:absolute;top:32323;width:19545;height:25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">
                    <v:imagedata r:id="rId28" o:title="" gain="1.25"/>
                    <v:path arrowok="t"/>
                  </v:shape>
                  <v:shape id="Рисунок 97" o:spid="_x0000_s1035" type="#_x0000_t75" style="position:absolute;left:28025;top:32560;width:19546;height:25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">
                    <v:imagedata r:id="rId28" o:title="" gain="1.25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816847" w:rsidRPr="00A15C74" w:rsidRDefault="00816847" w:rsidP="003D24C2">
      <w:pPr>
        <w:tabs>
          <w:tab w:val="left" w:pos="2127"/>
          <w:tab w:val="left" w:pos="6096"/>
        </w:tabs>
        <w:rPr>
          <w:i/>
          <w:color w:val="FB7FC2"/>
          <w:sz w:val="28"/>
          <w:szCs w:val="28"/>
        </w:rPr>
      </w:pPr>
    </w:p>
    <w:sdt>
      <w:sdtPr>
        <w:rPr>
          <w:i/>
          <w:color w:val="FB7FC2"/>
          <w:sz w:val="60"/>
          <w:szCs w:val="60"/>
        </w:rPr>
        <w:id w:val="308216836"/>
        <w:placeholder>
          <w:docPart w:val="93B9789D21CE4563829D45A36A2C11C0"/>
        </w:placeholder>
      </w:sdtPr>
      <w:sdtEndPr>
        <w:rPr>
          <w:sz w:val="72"/>
          <w:szCs w:val="72"/>
        </w:rPr>
      </w:sdtEndPr>
      <w:sdtContent>
        <w:p w:rsidR="00AD7B55" w:rsidRPr="003D24C2" w:rsidRDefault="00816847" w:rsidP="00A15C74">
          <w:pPr>
            <w:ind w:right="62"/>
            <w:jc w:val="center"/>
            <w:rPr>
              <w:i/>
              <w:color w:val="FB7FC2"/>
              <w:sz w:val="72"/>
              <w:szCs w:val="72"/>
            </w:rPr>
          </w:pPr>
          <w:r w:rsidRPr="003D24C2">
            <w:rPr>
              <w:i/>
              <w:color w:val="FB7FC2"/>
              <w:sz w:val="72"/>
              <w:szCs w:val="72"/>
            </w:rPr>
            <w:t>Моя семья</w:t>
          </w:r>
        </w:p>
      </w:sdtContent>
    </w:sdt>
    <w:p w:rsidR="00AD7B55" w:rsidRPr="009B4F4A" w:rsidRDefault="00AD7B55" w:rsidP="00816847">
      <w:pPr>
        <w:tabs>
          <w:tab w:val="left" w:pos="3969"/>
          <w:tab w:val="left" w:pos="7371"/>
        </w:tabs>
        <w:jc w:val="center"/>
        <w:rPr>
          <w:i/>
          <w:color w:val="FB7FC2"/>
        </w:rPr>
      </w:pPr>
    </w:p>
    <w:p w:rsidR="00AD7B55" w:rsidRPr="009B4F4A" w:rsidRDefault="008A639D" w:rsidP="0017289F">
      <w:pPr>
        <w:tabs>
          <w:tab w:val="left" w:pos="4820"/>
          <w:tab w:val="left" w:pos="7200"/>
          <w:tab w:val="left" w:pos="8222"/>
        </w:tabs>
        <w:rPr>
          <w:i/>
          <w:color w:val="FB7FC2"/>
        </w:rPr>
      </w:pPr>
      <w:r w:rsidRPr="009B4F4A">
        <w:rPr>
          <w:i/>
          <w:noProof/>
          <w:color w:val="FB7FC2"/>
          <w:sz w:val="28"/>
          <w:szCs w:val="28"/>
          <w:lang w:eastAsia="ru-RU"/>
        </w:rPr>
        <w:drawing>
          <wp:anchor distT="0" distB="0" distL="114300" distR="114300" simplePos="0" relativeHeight="251655423" behindDoc="1" locked="0" layoutInCell="1" allowOverlap="1" wp14:anchorId="4ED1F581" wp14:editId="67C422E3">
            <wp:simplePos x="0" y="0"/>
            <wp:positionH relativeFrom="column">
              <wp:posOffset>1474470</wp:posOffset>
            </wp:positionH>
            <wp:positionV relativeFrom="page">
              <wp:posOffset>5582920</wp:posOffset>
            </wp:positionV>
            <wp:extent cx="1202690" cy="1688465"/>
            <wp:effectExtent l="0" t="0" r="0" b="0"/>
            <wp:wrapNone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F4A">
        <w:rPr>
          <w:i/>
          <w:noProof/>
          <w:color w:val="FB7FC2"/>
          <w:sz w:val="28"/>
          <w:szCs w:val="28"/>
          <w:lang w:eastAsia="ru-RU"/>
        </w:rPr>
        <w:drawing>
          <wp:anchor distT="0" distB="0" distL="114300" distR="114300" simplePos="0" relativeHeight="251651327" behindDoc="1" locked="0" layoutInCell="1" allowOverlap="1" wp14:anchorId="6A7B542D" wp14:editId="185929E7">
            <wp:simplePos x="0" y="0"/>
            <wp:positionH relativeFrom="column">
              <wp:posOffset>1470660</wp:posOffset>
            </wp:positionH>
            <wp:positionV relativeFrom="page">
              <wp:posOffset>2315210</wp:posOffset>
            </wp:positionV>
            <wp:extent cx="1202690" cy="1688465"/>
            <wp:effectExtent l="0" t="0" r="0" b="0"/>
            <wp:wrapNone/>
            <wp:docPr id="92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4F4A">
        <w:rPr>
          <w:i/>
          <w:noProof/>
          <w:color w:val="FB7FC2"/>
          <w:sz w:val="28"/>
          <w:szCs w:val="28"/>
          <w:lang w:eastAsia="ru-RU"/>
        </w:rPr>
        <w:drawing>
          <wp:anchor distT="0" distB="0" distL="114300" distR="114300" simplePos="0" relativeHeight="251653375" behindDoc="1" locked="0" layoutInCell="1" allowOverlap="1" wp14:anchorId="2FA93772" wp14:editId="09C0D08E">
            <wp:simplePos x="0" y="0"/>
            <wp:positionH relativeFrom="column">
              <wp:posOffset>4293235</wp:posOffset>
            </wp:positionH>
            <wp:positionV relativeFrom="page">
              <wp:posOffset>2306955</wp:posOffset>
            </wp:positionV>
            <wp:extent cx="1202690" cy="1688465"/>
            <wp:effectExtent l="0" t="0" r="0" b="0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9B4F4A" w:rsidRDefault="00AD7B55" w:rsidP="0017289F">
      <w:pPr>
        <w:tabs>
          <w:tab w:val="left" w:pos="2694"/>
          <w:tab w:val="left" w:pos="4820"/>
          <w:tab w:val="left" w:pos="8222"/>
        </w:tabs>
        <w:rPr>
          <w:i/>
          <w:color w:val="FB7FC2"/>
        </w:rPr>
      </w:pPr>
    </w:p>
    <w:p w:rsidR="00AD7B55" w:rsidRPr="009B4F4A" w:rsidRDefault="009F4EDE" w:rsidP="009F4EDE">
      <w:pPr>
        <w:tabs>
          <w:tab w:val="left" w:pos="3466"/>
        </w:tabs>
        <w:rPr>
          <w:i/>
          <w:color w:val="FB7FC2"/>
        </w:rPr>
      </w:pPr>
      <w:r>
        <w:rPr>
          <w:i/>
          <w:color w:val="FB7FC2"/>
        </w:rPr>
        <w:tab/>
      </w:r>
    </w:p>
    <w:p w:rsidR="00AD7B55" w:rsidRPr="009B4F4A" w:rsidRDefault="00AD7B55" w:rsidP="00AD7B55">
      <w:pPr>
        <w:tabs>
          <w:tab w:val="left" w:pos="4820"/>
          <w:tab w:val="left" w:pos="8222"/>
        </w:tabs>
        <w:rPr>
          <w:i/>
          <w:color w:val="FB7FC2"/>
        </w:rPr>
      </w:pPr>
    </w:p>
    <w:p w:rsidR="00AD7B55" w:rsidRPr="009B4F4A" w:rsidRDefault="00AD7B55" w:rsidP="00AD7B55">
      <w:pPr>
        <w:tabs>
          <w:tab w:val="left" w:pos="4820"/>
          <w:tab w:val="left" w:pos="8222"/>
        </w:tabs>
        <w:rPr>
          <w:i/>
          <w:color w:val="FB7FC2"/>
        </w:rPr>
      </w:pPr>
    </w:p>
    <w:p w:rsidR="00AD7B55" w:rsidRPr="009B4F4A" w:rsidRDefault="00AD7B55" w:rsidP="00AD7B55">
      <w:pPr>
        <w:tabs>
          <w:tab w:val="left" w:pos="4820"/>
          <w:tab w:val="left" w:pos="8222"/>
        </w:tabs>
        <w:rPr>
          <w:i/>
          <w:color w:val="FB7FC2"/>
        </w:rPr>
      </w:pPr>
    </w:p>
    <w:p w:rsidR="00AD7B55" w:rsidRPr="009B4F4A" w:rsidRDefault="00AD7B55" w:rsidP="00742514">
      <w:pPr>
        <w:tabs>
          <w:tab w:val="left" w:pos="3540"/>
        </w:tabs>
        <w:rPr>
          <w:i/>
          <w:color w:val="FB7FC2"/>
        </w:rPr>
      </w:pPr>
    </w:p>
    <w:p w:rsidR="003D24C2" w:rsidRDefault="003D24C2" w:rsidP="00AD7B55">
      <w:pPr>
        <w:tabs>
          <w:tab w:val="left" w:pos="2977"/>
          <w:tab w:val="left" w:pos="6237"/>
        </w:tabs>
        <w:rPr>
          <w:i/>
          <w:color w:val="FB7FC2"/>
        </w:rPr>
      </w:pPr>
    </w:p>
    <w:p w:rsidR="00A15C74" w:rsidRPr="009B4F4A" w:rsidRDefault="00A15C74" w:rsidP="00AD7B55">
      <w:pPr>
        <w:tabs>
          <w:tab w:val="left" w:pos="2977"/>
          <w:tab w:val="left" w:pos="6237"/>
        </w:tabs>
        <w:rPr>
          <w:i/>
          <w:color w:val="FB7FC2"/>
        </w:rPr>
      </w:pPr>
    </w:p>
    <w:p w:rsidR="00816847" w:rsidRPr="00816847" w:rsidRDefault="00816847" w:rsidP="00B2037C">
      <w:pPr>
        <w:tabs>
          <w:tab w:val="left" w:pos="7371"/>
        </w:tabs>
        <w:ind w:left="2835"/>
        <w:rPr>
          <w:i/>
          <w:color w:val="FB7FC2"/>
          <w:sz w:val="36"/>
          <w:szCs w:val="36"/>
        </w:rPr>
      </w:pPr>
      <w:r w:rsidRPr="00816847">
        <w:rPr>
          <w:i/>
          <w:color w:val="FB7FC2"/>
          <w:sz w:val="36"/>
          <w:szCs w:val="36"/>
        </w:rPr>
        <w:t>Мама</w:t>
      </w:r>
      <w:r w:rsidRPr="00816847">
        <w:rPr>
          <w:i/>
          <w:color w:val="FB7FC2"/>
          <w:sz w:val="36"/>
          <w:szCs w:val="36"/>
        </w:rPr>
        <w:tab/>
        <w:t>Папа</w:t>
      </w:r>
    </w:p>
    <w:p w:rsidR="00AD7B55" w:rsidRPr="009B4F4A" w:rsidRDefault="00AD7B55" w:rsidP="00AD7B55">
      <w:pPr>
        <w:tabs>
          <w:tab w:val="left" w:pos="2977"/>
          <w:tab w:val="left" w:pos="6237"/>
        </w:tabs>
        <w:rPr>
          <w:i/>
          <w:color w:val="FB7FC2"/>
        </w:rPr>
      </w:pPr>
    </w:p>
    <w:p w:rsidR="00AD7B55" w:rsidRPr="009B4F4A" w:rsidRDefault="00AD7B55" w:rsidP="00AD7B55">
      <w:pPr>
        <w:tabs>
          <w:tab w:val="left" w:pos="2977"/>
          <w:tab w:val="left" w:pos="6237"/>
        </w:tabs>
        <w:rPr>
          <w:i/>
          <w:color w:val="FB7FC2"/>
        </w:rPr>
      </w:pPr>
    </w:p>
    <w:p w:rsidR="00AD7B55" w:rsidRPr="009B4F4A" w:rsidRDefault="00B2037C" w:rsidP="0017289F">
      <w:pPr>
        <w:tabs>
          <w:tab w:val="left" w:pos="2694"/>
          <w:tab w:val="left" w:pos="6237"/>
          <w:tab w:val="left" w:pos="7230"/>
        </w:tabs>
        <w:rPr>
          <w:i/>
          <w:color w:val="FB7FC2"/>
        </w:rPr>
      </w:pPr>
      <w:r w:rsidRPr="009B4F4A">
        <w:rPr>
          <w:i/>
          <w:noProof/>
          <w:color w:val="FB7FC2"/>
          <w:sz w:val="28"/>
          <w:szCs w:val="28"/>
          <w:lang w:eastAsia="ru-RU"/>
        </w:rPr>
        <w:drawing>
          <wp:anchor distT="0" distB="0" distL="114300" distR="114300" simplePos="0" relativeHeight="251657471" behindDoc="1" locked="0" layoutInCell="1" allowOverlap="1" wp14:anchorId="450D9DA5" wp14:editId="3665966A">
            <wp:simplePos x="0" y="0"/>
            <wp:positionH relativeFrom="column">
              <wp:posOffset>4327525</wp:posOffset>
            </wp:positionH>
            <wp:positionV relativeFrom="page">
              <wp:posOffset>5582285</wp:posOffset>
            </wp:positionV>
            <wp:extent cx="1202690" cy="1688465"/>
            <wp:effectExtent l="0" t="0" r="0" b="0"/>
            <wp:wrapNone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9B4F4A" w:rsidRDefault="00AD7B55" w:rsidP="00AD7B55">
      <w:pPr>
        <w:tabs>
          <w:tab w:val="left" w:pos="2977"/>
          <w:tab w:val="left" w:pos="6237"/>
        </w:tabs>
        <w:rPr>
          <w:i/>
          <w:color w:val="FB7FC2"/>
        </w:rPr>
      </w:pPr>
    </w:p>
    <w:p w:rsidR="00AD7B55" w:rsidRDefault="00AD7B55" w:rsidP="002D7F68">
      <w:pPr>
        <w:tabs>
          <w:tab w:val="left" w:pos="4253"/>
          <w:tab w:val="left" w:pos="7655"/>
        </w:tabs>
        <w:rPr>
          <w:i/>
          <w:color w:val="FB7FC2"/>
        </w:rPr>
      </w:pPr>
      <w:r w:rsidRPr="009B4F4A">
        <w:rPr>
          <w:i/>
          <w:color w:val="FB7FC2"/>
        </w:rPr>
        <w:tab/>
      </w:r>
    </w:p>
    <w:p w:rsidR="00816847" w:rsidRDefault="00816847" w:rsidP="002D7F68">
      <w:pPr>
        <w:tabs>
          <w:tab w:val="left" w:pos="4253"/>
          <w:tab w:val="left" w:pos="7655"/>
        </w:tabs>
        <w:rPr>
          <w:i/>
          <w:color w:val="FB7FC2"/>
        </w:rPr>
      </w:pPr>
    </w:p>
    <w:p w:rsidR="00816847" w:rsidRDefault="00816847" w:rsidP="002D7F68">
      <w:pPr>
        <w:tabs>
          <w:tab w:val="left" w:pos="4253"/>
          <w:tab w:val="left" w:pos="7655"/>
        </w:tabs>
        <w:rPr>
          <w:i/>
          <w:color w:val="FB7FC2"/>
        </w:rPr>
      </w:pPr>
    </w:p>
    <w:p w:rsidR="00816847" w:rsidRDefault="00816847" w:rsidP="002D7F68">
      <w:pPr>
        <w:tabs>
          <w:tab w:val="left" w:pos="4253"/>
          <w:tab w:val="left" w:pos="7655"/>
        </w:tabs>
        <w:rPr>
          <w:i/>
          <w:color w:val="FB7FC2"/>
        </w:rPr>
      </w:pPr>
    </w:p>
    <w:p w:rsidR="00816847" w:rsidRDefault="00816847" w:rsidP="002D7F68">
      <w:pPr>
        <w:tabs>
          <w:tab w:val="left" w:pos="4253"/>
          <w:tab w:val="left" w:pos="7655"/>
        </w:tabs>
        <w:rPr>
          <w:i/>
          <w:color w:val="FB7FC2"/>
        </w:rPr>
      </w:pPr>
    </w:p>
    <w:p w:rsidR="003D24C2" w:rsidRDefault="003D24C2" w:rsidP="002D7F68">
      <w:pPr>
        <w:tabs>
          <w:tab w:val="left" w:pos="4253"/>
          <w:tab w:val="left" w:pos="7655"/>
        </w:tabs>
        <w:rPr>
          <w:i/>
          <w:color w:val="FB7FC2"/>
        </w:rPr>
      </w:pPr>
    </w:p>
    <w:p w:rsidR="00816847" w:rsidRPr="00816847" w:rsidRDefault="00816847" w:rsidP="00B2037C">
      <w:pPr>
        <w:tabs>
          <w:tab w:val="left" w:pos="7088"/>
        </w:tabs>
        <w:ind w:left="2835"/>
        <w:rPr>
          <w:i/>
          <w:color w:val="FB7FC2"/>
          <w:sz w:val="36"/>
          <w:szCs w:val="36"/>
        </w:rPr>
      </w:pPr>
      <w:r w:rsidRPr="00816847">
        <w:rPr>
          <w:i/>
          <w:color w:val="FB7FC2"/>
          <w:sz w:val="36"/>
          <w:szCs w:val="36"/>
        </w:rPr>
        <w:t>Брат</w:t>
      </w:r>
      <w:r w:rsidRPr="00816847">
        <w:rPr>
          <w:i/>
          <w:color w:val="FB7FC2"/>
          <w:sz w:val="36"/>
          <w:szCs w:val="36"/>
        </w:rPr>
        <w:tab/>
        <w:t>Сестра</w:t>
      </w:r>
    </w:p>
    <w:p w:rsidR="00AD7B55" w:rsidRPr="009B4F4A" w:rsidRDefault="00AD7B55">
      <w:pPr>
        <w:rPr>
          <w:i/>
          <w:color w:val="FB7FC2"/>
        </w:rPr>
      </w:pPr>
      <w:r w:rsidRPr="009B4F4A">
        <w:rPr>
          <w:i/>
          <w:color w:val="FB7FC2"/>
        </w:rPr>
        <w:br w:type="page"/>
      </w:r>
    </w:p>
    <w:p w:rsidR="006B0A8E" w:rsidRPr="00A15C74" w:rsidRDefault="008A639D" w:rsidP="003A5FC0">
      <w:pPr>
        <w:tabs>
          <w:tab w:val="left" w:pos="1113"/>
          <w:tab w:val="left" w:pos="8789"/>
        </w:tabs>
        <w:ind w:right="1416"/>
        <w:rPr>
          <w:i/>
          <w:color w:val="FB7FC2"/>
          <w:sz w:val="28"/>
          <w:szCs w:val="28"/>
        </w:rPr>
      </w:pPr>
      <w:r>
        <w:rPr>
          <w:i/>
          <w:noProof/>
          <w:color w:val="FB7FC2"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5768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2088" cy="10743871"/>
                <wp:effectExtent l="0" t="0" r="1270" b="635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743871"/>
                          <a:chOff x="102" y="9307"/>
                          <a:chExt cx="7561478" cy="10742730"/>
                        </a:xfrm>
                      </wpg:grpSpPr>
                      <wpg:grpSp>
                        <wpg:cNvPr id="57" name="Группа 57"/>
                        <wpg:cNvGrpSpPr/>
                        <wpg:grpSpPr>
                          <a:xfrm>
                            <a:off x="102" y="9307"/>
                            <a:ext cx="7561478" cy="10742730"/>
                            <a:chOff x="102" y="18831"/>
                            <a:chExt cx="7558303" cy="10741462"/>
                          </a:xfrm>
                        </wpg:grpSpPr>
                        <pic:pic xmlns:pic="http://schemas.openxmlformats.org/drawingml/2006/picture">
                          <pic:nvPicPr>
                            <pic:cNvPr id="58" name="Рисунок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" y="28569"/>
                              <a:ext cx="7558200" cy="10691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Рисунок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18831"/>
                              <a:ext cx="7548880" cy="107414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1986" y="7067550"/>
                            <a:ext cx="1291408" cy="27298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9" name="Группа 99"/>
                        <wpg:cNvGrpSpPr/>
                        <wpg:grpSpPr>
                          <a:xfrm>
                            <a:off x="1333499" y="2806820"/>
                            <a:ext cx="4873361" cy="4022933"/>
                            <a:chOff x="-92712" y="320780"/>
                            <a:chExt cx="4873152" cy="4022743"/>
                          </a:xfrm>
                        </wpg:grpSpPr>
                        <wps:wsp>
                          <wps:cNvPr id="169" name="Прямая соединительная линия 169"/>
                          <wps:cNvCnPr/>
                          <wps:spPr>
                            <a:xfrm>
                              <a:off x="-92712" y="320780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Прямая соединительная линия 170"/>
                          <wps:cNvCnPr/>
                          <wps:spPr>
                            <a:xfrm>
                              <a:off x="-92710" y="577281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Прямая соединительная линия 171"/>
                          <wps:cNvCnPr/>
                          <wps:spPr>
                            <a:xfrm>
                              <a:off x="-92710" y="823623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Прямая соединительная линия 172"/>
                          <wps:cNvCnPr/>
                          <wps:spPr>
                            <a:xfrm>
                              <a:off x="-92710" y="1080123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Прямая соединительная линия 173"/>
                          <wps:cNvCnPr/>
                          <wps:spPr>
                            <a:xfrm>
                              <a:off x="-92710" y="1326466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Прямая соединительная линия 174"/>
                          <wps:cNvCnPr/>
                          <wps:spPr>
                            <a:xfrm>
                              <a:off x="-92710" y="1582966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Прямая соединительная линия 175"/>
                          <wps:cNvCnPr/>
                          <wps:spPr>
                            <a:xfrm>
                              <a:off x="-92710" y="1829308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Прямая соединительная линия 177"/>
                          <wps:cNvCnPr/>
                          <wps:spPr>
                            <a:xfrm>
                              <a:off x="-92710" y="2834994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Прямая соединительная линия 180"/>
                          <wps:cNvCnPr/>
                          <wps:spPr>
                            <a:xfrm>
                              <a:off x="-92710" y="3091495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Прямая соединительная линия 176"/>
                          <wps:cNvCnPr/>
                          <wps:spPr>
                            <a:xfrm>
                              <a:off x="-92710" y="2588652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Прямая соединительная линия 181"/>
                          <wps:cNvCnPr/>
                          <wps:spPr>
                            <a:xfrm>
                              <a:off x="-92710" y="3337837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Прямая соединительная линия 182"/>
                          <wps:cNvCnPr/>
                          <wps:spPr>
                            <a:xfrm>
                              <a:off x="-92710" y="3594338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Прямая соединительная линия 183"/>
                          <wps:cNvCnPr/>
                          <wps:spPr>
                            <a:xfrm>
                              <a:off x="-92710" y="3840680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единительная линия 8"/>
                          <wps:cNvCnPr/>
                          <wps:spPr>
                            <a:xfrm>
                              <a:off x="-92710" y="2085809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Прямая соединительная линия 184"/>
                          <wps:cNvCnPr/>
                          <wps:spPr>
                            <a:xfrm>
                              <a:off x="-92710" y="4097180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Прямая соединительная линия 179"/>
                          <wps:cNvCnPr/>
                          <wps:spPr>
                            <a:xfrm>
                              <a:off x="-92710" y="4343523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единительная линия 12"/>
                          <wps:cNvCnPr/>
                          <wps:spPr>
                            <a:xfrm>
                              <a:off x="-92711" y="2332152"/>
                              <a:ext cx="4873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B7FC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6B6DE" id="Группа 64" o:spid="_x0000_s1026" style="position:absolute;margin-left:0;margin-top:0;width:595.45pt;height:845.95pt;z-index:-251739648;mso-position-horizontal:center;mso-position-horizontal-relative:page;mso-position-vertical:center;mso-position-vertical-relative:page;mso-width-relative:margin;mso-height-relative:margin" coordorigin="1,93" coordsize="75614,1074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">
                <v:group id="Группа 57" o:spid="_x0000_s1027" style="position:absolute;left:1;top:93;width:75614;height:107427" coordorigin="1,188" coordsize="75583,10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Рисунок 58" o:spid="_x0000_s1028" type="#_x0000_t75" style="position:absolute;left:1;top:285;width:75582;height:10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">
                    <v:imagedata r:id="rId17" o:title=""/>
                    <v:path arrowok="t"/>
                  </v:shape>
                  <v:shape id="Рисунок 59" o:spid="_x0000_s1029" type="#_x0000_t75" style="position:absolute;left:95;top:188;width:75489;height:10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">
                    <v:imagedata r:id="rId18" o:title=""/>
                    <v:path arrowok="t"/>
                  </v:shape>
                </v:group>
                <v:shape id="Рисунок 90" o:spid="_x0000_s1030" type="#_x0000_t75" style="position:absolute;left:50019;top:70675;width:12914;height:2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">
                  <v:imagedata r:id="rId31" o:title=""/>
                  <v:path arrowok="t"/>
                </v:shape>
                <v:group id="Группа 99" o:spid="_x0000_s1031" style="position:absolute;left:13334;top:28068;width:48734;height:40229" coordorigin="-927,3207" coordsize="48731,4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line id="Прямая соединительная линия 169" o:spid="_x0000_s1032" style="position:absolute;visibility:visible;mso-wrap-style:square" from="-927,3207" to="47804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" strokecolor="#fb7fc2" strokeweight="1pt">
                    <v:stroke joinstyle="miter"/>
                  </v:line>
                  <v:line id="Прямая соединительная линия 170" o:spid="_x0000_s1033" style="position:absolute;visibility:visible;mso-wrap-style:square" from="-927,5772" to="47804,5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" strokecolor="#fb7fc2" strokeweight="1pt">
                    <v:stroke joinstyle="miter"/>
                  </v:line>
                  <v:line id="Прямая соединительная линия 171" o:spid="_x0000_s1034" style="position:absolute;visibility:visible;mso-wrap-style:square" from="-927,8236" to="47804,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72" o:spid="_x0000_s1035" style="position:absolute;visibility:visible;mso-wrap-style:square" from="-927,10801" to="47804,10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73" o:spid="_x0000_s1036" style="position:absolute;visibility:visible;mso-wrap-style:square" from="-927,13264" to="47804,1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74" o:spid="_x0000_s1037" style="position:absolute;visibility:visible;mso-wrap-style:square" from="-927,15829" to="47804,15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75" o:spid="_x0000_s1038" style="position:absolute;visibility:visible;mso-wrap-style:square" from="-927,18293" to="47804,18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77" o:spid="_x0000_s1039" style="position:absolute;visibility:visible;mso-wrap-style:square" from="-927,28349" to="47804,2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80" o:spid="_x0000_s1040" style="position:absolute;visibility:visible;mso-wrap-style:square" from="-927,30914" to="47804,30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" strokecolor="#fb7fc2" strokeweight="1pt">
                    <v:stroke joinstyle="miter"/>
                  </v:line>
                  <v:line id="Прямая соединительная линия 176" o:spid="_x0000_s1041" style="position:absolute;visibility:visible;mso-wrap-style:square" from="-927,25886" to="47804,2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81" o:spid="_x0000_s1042" style="position:absolute;visibility:visible;mso-wrap-style:square" from="-927,33378" to="47804,3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82" o:spid="_x0000_s1043" style="position:absolute;visibility:visible;mso-wrap-style:square" from="-927,35943" to="47804,3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83" o:spid="_x0000_s1044" style="position:absolute;visibility:visible;mso-wrap-style:square" from="-927,38406" to="47804,38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8" o:spid="_x0000_s1045" style="position:absolute;visibility:visible;mso-wrap-style:square" from="-927,20858" to="47804,2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" strokecolor="#fb7fc2" strokeweight="1pt">
                    <v:stroke joinstyle="miter"/>
                  </v:line>
                  <v:line id="Прямая соединительная линия 184" o:spid="_x0000_s1046" style="position:absolute;visibility:visible;mso-wrap-style:square" from="-927,40971" to="47804,40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" strokecolor="#fb7fc2" strokeweight="1pt">
                    <v:stroke joinstyle="miter"/>
                  </v:line>
                  <v:line id="Прямая соединительная линия 179" o:spid="_x0000_s1047" style="position:absolute;visibility:visible;mso-wrap-style:square" from="-927,43435" to="47804,4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" strokecolor="#fb7fc2" strokeweight="1pt">
                    <v:stroke joinstyle="miter"/>
                  </v:line>
                  <v:line id="Прямая соединительная линия 12" o:spid="_x0000_s1048" style="position:absolute;visibility:visible;mso-wrap-style:square" from="-927,23321" to="47804,23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" strokecolor="#fb7fc2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881AB4" w:rsidRPr="00A15C74" w:rsidRDefault="00881AB4" w:rsidP="006B0A8E">
      <w:pPr>
        <w:tabs>
          <w:tab w:val="left" w:pos="2268"/>
          <w:tab w:val="left" w:pos="8789"/>
        </w:tabs>
        <w:rPr>
          <w:i/>
          <w:color w:val="FB7FC2"/>
          <w:sz w:val="28"/>
          <w:szCs w:val="28"/>
        </w:rPr>
      </w:pPr>
    </w:p>
    <w:sdt>
      <w:sdtPr>
        <w:rPr>
          <w:i/>
          <w:color w:val="FB7FC2"/>
          <w:sz w:val="72"/>
          <w:szCs w:val="72"/>
        </w:rPr>
        <w:id w:val="1476639357"/>
        <w:placeholder>
          <w:docPart w:val="9F69E151A30D49ABB83127F86DE568C4"/>
        </w:placeholder>
      </w:sdtPr>
      <w:sdtEndPr/>
      <w:sdtContent>
        <w:p w:rsidR="006B0A8E" w:rsidRPr="009B4F4A" w:rsidRDefault="006B0A8E" w:rsidP="00A15C74">
          <w:pPr>
            <w:ind w:right="62"/>
            <w:jc w:val="center"/>
            <w:rPr>
              <w:i/>
              <w:color w:val="FB7FC2"/>
              <w:sz w:val="72"/>
              <w:szCs w:val="72"/>
            </w:rPr>
          </w:pPr>
          <w:r w:rsidRPr="009B4F4A">
            <w:rPr>
              <w:i/>
              <w:color w:val="FB7FC2"/>
              <w:sz w:val="72"/>
              <w:szCs w:val="72"/>
            </w:rPr>
            <w:t>Мои достижения</w:t>
          </w:r>
        </w:p>
      </w:sdtContent>
    </w:sdt>
    <w:p w:rsidR="00881AB4" w:rsidRPr="009B4F4A" w:rsidRDefault="00881AB4" w:rsidP="00881AB4">
      <w:pPr>
        <w:ind w:right="2550"/>
        <w:rPr>
          <w:i/>
          <w:color w:val="FB7FC2"/>
          <w:sz w:val="36"/>
          <w:szCs w:val="36"/>
        </w:rPr>
      </w:pPr>
    </w:p>
    <w:tbl>
      <w:tblPr>
        <w:tblStyle w:val="a4"/>
        <w:tblpPr w:leftFromText="187" w:rightFromText="187" w:vertAnchor="page" w:horzAnchor="page" w:tblpXSpec="center" w:tblpY="4033"/>
        <w:tblW w:w="7797" w:type="dxa"/>
        <w:tblLayout w:type="fixed"/>
        <w:tblLook w:val="04A0" w:firstRow="1" w:lastRow="0" w:firstColumn="1" w:lastColumn="0" w:noHBand="0" w:noVBand="1"/>
      </w:tblPr>
      <w:tblGrid>
        <w:gridCol w:w="7797"/>
      </w:tblGrid>
      <w:tr w:rsidR="009B4F4A" w:rsidRPr="009F4EDE" w:rsidTr="00431904">
        <w:trPr>
          <w:trHeight w:val="439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B2037C" w:rsidRPr="001F62C4" w:rsidRDefault="00B2037C" w:rsidP="00431904">
            <w:pPr>
              <w:spacing w:line="276" w:lineRule="auto"/>
              <w:ind w:right="-107"/>
              <w:rPr>
                <w:i/>
                <w:color w:val="FB7FC2"/>
                <w:sz w:val="28"/>
                <w:szCs w:val="28"/>
                <w:lang w:val="en-US"/>
              </w:rPr>
            </w:pPr>
          </w:p>
        </w:tc>
      </w:tr>
    </w:tbl>
    <w:p w:rsidR="006B0A8E" w:rsidRPr="009B4F4A" w:rsidRDefault="006B0A8E" w:rsidP="009F18C7">
      <w:pPr>
        <w:tabs>
          <w:tab w:val="left" w:pos="1134"/>
          <w:tab w:val="left" w:pos="8789"/>
        </w:tabs>
        <w:spacing w:line="276" w:lineRule="auto"/>
        <w:rPr>
          <w:i/>
          <w:color w:val="FB7FC2"/>
          <w:sz w:val="36"/>
          <w:szCs w:val="36"/>
        </w:rPr>
      </w:pPr>
    </w:p>
    <w:p w:rsidR="00291135" w:rsidRPr="009B4F4A" w:rsidRDefault="00291135" w:rsidP="009F18C7">
      <w:pPr>
        <w:tabs>
          <w:tab w:val="left" w:pos="1134"/>
        </w:tabs>
        <w:spacing w:line="360" w:lineRule="auto"/>
        <w:ind w:right="-108"/>
        <w:rPr>
          <w:i/>
          <w:color w:val="FB7FC2"/>
          <w:sz w:val="28"/>
          <w:szCs w:val="28"/>
        </w:rPr>
      </w:pPr>
    </w:p>
    <w:p w:rsidR="003146CA" w:rsidRPr="009B4F4A" w:rsidRDefault="003146CA" w:rsidP="009F18C7">
      <w:pPr>
        <w:tabs>
          <w:tab w:val="left" w:pos="1134"/>
          <w:tab w:val="left" w:pos="2127"/>
        </w:tabs>
        <w:ind w:right="1841"/>
        <w:rPr>
          <w:i/>
          <w:color w:val="FB7FC2"/>
          <w:sz w:val="36"/>
          <w:szCs w:val="36"/>
        </w:rPr>
      </w:pPr>
    </w:p>
    <w:p w:rsidR="00BB1236" w:rsidRPr="009B4F4A" w:rsidRDefault="00BB1236" w:rsidP="009F18C7">
      <w:pPr>
        <w:tabs>
          <w:tab w:val="left" w:pos="1134"/>
          <w:tab w:val="left" w:pos="2127"/>
        </w:tabs>
        <w:ind w:right="1841"/>
        <w:rPr>
          <w:i/>
          <w:color w:val="FB7FC2"/>
          <w:sz w:val="36"/>
          <w:szCs w:val="36"/>
        </w:rPr>
      </w:pPr>
    </w:p>
    <w:sectPr w:rsidR="00BB1236" w:rsidRPr="009B4F4A" w:rsidSect="00B2037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EF5" w:rsidRDefault="00233EF5" w:rsidP="007D3CA0">
      <w:pPr>
        <w:spacing w:after="0" w:line="240" w:lineRule="auto"/>
      </w:pPr>
      <w:r>
        <w:separator/>
      </w:r>
    </w:p>
  </w:endnote>
  <w:endnote w:type="continuationSeparator" w:id="0">
    <w:p w:rsidR="00233EF5" w:rsidRDefault="00233EF5" w:rsidP="007D3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A0" w:rsidRDefault="007D3CA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A0" w:rsidRDefault="007D3CA0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A0" w:rsidRDefault="007D3CA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EF5" w:rsidRDefault="00233EF5" w:rsidP="007D3CA0">
      <w:pPr>
        <w:spacing w:after="0" w:line="240" w:lineRule="auto"/>
      </w:pPr>
      <w:r>
        <w:separator/>
      </w:r>
    </w:p>
  </w:footnote>
  <w:footnote w:type="continuationSeparator" w:id="0">
    <w:p w:rsidR="00233EF5" w:rsidRDefault="00233EF5" w:rsidP="007D3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A0" w:rsidRDefault="007D3CA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A0" w:rsidRDefault="007D3CA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3CA0" w:rsidRDefault="007D3CA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2C4"/>
    <w:rsid w:val="00001D3D"/>
    <w:rsid w:val="000666F5"/>
    <w:rsid w:val="00084F1D"/>
    <w:rsid w:val="000C0A72"/>
    <w:rsid w:val="000C1548"/>
    <w:rsid w:val="000C3472"/>
    <w:rsid w:val="000E099E"/>
    <w:rsid w:val="000F239A"/>
    <w:rsid w:val="000F7184"/>
    <w:rsid w:val="0010573F"/>
    <w:rsid w:val="001348FF"/>
    <w:rsid w:val="00142516"/>
    <w:rsid w:val="001665E4"/>
    <w:rsid w:val="0017289F"/>
    <w:rsid w:val="00184B46"/>
    <w:rsid w:val="001A2575"/>
    <w:rsid w:val="001B618F"/>
    <w:rsid w:val="001F62C4"/>
    <w:rsid w:val="00207F4E"/>
    <w:rsid w:val="00212AEB"/>
    <w:rsid w:val="00233EF5"/>
    <w:rsid w:val="0024253E"/>
    <w:rsid w:val="00265A5F"/>
    <w:rsid w:val="0026727B"/>
    <w:rsid w:val="002707E9"/>
    <w:rsid w:val="00291135"/>
    <w:rsid w:val="002B7EC0"/>
    <w:rsid w:val="002D2A8C"/>
    <w:rsid w:val="002D7F68"/>
    <w:rsid w:val="003066E7"/>
    <w:rsid w:val="0030770A"/>
    <w:rsid w:val="003146CA"/>
    <w:rsid w:val="00330A80"/>
    <w:rsid w:val="003A5FC0"/>
    <w:rsid w:val="003D24C2"/>
    <w:rsid w:val="003E0B5C"/>
    <w:rsid w:val="003E4B80"/>
    <w:rsid w:val="00431904"/>
    <w:rsid w:val="004426FF"/>
    <w:rsid w:val="00471A5F"/>
    <w:rsid w:val="00483B19"/>
    <w:rsid w:val="004C4515"/>
    <w:rsid w:val="004D7ECD"/>
    <w:rsid w:val="005629CB"/>
    <w:rsid w:val="00625733"/>
    <w:rsid w:val="0066510D"/>
    <w:rsid w:val="00672942"/>
    <w:rsid w:val="00677E12"/>
    <w:rsid w:val="006B0A8E"/>
    <w:rsid w:val="00703D58"/>
    <w:rsid w:val="007329BA"/>
    <w:rsid w:val="00735A74"/>
    <w:rsid w:val="00742514"/>
    <w:rsid w:val="00756F46"/>
    <w:rsid w:val="007A438F"/>
    <w:rsid w:val="007D3CA0"/>
    <w:rsid w:val="007F5698"/>
    <w:rsid w:val="00816847"/>
    <w:rsid w:val="00881AB4"/>
    <w:rsid w:val="0089398F"/>
    <w:rsid w:val="008A639D"/>
    <w:rsid w:val="008C5FCB"/>
    <w:rsid w:val="008D53A7"/>
    <w:rsid w:val="008D63A7"/>
    <w:rsid w:val="008F0F2A"/>
    <w:rsid w:val="008F3C8F"/>
    <w:rsid w:val="00920083"/>
    <w:rsid w:val="00990CEE"/>
    <w:rsid w:val="009B4F4A"/>
    <w:rsid w:val="009D1250"/>
    <w:rsid w:val="009D2774"/>
    <w:rsid w:val="009F18C7"/>
    <w:rsid w:val="009F3A62"/>
    <w:rsid w:val="009F4EDE"/>
    <w:rsid w:val="00A004AD"/>
    <w:rsid w:val="00A15C74"/>
    <w:rsid w:val="00A2462F"/>
    <w:rsid w:val="00A707BF"/>
    <w:rsid w:val="00A832AB"/>
    <w:rsid w:val="00AB41C8"/>
    <w:rsid w:val="00AD7B55"/>
    <w:rsid w:val="00AF35EC"/>
    <w:rsid w:val="00B2037C"/>
    <w:rsid w:val="00B209CF"/>
    <w:rsid w:val="00B22643"/>
    <w:rsid w:val="00B47A29"/>
    <w:rsid w:val="00B61541"/>
    <w:rsid w:val="00B902F5"/>
    <w:rsid w:val="00B94F5A"/>
    <w:rsid w:val="00BB1236"/>
    <w:rsid w:val="00BB25FB"/>
    <w:rsid w:val="00C0786D"/>
    <w:rsid w:val="00C53DB0"/>
    <w:rsid w:val="00C74449"/>
    <w:rsid w:val="00C7518D"/>
    <w:rsid w:val="00C93A5B"/>
    <w:rsid w:val="00CA3E5B"/>
    <w:rsid w:val="00D616D3"/>
    <w:rsid w:val="00D73CA2"/>
    <w:rsid w:val="00D9687D"/>
    <w:rsid w:val="00DB6EF3"/>
    <w:rsid w:val="00DC5246"/>
    <w:rsid w:val="00E23AED"/>
    <w:rsid w:val="00EB2AB3"/>
    <w:rsid w:val="00EB30DC"/>
    <w:rsid w:val="00EC4279"/>
    <w:rsid w:val="00EE3EA1"/>
    <w:rsid w:val="00F77CCF"/>
    <w:rsid w:val="00F8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6A566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D7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D7ECD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D3CA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D3CA0"/>
  </w:style>
  <w:style w:type="paragraph" w:styleId="ab">
    <w:name w:val="footer"/>
    <w:basedOn w:val="a"/>
    <w:link w:val="ac"/>
    <w:uiPriority w:val="99"/>
    <w:unhideWhenUsed/>
    <w:rsid w:val="007D3CA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D3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wmf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image" Target="media/image15.w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0.wmf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69E151A30D49ABB83127F86DE568C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82B92E-A38B-4E41-9BF9-C0A7018066FA}"/>
      </w:docPartPr>
      <w:docPartBody>
        <w:p w:rsidR="005C00A3" w:rsidRDefault="00B16B8F">
          <w:pPr>
            <w:pStyle w:val="9F69E151A30D49ABB83127F86DE568C4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7896DA0F1A774A0594C87B56FBF516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5CD9C5-66DC-4E7A-9735-F3FA946CBF90}"/>
      </w:docPartPr>
      <w:docPartBody>
        <w:p w:rsidR="005C00A3" w:rsidRDefault="00B16B8F">
          <w:pPr>
            <w:pStyle w:val="7896DA0F1A774A0594C87B56FBF5168B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93B9789D21CE4563829D45A36A2C1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04217A-596E-48E4-A056-8E95EE6D5425}"/>
      </w:docPartPr>
      <w:docPartBody>
        <w:p w:rsidR="005C00A3" w:rsidRDefault="00B16B8F">
          <w:pPr>
            <w:pStyle w:val="93B9789D21CE4563829D45A36A2C11C0"/>
          </w:pPr>
          <w:r w:rsidRPr="00AC5C1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B8F"/>
    <w:rsid w:val="005C00A3"/>
    <w:rsid w:val="00A04FED"/>
    <w:rsid w:val="00B1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39BBBD6542E149B696CBEA9C1DE5A8DA">
    <w:name w:val="39BBBD6542E149B696CBEA9C1DE5A8DA"/>
  </w:style>
  <w:style w:type="paragraph" w:customStyle="1" w:styleId="9F69E151A30D49ABB83127F86DE568C4">
    <w:name w:val="9F69E151A30D49ABB83127F86DE568C4"/>
  </w:style>
  <w:style w:type="paragraph" w:customStyle="1" w:styleId="7896DA0F1A774A0594C87B56FBF5168B">
    <w:name w:val="7896DA0F1A774A0594C87B56FBF5168B"/>
  </w:style>
  <w:style w:type="paragraph" w:customStyle="1" w:styleId="93B9789D21CE4563829D45A36A2C11C0">
    <w:name w:val="93B9789D21CE4563829D45A36A2C11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3ECA78-3F7E-4833-914B-45A58E0FF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B6064-4CA5-4215-95D3-6D149D9FC0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D5E8AB-0E42-428B-B0CB-F5906EBDB4E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6.dotx</Template>
  <TotalTime>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2023-11-09T08:25:00Z</dcterms:created>
  <dcterms:modified xsi:type="dcterms:W3CDTF">2023-11-09T16:41:00Z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