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24A" w:rsidRDefault="005C2244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15232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32320" cy="1033272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10332720"/>
                          <a:chOff x="0" y="0"/>
                          <a:chExt cx="7132320" cy="103327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0" cy="1033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5761" y="1021278"/>
                            <a:ext cx="1401445" cy="137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639" y="1270660"/>
                            <a:ext cx="2599690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008" y="8027719"/>
                            <a:ext cx="6567170" cy="191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0;margin-top:0;width:561.6pt;height:813.6pt;z-index:-251701248;mso-position-horizontal:center;mso-position-horizontal-relative:page;mso-position-vertical:center;mso-position-vertical-relative:page" coordsize="71323,10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1323;height:103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jwbXBAAAA2gAAAA8AAABkcnMvZG93bnJldi54bWxET01rwkAQvRf8D8sIvTUbW5ASXYMGQlt6&#10;kKp4HrJjNpidTbOrSfvru0LB0/B4n7PMR9uKK/W+caxglqQgiCunG64VHPbl0ysIH5A1to5JwQ95&#10;yFeThyVm2g38RdddqEUMYZ+hAhNCl0npK0MWfeI64sidXG8xRNjXUvc4xHDbyuc0nUuLDccGgx0V&#10;hqrz7mIVFGX6+TuazRHpst2+NcV8+Hj5VupxOq4XIAKN4S7+d7/rOB9ur9yuX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jwbXBAAAA2gAAAA8AAAAAAAAAAAAAAAAAnwIA&#10;AGRycy9kb3ducmV2LnhtbFBLBQYAAAAABAAEAPcAAACNAwAAAAA=&#10;">
                  <v:imagedata r:id="rId14" o:title=""/>
                  <v:path arrowok="t"/>
                </v:shape>
                <v:shape id="Picture 4" o:spid="_x0000_s1028" type="#_x0000_t75" style="position:absolute;left:49757;top:10212;width:14015;height:13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w4CbDAAAA2gAAAA8AAABkcnMvZG93bnJldi54bWxEj0FrwkAUhO9C/8PyCt5002KtRlcRRfAi&#10;1NSD3p7Z1yQ0+zbsrjH9925B8DjMzDfMfNmZWrTkfGVZwdswAUGcW11xoeD4vR1MQPiArLG2TAr+&#10;yMNy8dKbY6rtjQ/UZqEQEcI+RQVlCE0qpc9LMuiHtiGO3o91BkOUrpDa4S3CTS3fk2QsDVYcF0ps&#10;aF1S/ptdjYLp6sN/hXPT7g/TTZZXF7c7JZ9K9V+71QxEoC48w4/2TisYwf+VeA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DgJsMAAADaAAAADwAAAAAAAAAAAAAAAACf&#10;AgAAZHJzL2Rvd25yZXYueG1sUEsFBgAAAAAEAAQA9wAAAI8DAAAAAA==&#10;">
                  <v:imagedata r:id="rId15" o:title=""/>
                  <v:path arrowok="t"/>
                </v:shape>
                <v:shape id="Picture 7" o:spid="_x0000_s1029" type="#_x0000_t75" style="position:absolute;left:5106;top:12706;width:25997;height:8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Zbt7EAAAA2gAAAA8AAABkcnMvZG93bnJldi54bWxEj81qwzAQhO+FvoPYQi8hlmPaJLiWQ0lJ&#10;SY75OeS4WBvb2FoZS7Gdt68KhR6HmfmGyTaTacVAvastK1hEMQjiwuqaSwWX826+BuE8ssbWMil4&#10;kINN/vyUYartyEcaTr4UAcIuRQWV910qpSsqMugi2xEH72Z7gz7IvpS6xzHATSuTOF5KgzWHhQo7&#10;2lZUNKe7UXA9mvcZ+3vytj0MX4d633zPFhelXl+mzw8Qnib/H/5r77WCFfxeCTdA5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Zbt7EAAAA2gAAAA8AAAAAAAAAAAAAAAAA&#10;nwIAAGRycy9kb3ducmV2LnhtbFBLBQYAAAAABAAEAPcAAACQAwAAAAA=&#10;">
                  <v:imagedata r:id="rId16" o:title=""/>
                  <v:path arrowok="t"/>
                </v:shape>
                <v:shape id="Picture 3" o:spid="_x0000_s1030" type="#_x0000_t75" style="position:absolute;left:2850;top:80277;width:65671;height:19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b7KfAAAAA2gAAAA8AAABkcnMvZG93bnJldi54bWxEj92KwjAUhO8XfIdwBO/W1B9Eq1FEEAQX&#10;wSpeH5tjW2xOShNtffuNIHg5zMw3zGLVmlI8qXaFZQWDfgSCOLW64EzB+bT9nYJwHlljaZkUvMjB&#10;atn5WWCsbcNHeiY+EwHCLkYFufdVLKVLczLo+rYiDt7N1gZ9kHUmdY1NgJtSDqNoIg0WHBZyrGiT&#10;U3pPHkbB+EAHmWyzwfR62t9pdPlraOaU6nXb9RyEp9Z/w5/2TisYwftKuAF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xvsp8AAAADaAAAADwAAAAAAAAAAAAAAAACfAgAA&#10;ZHJzL2Rvd25yZXYueG1sUEsFBgAAAAAEAAQA9wAAAIwDAAAAAA==&#10;">
                  <v:imagedata r:id="rId17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7C624A" w:rsidRDefault="007C624A"/>
    <w:p w:rsidR="007C624A" w:rsidRDefault="007C624A"/>
    <w:p w:rsidR="007C624A" w:rsidRDefault="007C624A"/>
    <w:p w:rsidR="007C624A" w:rsidRDefault="007C624A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7C624A" w:rsidRDefault="007C624A"/>
    <w:p w:rsidR="00487329" w:rsidRDefault="00D471E4" w:rsidP="007C624A">
      <w:pPr>
        <w:jc w:val="center"/>
      </w:pPr>
      <w:sdt>
        <w:sdtPr>
          <w:rPr>
            <w:rFonts w:ascii="Garamond" w:hAnsi="Garamond"/>
            <w:b/>
            <w:color w:val="FF6357"/>
            <w:sz w:val="76"/>
            <w:szCs w:val="76"/>
          </w:rPr>
          <w:id w:val="1772354842"/>
          <w:placeholder>
            <w:docPart w:val="0D5DEDA0B9A34C3288997083667153ED"/>
          </w:placeholder>
        </w:sdtPr>
        <w:sdtEndPr>
          <w:rPr>
            <w:sz w:val="144"/>
            <w:szCs w:val="144"/>
          </w:rPr>
        </w:sdtEndPr>
        <w:sdtContent>
          <w:r w:rsidR="00541562" w:rsidRPr="00D03C84">
            <w:rPr>
              <w:rFonts w:ascii="Calibri Light" w:hAnsi="Calibri Light"/>
              <w:b/>
              <w:color w:val="BCC415"/>
              <w:sz w:val="144"/>
              <w:szCs w:val="144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Портфолио</w:t>
          </w:r>
        </w:sdtContent>
      </w:sdt>
    </w:p>
    <w:p w:rsidR="00C00685" w:rsidRDefault="00C00685"/>
    <w:p w:rsidR="00C00685" w:rsidRDefault="00C00685">
      <w:pPr>
        <w:sectPr w:rsidR="00C00685" w:rsidSect="00B16163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7C624A" w:rsidRDefault="007C624A"/>
    <w:p w:rsidR="00941F91" w:rsidRDefault="00941F91"/>
    <w:tbl>
      <w:tblPr>
        <w:tblStyle w:val="a3"/>
        <w:tblpPr w:leftFromText="187" w:rightFromText="187" w:vertAnchor="text" w:horzAnchor="margin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6048"/>
      </w:tblGrid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269C3" w:rsidRPr="00F3756B" w:rsidRDefault="00111A5C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Имя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F3756B">
              <w:rPr>
                <w:color w:val="AFB906"/>
                <w:sz w:val="28"/>
                <w:szCs w:val="28"/>
                <w:lang w:val="en-US"/>
              </w:rPr>
              <w:t xml:space="preserve"> </w:t>
            </w:r>
            <w:r w:rsidR="00F3756B">
              <w:rPr>
                <w:color w:val="AFB906"/>
                <w:sz w:val="28"/>
                <w:szCs w:val="28"/>
              </w:rPr>
              <w:t xml:space="preserve">Абдурахманов Роберт </w:t>
            </w:r>
            <w:proofErr w:type="spellStart"/>
            <w:r w:rsidR="00F3756B">
              <w:rPr>
                <w:color w:val="AFB906"/>
                <w:sz w:val="28"/>
                <w:szCs w:val="28"/>
              </w:rPr>
              <w:t>Межлумович</w:t>
            </w:r>
            <w:proofErr w:type="spellEnd"/>
            <w:r w:rsidR="00F3756B">
              <w:rPr>
                <w:color w:val="AFB906"/>
                <w:sz w:val="28"/>
                <w:szCs w:val="28"/>
              </w:rPr>
              <w:t xml:space="preserve"> </w:t>
            </w:r>
          </w:p>
        </w:tc>
      </w:tr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A5AF7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Дата рождения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F3756B">
              <w:rPr>
                <w:color w:val="AFB906"/>
                <w:sz w:val="28"/>
                <w:szCs w:val="28"/>
              </w:rPr>
              <w:t xml:space="preserve"> 25 .11. 2009г.</w:t>
            </w:r>
          </w:p>
        </w:tc>
      </w:tr>
      <w:tr w:rsidR="00941F91" w:rsidTr="003E6C0B">
        <w:trPr>
          <w:trHeight w:val="720"/>
        </w:trPr>
        <w:tc>
          <w:tcPr>
            <w:tcW w:w="6048" w:type="dxa"/>
            <w:vAlign w:val="center"/>
          </w:tcPr>
          <w:p w:rsidR="00941F91" w:rsidRPr="00564FC7" w:rsidRDefault="00D30BD2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Город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F3756B">
              <w:rPr>
                <w:color w:val="AFB906"/>
                <w:sz w:val="28"/>
                <w:szCs w:val="28"/>
              </w:rPr>
              <w:t xml:space="preserve"> с. </w:t>
            </w:r>
            <w:proofErr w:type="spellStart"/>
            <w:r w:rsidR="00F3756B">
              <w:rPr>
                <w:color w:val="AFB906"/>
                <w:sz w:val="28"/>
                <w:szCs w:val="28"/>
              </w:rPr>
              <w:t>Дардаркент</w:t>
            </w:r>
            <w:proofErr w:type="spellEnd"/>
          </w:p>
        </w:tc>
      </w:tr>
    </w:tbl>
    <w:p w:rsidR="008A5AF7" w:rsidRDefault="006544BB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1376" behindDoc="1" locked="1" layoutInCell="1" allowOverlap="1" wp14:anchorId="0874FE9C" wp14:editId="0B58574E">
                <wp:simplePos x="0" y="0"/>
                <wp:positionH relativeFrom="page">
                  <wp:posOffset>339090</wp:posOffset>
                </wp:positionH>
                <wp:positionV relativeFrom="page">
                  <wp:posOffset>992505</wp:posOffset>
                </wp:positionV>
                <wp:extent cx="6875780" cy="9507855"/>
                <wp:effectExtent l="0" t="0" r="127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80" cy="9507855"/>
                          <a:chOff x="0" y="-26133"/>
                          <a:chExt cx="6880907" cy="951095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0073" y="1745672"/>
                            <a:ext cx="3840834" cy="1573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0"/>
                            <a:ext cx="6675120" cy="244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64582"/>
                            <a:ext cx="6508115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514" y="-26133"/>
                            <a:ext cx="2103120" cy="305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26.7pt;margin-top:78.15pt;width:541.4pt;height:748.65pt;z-index:-251695104;mso-position-horizontal-relative:page;mso-position-vertical-relative:page;mso-width-relative:margin;mso-height-relative:margin" coordorigin=",-261" coordsize="68809,9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">
                <v:shape id="Picture 9" o:spid="_x0000_s1027" type="#_x0000_t75" style="position:absolute;left:30400;top:17456;width:38409;height:15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U5oPFAAAA2gAAAA8AAABkcnMvZG93bnJldi54bWxEj9FqwkAURN8F/2G5hb5I3URQktRVpBCq&#10;DxVN+gGX7G0Smr0bstuY9uu7hYKPw8ycYbb7yXRipMG1lhXEywgEcWV1y7WC9zJ/SkA4j6yxs0wK&#10;vsnBfjefbTHT9sZXGgtfiwBhl6GCxvs+k9JVDRl0S9sTB+/DDgZ9kEMt9YC3ADedXEXRRhpsOSw0&#10;2NNLQ9Vn8WUUvC0mlyTxz2s5pmN+Oq7O68uClHp8mA7PIDxN/h7+bx+1ghT+roQbIH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lOaDxQAAANoAAAAPAAAAAAAAAAAAAAAA&#10;AJ8CAABkcnMvZG93bnJldi54bWxQSwUGAAAAAAQABAD3AAAAkQMAAAAA&#10;">
                  <v:imagedata r:id="rId28" o:title=""/>
                  <v:path arrowok="t"/>
                </v:shape>
                <v:shape id="Picture 10" o:spid="_x0000_s1028" type="#_x0000_t75" style="position:absolute;top:45720;width:66751;height:24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X9trDAAAA2wAAAA8AAABkcnMvZG93bnJldi54bWxEj0FrAjEQhe8F/0MYobea6EFkNUopFD0I&#10;ras/YNhMd7fdTJYkavz3nUOhtxnem/e+2eyKH9SNYuoDW5jPDCjiJrieWwuX8/vLClTKyA6HwGTh&#10;QQl228nTBisX7nyiW51bJSGcKrTQ5TxWWqemI49pFkZi0b5C9Jhlja12Ee8S7ge9MGapPfYsDR2O&#10;9NZR81NfvQUu+9Pqw30fy+HTxMd50S/NUFv7PC2va1CZSv43/10fnOALvfwiA+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f22sMAAADbAAAADwAAAAAAAAAAAAAAAACf&#10;AgAAZHJzL2Rvd25yZXYueG1sUEsFBgAAAAAEAAQA9wAAAI8DAAAAAA==&#10;">
                  <v:imagedata r:id="rId29" o:title=""/>
                  <v:path arrowok="t"/>
                </v:shape>
                <v:shape id="Picture 11" o:spid="_x0000_s1029" type="#_x0000_t75" style="position:absolute;top:75645;width:65081;height:19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nmnLCAAAA2wAAAA8AAABkcnMvZG93bnJldi54bWxET8lqwzAQvRf6D2IKuTWyC02DEyWUQktO&#10;Ls1CyG2wJrKJNTKSHDt/XwUKvc3jrbNcj7YVV/Khcawgn2YgiCunGzYK9rvP5zmIEJE1to5JwY0C&#10;rFePD0sstBv4h67baEQK4VCggjrGrpAyVDVZDFPXESfu7LzFmKA3UnscUrht5UuWzaTFhlNDjR19&#10;1FRdtr1VsHltSnk6vWWtPR6/emO+fXmQSk2exvcFiEhj/Bf/uTc6zc/h/ks6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p5pywgAAANsAAAAPAAAAAAAAAAAAAAAAAJ8C&#10;AABkcnMvZG93bnJldi54bWxQSwUGAAAAAAQABAD3AAAAjgMAAAAA&#10;">
                  <v:imagedata r:id="rId30" o:title=""/>
                  <v:path arrowok="t"/>
                </v:shape>
                <v:shape id="Picture 13" o:spid="_x0000_s1030" type="#_x0000_t75" style="position:absolute;left:5225;top:-261;width:21031;height:30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8CHq/AAAA2wAAAA8AAABkcnMvZG93bnJldi54bWxET01LAzEQvQv9D2EKvdlEC1LWpkWkQk9F&#10;ay/ehs24WbqZLMl0d/vvjSB4m8f7nM1uCp0aKOU2soWHpQFFXEfXcmPh/Pl2vwaVBdlhF5ks3CjD&#10;bju722Dl4sgfNJykUSWEc4UWvEhfaZ1rTwHzMvbEhfuOKaAUmBrtEo4lPHT60ZgnHbDl0uCxp1dP&#10;9eV0DRZW+T0dz9IYP4bLV5D1oM1+sHYxn16eQQlN8i/+cx9cmb+C31/KAXr7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/Ah6vwAAANsAAAAPAAAAAAAAAAAAAAAAAJ8CAABk&#10;cnMvZG93bnJldi54bWxQSwUGAAAAAAQABAD3AAAAiwMAAAAA&#10;">
                  <v:imagedata r:id="rId31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  <w:r w:rsidR="00293397" w:rsidRPr="006261BB">
        <w:rPr>
          <w:rFonts w:ascii="Century Gothic" w:hAnsi="Century Gothic"/>
          <w:i/>
          <w:noProof/>
          <w:color w:val="FF3B5F"/>
          <w:lang w:eastAsia="ru-RU"/>
        </w:rPr>
        <w:drawing>
          <wp:anchor distT="0" distB="0" distL="114300" distR="114300" simplePos="0" relativeHeight="251627520" behindDoc="0" locked="0" layoutInCell="1" allowOverlap="1" wp14:anchorId="2C19CBE0" wp14:editId="74AF19A7">
            <wp:simplePos x="0" y="0"/>
            <wp:positionH relativeFrom="column">
              <wp:posOffset>793750</wp:posOffset>
            </wp:positionH>
            <wp:positionV relativeFrom="page">
              <wp:posOffset>1290765</wp:posOffset>
            </wp:positionV>
            <wp:extent cx="1662430" cy="2446020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duotone>
                        <a:prstClr val="black"/>
                        <a:srgbClr val="BCC415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AF7" w:rsidRDefault="008A5AF7"/>
    <w:p w:rsidR="00941F91" w:rsidRDefault="00941F91"/>
    <w:p w:rsidR="00704073" w:rsidRDefault="00704073"/>
    <w:p w:rsidR="00941F91" w:rsidRDefault="00941F91"/>
    <w:tbl>
      <w:tblPr>
        <w:tblStyle w:val="a3"/>
        <w:tblpPr w:leftFromText="187" w:rightFromText="187" w:vertAnchor="page" w:horzAnchor="margin" w:tblpXSpec="right" w:tblpY="7014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4"/>
        <w:gridCol w:w="5386"/>
      </w:tblGrid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D30BD2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Школа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F3756B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F3756B">
              <w:rPr>
                <w:color w:val="AFB906"/>
                <w:sz w:val="28"/>
                <w:szCs w:val="28"/>
              </w:rPr>
              <w:t>Канцильская</w:t>
            </w:r>
            <w:proofErr w:type="spellEnd"/>
            <w:r w:rsidR="00F3756B">
              <w:rPr>
                <w:color w:val="AFB906"/>
                <w:sz w:val="28"/>
                <w:szCs w:val="28"/>
              </w:rPr>
              <w:t xml:space="preserve"> СОШ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Класс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F3756B">
              <w:rPr>
                <w:color w:val="AFB906"/>
                <w:sz w:val="28"/>
                <w:szCs w:val="28"/>
              </w:rPr>
              <w:t>8</w:t>
            </w:r>
          </w:p>
        </w:tc>
      </w:tr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Год</w:t>
            </w:r>
            <w:r w:rsidR="000149CB">
              <w:rPr>
                <w:color w:val="AFB906"/>
                <w:sz w:val="28"/>
                <w:szCs w:val="28"/>
              </w:rPr>
              <w:t>: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Телефон</w:t>
            </w:r>
            <w:r w:rsidR="000149CB">
              <w:rPr>
                <w:color w:val="AFB906"/>
                <w:sz w:val="28"/>
                <w:szCs w:val="28"/>
              </w:rPr>
              <w:t>:</w:t>
            </w:r>
          </w:p>
        </w:tc>
      </w:tr>
    </w:tbl>
    <w:tbl>
      <w:tblPr>
        <w:tblStyle w:val="a3"/>
        <w:tblpPr w:leftFromText="187" w:rightFromText="187" w:vertAnchor="page" w:horzAnchor="margin" w:tblpXSpec="right" w:tblpY="12475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7056"/>
      </w:tblGrid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0149CB">
              <w:rPr>
                <w:color w:val="AFB906"/>
                <w:sz w:val="28"/>
                <w:szCs w:val="28"/>
              </w:rPr>
              <w:t>Адрес</w:t>
            </w:r>
            <w:r>
              <w:rPr>
                <w:color w:val="AFB906"/>
                <w:sz w:val="28"/>
                <w:szCs w:val="28"/>
              </w:rPr>
              <w:t>:</w:t>
            </w:r>
            <w:r w:rsidR="00F3756B">
              <w:rPr>
                <w:color w:val="AFB906"/>
                <w:sz w:val="28"/>
                <w:szCs w:val="28"/>
              </w:rPr>
              <w:t xml:space="preserve"> с. </w:t>
            </w:r>
            <w:proofErr w:type="spellStart"/>
            <w:r w:rsidR="00F3756B">
              <w:rPr>
                <w:color w:val="AFB906"/>
                <w:sz w:val="28"/>
                <w:szCs w:val="28"/>
              </w:rPr>
              <w:t>Дардаркент</w:t>
            </w:r>
            <w:proofErr w:type="spellEnd"/>
          </w:p>
        </w:tc>
      </w:tr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7557E1">
              <w:rPr>
                <w:color w:val="AFB906"/>
                <w:sz w:val="28"/>
                <w:szCs w:val="28"/>
              </w:rPr>
              <w:t>Адрес школы</w:t>
            </w:r>
            <w:r>
              <w:rPr>
                <w:color w:val="AFB906"/>
                <w:sz w:val="28"/>
                <w:szCs w:val="28"/>
              </w:rPr>
              <w:t>:</w:t>
            </w:r>
            <w:r w:rsidR="00F3756B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F3756B">
              <w:rPr>
                <w:color w:val="AFB906"/>
                <w:sz w:val="28"/>
                <w:szCs w:val="28"/>
              </w:rPr>
              <w:t>Хивский</w:t>
            </w:r>
            <w:proofErr w:type="spellEnd"/>
            <w:r w:rsidR="00F3756B">
              <w:rPr>
                <w:color w:val="AFB906"/>
                <w:sz w:val="28"/>
                <w:szCs w:val="28"/>
              </w:rPr>
              <w:t xml:space="preserve"> район с. </w:t>
            </w:r>
            <w:proofErr w:type="spellStart"/>
            <w:r w:rsidR="00F3756B">
              <w:rPr>
                <w:color w:val="AFB906"/>
                <w:sz w:val="28"/>
                <w:szCs w:val="28"/>
              </w:rPr>
              <w:t>Канциль</w:t>
            </w:r>
            <w:proofErr w:type="spellEnd"/>
            <w:r w:rsidR="00F3756B">
              <w:rPr>
                <w:color w:val="AFB906"/>
                <w:sz w:val="28"/>
                <w:szCs w:val="28"/>
              </w:rPr>
              <w:t xml:space="preserve"> улица школьная</w:t>
            </w:r>
          </w:p>
        </w:tc>
      </w:tr>
    </w:tbl>
    <w:p w:rsidR="007C624A" w:rsidRDefault="001E4BAD">
      <w:pPr>
        <w:sectPr w:rsidR="007C624A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  <w:r>
        <w:rPr>
          <w:noProof/>
        </w:rPr>
        <w:t xml:space="preserve"> </w:t>
      </w:r>
    </w:p>
    <w:p w:rsidR="00A462BB" w:rsidRDefault="004B72F9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42879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040880" cy="10259568"/>
                <wp:effectExtent l="0" t="0" r="7620" b="889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10259566"/>
                          <a:chOff x="0" y="1"/>
                          <a:chExt cx="7041457" cy="10257301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103292" cy="665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8538357"/>
                            <a:ext cx="6958330" cy="171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5153" y="676894"/>
                            <a:ext cx="1188720" cy="1162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3" o:spid="_x0000_s1026" style="position:absolute;margin-left:0;margin-top:0;width:554.4pt;height:807.85pt;z-index:-251673601;mso-position-horizontal:center;mso-position-horizontal-relative:page;mso-position-vertical:center;mso-position-vertical-relative:page;mso-height-relative:margin" coordorigin="" coordsize="70414,10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">
                <v:shape id="Picture 227" o:spid="_x0000_s1027" type="#_x0000_t75" style="position:absolute;width:21032;height:6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kU/vEAAAA3AAAAA8AAABkcnMvZG93bnJldi54bWxEj0GLwjAUhO/C/ofwFrzImlrUlW6jLIqi&#10;R10Pe3w0z7a0eSlNrPXfG0HwOMzMN0y66k0tOmpdaVnBZByBIM6sLjlXcP7bfi1AOI+ssbZMCu7k&#10;YLX8GKSYaHvjI3Unn4sAYZeggsL7JpHSZQUZdGPbEAfvYluDPsg2l7rFW4CbWsZRNJcGSw4LBTa0&#10;LiirTlej4P9oZiP213i6PnSbQ7mvdqPJWanhZ//7A8JT79/hV3uvFcTxNz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kU/vEAAAA3AAAAA8AAAAAAAAAAAAAAAAA&#10;nwIAAGRycy9kb3ducmV2LnhtbFBLBQYAAAAABAAEAPcAAACQAwAAAAA=&#10;">
                  <v:imagedata r:id="rId16" o:title=""/>
                  <v:path arrowok="t"/>
                </v:shape>
                <v:shape id="Picture 16" o:spid="_x0000_s1028" type="#_x0000_t75" style="position:absolute;left:831;top:85383;width:69583;height:17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MxJ/DAAAA2wAAAA8AAABkcnMvZG93bnJldi54bWxET01rwkAQvQv9D8sUehHd1INIdA2lNCWU&#10;KjQpeB2yYxKbnQ3ZNab99V1B8DaP9zmbZDStGKh3jWUFz/MIBHFpdcOVgu8ina1AOI+ssbVMCn7J&#10;QbJ9mGww1vbCXzTkvhIhhF2MCmrvu1hKV9Zk0M1tRxy4o+0N+gD7SuoeLyHctHIRRUtpsOHQUGNH&#10;rzWVP/nZKMimh2y3/zyMQ2rkmyk/ir/V+0mpp8fxZQ3C0+jv4ps702H+Eq6/hAPk9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zEn8MAAADbAAAADwAAAAAAAAAAAAAAAACf&#10;AgAAZHJzL2Rvd25yZXYueG1sUEsFBgAAAAAEAAQA9wAAAI8DAAAAAA==&#10;">
                  <v:imagedata r:id="rId35" o:title=""/>
                  <v:path arrowok="t"/>
                </v:shape>
                <v:shape id="Picture 226" o:spid="_x0000_s1029" type="#_x0000_t75" style="position:absolute;left:56051;top:6768;width:11887;height:11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I6LHGAAAA3AAAAA8AAABkcnMvZG93bnJldi54bWxEj0FrwkAUhO8F/8PyCt7qpgFtSF0lCIVW&#10;FGr00ONj95mkzb4N2W2M/94tFDwOM/MNs1yPthUD9b5xrOB5loAg1s40XCk4Hd+eMhA+IBtsHZOC&#10;K3lYryYPS8yNu/CBhjJUIkLY56igDqHLpfS6Jot+5jri6J1dbzFE2VfS9HiJcNvKNEkW0mLDcaHG&#10;jjY16Z/y1yo4Z9uh+C5e5l32oU9f+0+Nu32m1PRxLF5BBBrDPfzffjcK0nQBf2fiEZ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ojoscYAAADcAAAADwAAAAAAAAAAAAAA&#10;AACfAgAAZHJzL2Rvd25yZXYueG1sUEsFBgAAAAAEAAQA9wAAAJIDAAAAAA==&#10;">
                  <v:imagedata r:id="rId36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565BF1" w:rsidRDefault="00565BF1"/>
    <w:p w:rsidR="00E50A18" w:rsidRDefault="00D471E4" w:rsidP="00E50A18">
      <w:pPr>
        <w:jc w:val="center"/>
      </w:pPr>
      <w:sdt>
        <w:sdtPr>
          <w:id w:val="-1826583867"/>
          <w:placeholder>
            <w:docPart w:val="53F6DB3784C04D3D9FECD751638B5490"/>
          </w:placeholder>
        </w:sdtPr>
        <w:sdtEndPr/>
        <w:sdtContent>
          <w:r w:rsidR="00417D8A" w:rsidRPr="00417D8A">
            <w:rPr>
              <w:rFonts w:asciiTheme="majorHAnsi" w:hAnsiTheme="majorHAnsi"/>
              <w:color w:val="AFB906"/>
              <w:sz w:val="96"/>
              <w:szCs w:val="96"/>
            </w:rPr>
            <w:t>Моя</w:t>
          </w:r>
          <w:r w:rsidR="00417D8A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б</w:t>
          </w:r>
          <w:r w:rsidR="00E50A18" w:rsidRPr="00E50A18">
            <w:rPr>
              <w:rFonts w:asciiTheme="majorHAnsi" w:hAnsiTheme="majorHAnsi"/>
              <w:color w:val="AFB906"/>
              <w:sz w:val="96"/>
              <w:szCs w:val="96"/>
            </w:rPr>
            <w:t>иография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50A18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62BB" w:rsidRPr="00E50A18" w:rsidRDefault="00641DE9" w:rsidP="00962ECE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3A9765AC" wp14:editId="5D24594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19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5" o:spid="_x0000_s1026" style="position:absolute;margin-left:0;margin-top:18.6pt;width:497.5pt;height:377.3pt;z-index:-25165721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H2DPBAAAA2wAAAA8AAABkcnMvZG93bnJldi54bWxET0uLwjAQvgv7H8IseLOprohWo4iwiwcP&#10;Ppb1OjTTl82kNFmt/94Igrf5+J6zWHWmFldqXWlZwTCKQRCnVpecK/g9fQ+mIJxH1lhbJgV3crBa&#10;fvQWmGh74wNdjz4XIYRdggoK75tESpcWZNBFtiEOXGZbgz7ANpe6xVsIN7UcxfFEGiw5NBTY0Kag&#10;9HL8Nwqq+1d+3uF4WMXZXzamn9262qdK9T+79RyEp86/xS/3Vof5M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2H2DP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RuxO/AAAA2wAAAA8AAABkcnMvZG93bnJldi54bWxET8uKwjAU3Qv+Q7jC7GyqIyLVKCIoLlyo&#10;M+j20ty+bG5KE7X+vVkILg/nvVh1phYPal1pWcEoikEQp1aXnCv4/9sOZyCcR9ZYWyYFL3KwWvZ7&#10;C0y0ffKJHmefixDCLkEFhfdNIqVLCzLoItsQBy6zrUEfYJtL3eIzhJtajuN4Kg2WHBoKbGhTUHo7&#10;342C6vWbXw84GVVxdskmtDusq2Oq1M+gW89BeOr8V/xx77WCcVgfvo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0bsTvwAAANsAAAAPAAAAAAAAAAAAAAAAAJ8CAABk&#10;cnMvZG93bnJldi54bWxQSwUGAAAAAAQABAD3AAAAiw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dHojCAAAA2wAAAA8AAABkcnMvZG93bnJldi54bWxEj0+LwjAUxO+C3yE8YW+aVmWRahQRFA8e&#10;XBW9PprXfzYvpYlav/1GWNjjMDO/YRarztTiSa0rLSuIRxEI4tTqknMFl/N2OAPhPLLG2jIpeJOD&#10;1bLfW2Ci7Yt/6HnyuQgQdgkqKLxvEildWpBBN7INcfAy2xr0Qba51C2+AtzUchxF39JgyWGhwIY2&#10;BaX308MoqN6T/HbAaVxF2TWb0u6wro6pUl+Dbj0H4anz/+G/9l4rGMfw+R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nR6I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PgP/CAAAA2wAAAA8AAABkcnMvZG93bnJldi54bWxEj0+LwjAUxO+C3yE8YW+aWmWRahQRFA8e&#10;XBW9PprXfzYvpYlav/1GWNjjMDO/YRarztTiSa0rLSsYjyIQxKnVJecKLuftcAbCeWSNtWVS8CYH&#10;q2W/t8BE2xf/0PPkcxEg7BJUUHjfJFK6tCCDbmQb4uBltjXog2xzqVt8BbipZRxF39JgyWGhwIY2&#10;BaX308MoqN6T/HbA6biKsms2pd1hXR1Tpb4G3XoOwlPn/8N/7b1WEMfw+RJ+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T4D/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DJWTEAAAA2wAAAA8AAABkcnMvZG93bnJldi54bWxEj81qwzAQhO+FvIPYQG6NbCeU4kY2JtDS&#10;Qw5NWtrrYq3/Yq2MpcbO20eFQI/DzHzD7PLZ9OJCo2stK4jXEQji0uqWawVfn6+PzyCcR9bYWyYF&#10;V3KQZ4uHHabaTnyky8nXIkDYpaig8X5IpXRlQwbd2g7EwavsaNAHOdZSjzgFuOllEkVP0mDLYaHB&#10;gfYNlefTr1HQXTf1zwG3cRdV39WW3g5F91EqtVrOxQsIT7P/D9/b71pBsoG/L+EHy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DJWT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mGIvEAAAA2wAAAA8AAABkcnMvZG93bnJldi54bWxEj09rwkAUxO8Fv8PyCr3VjTEWia4SBKUH&#10;D9UWvT6yL/+afRuyqybfvlso9DjMzG+Y9XYwrbhT72rLCmbTCARxbnXNpYKvz/3rEoTzyBpby6Rg&#10;JAfbzeRpjam2Dz7R/exLESDsUlRQed+lUrq8IoNuajvi4BW2N+iD7Eupe3wEuGllHEVv0mDNYaHC&#10;jnYV5d/nm1HQjPPyesRk1kTFpUjocMyaj1ypl+chW4HwNPj/8F/7XSuIF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mGIv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0hvzDAAAA2wAAAA8AAABkcnMvZG93bnJldi54bWxEj0+LwjAUxO8LfofwFrytqVVEukYRQfHg&#10;Qd3FvT6a13/bvJQm2vrtjSB4HGbmN8xi1Zta3Kh1pWUF41EEgji1uuRcwe/P9msOwnlkjbVlUnAn&#10;B6vl4GOBibYdn+h29rkIEHYJKii8bxIpXVqQQTeyDXHwMtsa9EG2udQtdgFuahlH0UwaLDksFNjQ&#10;pqD0/3w1Cqr7JP874HRcRdklm9LusK6OqVLDz379DcJT79/hV3uvFcQz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SG/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4I2fEAAAA2wAAAA8AAABkcnMvZG93bnJldi54bWxEj09rwkAUxO8Fv8PyCr3VjTFYia4SBKUH&#10;D9UWvT6yL/+afRuyqybfvlso9DjMzG+Y9XYwrbhT72rLCmbTCARxbnXNpYKvz/3rEoTzyBpby6Rg&#10;JAfbzeRpjam2Dz7R/exLESDsUlRQed+lUrq8IoNuajvi4BW2N+iD7Eupe3wEuGllHEULabDmsFBh&#10;R7uK8u/zzShoxnl5PWIya6LiUiR0OGbNR67Uy/OQrUB4Gvx/+K/9rhXEb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4I2f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ntxW/AAAA2wAAAA8AAABkcnMvZG93bnJldi54bWxET8uKwjAU3Qv+Q7jC7GyqIyLVKCIoLlyo&#10;M+j20ty+bG5KE7X+vVkILg/nvVh1phYPal1pWcEoikEQp1aXnCv4/9sOZyCcR9ZYWyYFL3KwWvZ7&#10;C0y0ffKJHmefixDCLkEFhfdNIqVLCzLoItsQBy6zrUEfYJtL3eIzhJtajuN4Kg2WHBoKbGhTUHo7&#10;342C6vWbXw84GVVxdskmtDusq2Oq1M+gW89BeOr8V/xx77WCcRgbvoQf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8p7cVvwAAANsAAAAPAAAAAAAAAAAAAAAAAJ8CAABk&#10;cnMvZG93bnJldi54bWxQSwUGAAAAAAQABAD3AAAAiw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ILc6+AAAA2wAAAA8AAABkcnMvZG93bnJldi54bWxET8uqwjAQ3Qv+QxjBnaY+EKlGEUFx4cKr&#10;otuhmb5sJqWJWv/eLC64PJz3ct2aSryocYVlBaNhBII4sbrgTMH1shvMQTiPrLGyTAo+5GC96naW&#10;GGv75j96nX0mQgi7GBXk3texlC7JyaAb2po4cKltDPoAm0zqBt8h3FRyHEUzabDg0JBjTducksf5&#10;aRSUn0l2P+J0VEbpLZ3S/rgpT4lS/V67WYDw1Pqf+N990AomYX34En6AXH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cILc6+AAAA2wAAAA8AAAAAAAAAAAAAAAAAnwIAAGRy&#10;cy9kb3ducmV2LnhtbFBLBQYAAAAABAAEAPcAAACK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EiFXDAAAA2wAAAA8AAABkcnMvZG93bnJldi54bWxEj0uLwkAQhO/C/oehF/ZmJlGRJTqKLKx4&#10;8OBj0WuT6bzM9ITMqPHf7wiCx6KqvqLmy9404kadqywrSKIYBHFmdcWFgr/j7/AbhPPIGhvLpOBB&#10;DpaLj8EcU23vvKfbwRciQNilqKD0vk2ldFlJBl1kW+Lg5bYz6IPsCqk7vAe4aeQojqfSYMVhocSW&#10;fkrKLoerUVA/xsV5i5OkjvNTPqH1dlXvMqW+PvvVDISn3r/Dr/ZGKxgn8PwSf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ESIV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PxOLFAAAA3AAAAA8AAABkcnMvZG93bnJldi54bWxEj81qwzAQhO+BvoPYQm+xHNeE4loJodDQ&#10;Qw6NU9rrYq3/aq2MpST221eFQI7DzHzD5NvJ9OJCo2stK1hFMQji0uqWawVfp/flCwjnkTX2lknB&#10;TA62m4dFjpm2Vz7SpfC1CBB2GSpovB8yKV3ZkEEX2YE4eJUdDfogx1rqEa8BbnqZxPFaGmw5LDQ4&#10;0FtD5W9xNgq6+bn+OWC66uLqu0ppf9h1n6VST4/T7hWEp8nfw7f2h1aQJCn8nw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T8Ti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DE62AD" w:rsidRDefault="00DE62AD"/>
    <w:p w:rsidR="00626B94" w:rsidRDefault="00626B94"/>
    <w:p w:rsidR="00626B94" w:rsidRDefault="00626B94">
      <w:pPr>
        <w:sectPr w:rsidR="00626B94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634FA6" w:rsidRDefault="00AF0C98" w:rsidP="00634FA6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34016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10003536"/>
                <wp:effectExtent l="0" t="0" r="9525" b="0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10003536"/>
                          <a:chOff x="0" y="0"/>
                          <a:chExt cx="6848475" cy="10006602"/>
                        </a:xfrm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0000">
                            <a:off x="5590903" y="574766"/>
                            <a:ext cx="1188720" cy="1160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10697"/>
                            <a:ext cx="6848475" cy="279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6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6" o:spid="_x0000_s1026" style="position:absolute;margin-left:0;margin-top:0;width:539.3pt;height:787.7pt;z-index:-251582464;mso-position-horizontal:center;mso-position-horizontal-relative:page;mso-position-vertical:center;mso-position-vertical-relative:page;mso-width-relative:margin;mso-height-relative:margin" coordsize="68484,100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">
                <v:shape id="Picture 273" o:spid="_x0000_s1027" type="#_x0000_t75" style="position:absolute;left:55909;top:5747;width:11887;height:11602;rotation:-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FCmbGAAAA3AAAAA8AAABkcnMvZG93bnJldi54bWxEj0trwzAQhO+F/Aexgd4aOW5Jihs5hJhC&#10;D4U8G+htsdaPxFoZS06cf18VCj0OM/MNs1gOphFX6lxtWcF0EoEgzq2uuVRwPLw/vYJwHlljY5kU&#10;3MnBMh09LDDR9sY7uu59KQKEXYIKKu/bREqXV2TQTWxLHLzCdgZ9kF0pdYe3ADeNjKNoJg3WHBYq&#10;bGldUX7Z90bB5ynDl+K732Rf7hRvz8eMdv1ZqcfxsHoD4Wnw/+G/9odWEM+f4fdMOAIy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kUKZsYAAADcAAAADwAAAAAAAAAAAAAA&#10;AACfAgAAZHJzL2Rvd25yZXYueG1sUEsFBgAAAAAEAAQA9wAAAJIDAAAAAA==&#10;">
                  <v:imagedata r:id="rId42" o:title=""/>
                  <v:path arrowok="t"/>
                </v:shape>
                <v:shape id="Picture 247" o:spid="_x0000_s1028" type="#_x0000_t75" style="position:absolute;top:72106;width:68484;height:27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cfKrFAAAA3AAAAA8AAABkcnMvZG93bnJldi54bWxEj0FrwkAUhO8F/8PyBC9FN1VrJLqKKIKX&#10;HqoePD52n0kw+zZmtzH+e7dQ6HGYmW+Y5bqzlWip8aVjBR+jBASxdqbkXMH5tB/OQfiAbLByTAqe&#10;5GG96r0tMTPuwd/UHkMuIoR9hgqKEOpMSq8LsuhHriaO3tU1FkOUTS5Ng48It5UcJ8lMWiw5LhRY&#10;07YgfTv+WAW7tNZfdr+193d/+dxcJ9MbPw9KDfrdZgEiUBf+w3/tg1EwnqbweyYeAbl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nHyqxQAAANwAAAAPAAAAAAAAAAAAAAAA&#10;AJ8CAABkcnMvZG93bnJldi54bWxQSwUGAAAAAAQABAD3AAAAkQMAAAAA&#10;">
                  <v:imagedata r:id="rId43" o:title=""/>
                  <v:path arrowok="t"/>
                </v:shape>
                <v:shape id="Picture 275" o:spid="_x0000_s1029" type="#_x0000_t75" style="position:absolute;width:20935;height:6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KVpnFAAAA3AAAAA8AAABkcnMvZG93bnJldi54bWxEj0FrwkAUhO+C/2F5gjezqaK2qatIqygR&#10;CtpevD2yr0lo9m2aXTX+e1cQPA4z8w0zW7SmEmdqXGlZwUsUgyDOrC45V/DzvR68gnAeWWNlmRRc&#10;ycFi3u3MMNH2wns6H3wuAoRdggoK7+tESpcVZNBFtiYO3q9tDPogm1zqBi8Bbio5jOOJNFhyWCiw&#10;po+Csr/DyShwk6/j6jMv0/3uOKqXm7dUp/yvVL/XLt9BeGr9M/xob7WC4XQM9zPhCM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SlaZxQAAANwAAAAPAAAAAAAAAAAAAAAA&#10;AJ8CAABkcnMvZG93bnJldi54bWxQSwUGAAAAAAQABAD3AAAAkQMAAAAA&#10;">
                  <v:imagedata r:id="rId44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634FA6" w:rsidRDefault="00634FA6" w:rsidP="00634FA6"/>
    <w:p w:rsidR="00634FA6" w:rsidRDefault="00D471E4" w:rsidP="00634FA6">
      <w:pPr>
        <w:jc w:val="center"/>
      </w:pPr>
      <w:sdt>
        <w:sdtPr>
          <w:id w:val="-933977909"/>
          <w:placeholder>
            <w:docPart w:val="710BCF8037DC469DBD0D1DAD7288C1AB"/>
          </w:placeholder>
        </w:sdtPr>
        <w:sdtEndPr/>
        <w:sdtContent>
          <w:r w:rsidR="00634FA6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634FA6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у</w:t>
          </w:r>
          <w:r w:rsidR="00634FA6" w:rsidRPr="00634FA6">
            <w:rPr>
              <w:rFonts w:asciiTheme="majorHAnsi" w:hAnsiTheme="majorHAnsi"/>
              <w:color w:val="AFB906"/>
              <w:sz w:val="96"/>
              <w:szCs w:val="96"/>
            </w:rPr>
            <w:t>влечения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634FA6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4FA6" w:rsidRPr="00E50A18" w:rsidRDefault="00634FA6" w:rsidP="009D1440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76075CD1" wp14:editId="1380B285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34" name="Group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235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4" o:spid="_x0000_s1026" style="position:absolute;margin-left:0;margin-top:18.6pt;width:497.5pt;height:377.3pt;z-index:-25165516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a96TFAAAA3AAAAA8AAABkcnMvZG93bnJldi54bWxEj0trwzAQhO+F/Aexgd5qOY+G4FgJIZDS&#10;gw9tUprrYq1fsVbGUhP731eFQo7DzHzDpLvBtOJGvastK5hFMQji3OqaSwVf5+PLGoTzyBpby6Rg&#10;JAe77eQpxUTbO3/S7eRLESDsElRQed8lUrq8IoMush1x8ArbG/RB9qXUPd4D3LRyHscrabDmsFBh&#10;R4eK8uvpxyhoxkV5yXA5a+Liu1jSW7ZvPnKlnqfDfgPC0+Af4f/2u1YwX7zC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2vek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IadPFAAAA3AAAAA8AAABkcnMvZG93bnJldi54bWxEj09rwkAUxO8Fv8PyBG91YxQp0VVEsHjI&#10;odXSXh/Zl39m34bs1iTfvlsQPA4z8xtmux9MI+7UucqygsU8AkGcWV1xoeDrenp9A+E8ssbGMikY&#10;ycF+N3nZYqJtz590v/hCBAi7BBWU3reJlC4ryaCb25Y4eLntDPogu0LqDvsAN42Mo2gtDVYcFkps&#10;6VhSdrv8GgX1uCx+Ulwt6ij/zlf0nh7qj0yp2XQ4bEB4Gvwz/GiftYJ4uYb/M+EIyN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CGnT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EzEjFAAAA3AAAAA8AAABkcnMvZG93bnJldi54bWxEj0trwzAQhO+F/Aexgd5qOQ+a4FgJIZDS&#10;gw9tUprrYq1fsVbGUhP731eFQo7DzHzDpLvBtOJGvastK5hFMQji3OqaSwVf5+PLGoTzyBpby6Rg&#10;JAe77eQpxUTbO3/S7eRLESDsElRQed8lUrq8IoMush1x8ArbG/RB9qXUPd4D3LRyHsev0mDNYaHC&#10;jg4V5dfTj1HQjIvykuFy1sTFd7Gkt2zffORKPU+H/QaEp8E/wv/td61gvljB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RMxI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bWDrBAAAA3AAAAA8AAABkcnMvZG93bnJldi54bWxET8uKwjAU3Qv+Q7jC7GxalUGqsYigzMLF&#10;+GBme2luXzY3pYla/36yEGZ5OO91NphWPKh3tWUFSRSDIM6trrlUcL3sp0sQziNrbC2Tghc5yDbj&#10;0RpTbZ98osfZlyKEsEtRQeV9l0rp8ooMush2xIErbG/QB9iXUvf4DOGmlbM4/pQGaw4NFXa0qyi/&#10;ne9GQfOal79HXCRNXPwUCzoct813rtTHZNiuQHga/L/47f7SCmbzsDacC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7bWDrBAAAA3A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X/aHFAAAA3AAAAA8AAABkcnMvZG93bnJldi54bWxEj0trwzAQhO+F/Aexgd5qOQ9K4lgJIZDS&#10;gw9tUprrYq1fsVbGUhP731eFQo7DzHzDpLvBtOJGvastK5hFMQji3OqaSwVf5+PLCoTzyBpby6Rg&#10;JAe77eQpxUTbO3/S7eRLESDsElRQed8lUrq8IoMush1x8ArbG/RB9qXUPd4D3LRyHsev0mDNYaHC&#10;jg4V5dfTj1HQjIvykuFy1sTFd7Gkt2zffORKPU+H/QaEp8E/wv/td61gvljD35lw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l/2h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rJ0HCAAAA3AAAAA8AAABkcnMvZG93bnJldi54bWxET7tqwzAU3QP9B3EL3RI5rinFjWxCoSVD&#10;hsQt7Xqxrl+1roylOPbfR0Og4+G8d/lsejHR6FrLCrabCARxaXXLtYLvr4/1KwjnkTX2lknBQg7y&#10;7GG1w1TbK59pKnwtQgi7FBU03g+plK5syKDb2IE4cJUdDfoAx1rqEa8h3PQyjqIXabDl0NDgQO8N&#10;lX/FxSjoluf694jJtouqnyqhz+O+O5VKPT3O+zcQnmb/L767D1pBnIT54Uw4AjK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qydBwgAAANw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ngtrEAAAA3AAAAA8AAABkcnMvZG93bnJldi54bWxEj0uLwkAQhO8L+x+GXvC2TqJhkayjiKB4&#10;8OALvTaZzmszPSEzavz3jiDssaiqr6jpvDeNuFHnKssK4mEEgjizuuJCwem4+p6AcB5ZY2OZFDzI&#10;wXz2+THFVNs77+l28IUIEHYpKii9b1MpXVaSQTe0LXHwctsZ9EF2hdQd3gPcNHIURT/SYMVhocSW&#10;liVlf4erUVA/xsVli0lcR/k5T2i9XdS7TKnBV7/4BeGp9//hd3ujFYySGF5nwhGQ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ngtr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1HK3FAAAA3AAAAA8AAABkcnMvZG93bnJldi54bWxEj81qwzAQhO+BvoPYQm+xHNeE4loJodDQ&#10;Qw6NU9rrYq3/aq2MpST221eFQI7DzHzD5NvJ9OJCo2stK1hFMQji0uqWawVfp/flCwjnkTX2lknB&#10;TA62m4dFjpm2Vz7SpfC1CBB2GSpovB8yKV3ZkEEX2YE4eJUdDfogx1rqEa8BbnqZxPFaGmw5LDQ4&#10;0FtD5W9xNgq6+bn+OWC66uLqu0ppf9h1n6VST4/T7hWEp8nfw7f2h1aQpAn8nw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NRyt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5uTbEAAAA3AAAAA8AAABkcnMvZG93bnJldi54bWxEj0uLwkAQhO/C/oehBW9mogZZoqPIwi57&#10;8OCL9dpkOi8zPSEzq/HfO4Lgsaiqr6jlujeNuFLnKssKJlEMgjizuuJCwen4Pf4E4TyyxsYyKbiT&#10;g/XqY7DEVNsb7+l68IUIEHYpKii9b1MpXVaSQRfZljh4ue0M+iC7QuoObwFuGjmN47k0WHFYKLGl&#10;r5Kyy+HfKKjvs+K8xWRSx/lfntDPdlPvMqVGw36zAOGp9+/wq/2rFUyTGTzPhCM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5uTb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QIULDAAAA3AAAAA8AAABkcnMvZG93bnJldi54bWxEj0+LwjAUxO8LfofwBG/bVC0i1SgiuHjw&#10;sKui10fz+s/mpTRZrd/eLCx4HGbmN8xy3ZtG3KlzlWUF4ygGQZxZXXGh4Hzafc5BOI+ssbFMCp7k&#10;YL0afCwx1fbBP3Q/+kIECLsUFZTet6mULivJoItsSxy83HYGfZBdIXWHjwA3jZzE8UwarDgslNjS&#10;tqTsdvw1CurntLgeMBnXcX7JE/o6bOrvTKnRsN8sQHjq/Tv8395rBZMkgb8z4QjI1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5AhQsMAAADc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chNnFAAAA3AAAAA8AAABkcnMvZG93bnJldi54bWxEj09rwkAUxO9Cv8PyCr3pJjaWEl2DFFp6&#10;8KC21Osj+/Kv2bchuzXJt3cFocdhZn7DbLLRtOJCvastK4gXEQji3OqaSwXfX+/zVxDOI2tsLZOC&#10;iRxk24fZBlNtBz7S5eRLESDsUlRQed+lUrq8IoNuYTvi4BW2N+iD7EupexwC3LRyGUUv0mDNYaHC&#10;jt4qyn9Pf0ZBMz2X5z0mcRMVP0VCH/tdc8iVenocd2sQnkb/H763P7WCZbKC25lw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3ITZ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OGq7EAAAA3AAAAA8AAABkcnMvZG93bnJldi54bWxEj0uLwkAQhO/C/oehBW9mogZZso4iC8oe&#10;PPhi99pkOi8zPSEzq/HfO4Lgsaiqr6jFqjeNuFLnKssKJlEMgjizuuJCwfm0GX+CcB5ZY2OZFNzJ&#10;wWr5MVhgqu2ND3Q9+kIECLsUFZTet6mULivJoItsSxy83HYGfZBdIXWHtwA3jZzG8VwarDgslNjS&#10;d0nZ5fhvFNT3WfG3w2RSx/lvntB2t673mVKjYb/+AuGp9+/wq/2jFUyTOT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OGq7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634FA6" w:rsidRDefault="00634FA6" w:rsidP="00634FA6"/>
    <w:p w:rsidR="004B72F9" w:rsidRDefault="004B72F9"/>
    <w:p w:rsidR="004B72F9" w:rsidRDefault="004B72F9"/>
    <w:p w:rsidR="004B72F9" w:rsidRDefault="004B72F9">
      <w:pPr>
        <w:sectPr w:rsidR="004B72F9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F61766" w:rsidRDefault="00943497"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1" layoutInCell="1" allowOverlap="1" wp14:anchorId="7F813C83" wp14:editId="1BFB60AF">
            <wp:simplePos x="0" y="0"/>
            <wp:positionH relativeFrom="column">
              <wp:posOffset>2124438</wp:posOffset>
            </wp:positionH>
            <wp:positionV relativeFrom="page">
              <wp:posOffset>572770</wp:posOffset>
            </wp:positionV>
            <wp:extent cx="1965960" cy="2472874"/>
            <wp:effectExtent l="38100" t="38100" r="34290" b="41910"/>
            <wp:wrapNone/>
            <wp:docPr id="260" name="Ph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4728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A4EAA" w:rsidRDefault="002A4EAA" w:rsidP="00F61766"/>
    <w:p w:rsidR="002A4EAA" w:rsidRDefault="00750580" w:rsidP="00F61766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3600" behindDoc="1" locked="1" layoutInCell="1" allowOverlap="1" wp14:anchorId="6AE24202" wp14:editId="050B33AD">
            <wp:simplePos x="0" y="0"/>
            <wp:positionH relativeFrom="page">
              <wp:posOffset>399415</wp:posOffset>
            </wp:positionH>
            <wp:positionV relativeFrom="page">
              <wp:posOffset>354965</wp:posOffset>
            </wp:positionV>
            <wp:extent cx="7058660" cy="9865995"/>
            <wp:effectExtent l="0" t="0" r="8890" b="1905"/>
            <wp:wrapNone/>
            <wp:docPr id="83" name="Background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tree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660" cy="986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855" behindDoc="0" locked="1" layoutInCell="1" allowOverlap="1" wp14:anchorId="1A80A652" wp14:editId="54796377">
            <wp:simplePos x="0" y="0"/>
            <wp:positionH relativeFrom="column">
              <wp:posOffset>5168265</wp:posOffset>
            </wp:positionH>
            <wp:positionV relativeFrom="page">
              <wp:posOffset>2166983</wp:posOffset>
            </wp:positionV>
            <wp:extent cx="1600200" cy="2496312"/>
            <wp:effectExtent l="38100" t="38100" r="38100" b="37465"/>
            <wp:wrapNone/>
            <wp:docPr id="256" name="Pho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471" behindDoc="0" locked="1" layoutInCell="1" allowOverlap="1" wp14:anchorId="319264B0" wp14:editId="582D866F">
            <wp:simplePos x="0" y="0"/>
            <wp:positionH relativeFrom="column">
              <wp:posOffset>45992</wp:posOffset>
            </wp:positionH>
            <wp:positionV relativeFrom="page">
              <wp:posOffset>3486150</wp:posOffset>
            </wp:positionV>
            <wp:extent cx="1600200" cy="2496312"/>
            <wp:effectExtent l="38100" t="38100" r="38100" b="37465"/>
            <wp:wrapNone/>
            <wp:docPr id="95" name="Pho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790DF3" w:rsidP="00F61766">
      <w:r>
        <w:rPr>
          <w:noProof/>
          <w:lang w:eastAsia="ru-RU"/>
        </w:rPr>
        <w:drawing>
          <wp:anchor distT="0" distB="0" distL="114300" distR="114300" simplePos="0" relativeHeight="251705599" behindDoc="0" locked="1" layoutInCell="1" allowOverlap="1" wp14:anchorId="788A1CE8" wp14:editId="6583D788">
            <wp:simplePos x="0" y="0"/>
            <wp:positionH relativeFrom="column">
              <wp:posOffset>2254250</wp:posOffset>
            </wp:positionH>
            <wp:positionV relativeFrom="page">
              <wp:posOffset>3995057</wp:posOffset>
            </wp:positionV>
            <wp:extent cx="2368296" cy="1380744"/>
            <wp:effectExtent l="38100" t="38100" r="32385" b="29210"/>
            <wp:wrapNone/>
            <wp:docPr id="86" name="Ph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96" cy="13807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766" w:rsidRDefault="00943497">
      <w:r>
        <w:rPr>
          <w:noProof/>
          <w:lang w:eastAsia="ru-RU"/>
        </w:rPr>
        <w:drawing>
          <wp:anchor distT="0" distB="0" distL="114300" distR="114300" simplePos="0" relativeHeight="251705344" behindDoc="0" locked="1" layoutInCell="1" allowOverlap="1" wp14:anchorId="7E1E4E47" wp14:editId="6BAE0276">
            <wp:simplePos x="0" y="0"/>
            <wp:positionH relativeFrom="column">
              <wp:posOffset>4620895</wp:posOffset>
            </wp:positionH>
            <wp:positionV relativeFrom="page">
              <wp:posOffset>6177643</wp:posOffset>
            </wp:positionV>
            <wp:extent cx="1600200" cy="2496312"/>
            <wp:effectExtent l="38100" t="38100" r="38100" b="37465"/>
            <wp:wrapNone/>
            <wp:docPr id="257" name="Phot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688">
        <w:rPr>
          <w:noProof/>
          <w:lang w:eastAsia="ru-RU"/>
        </w:rPr>
        <w:drawing>
          <wp:anchor distT="0" distB="0" distL="114300" distR="114300" simplePos="0" relativeHeight="251705407" behindDoc="0" locked="1" layoutInCell="1" allowOverlap="1" wp14:anchorId="3E7BB96D" wp14:editId="2B856291">
            <wp:simplePos x="0" y="0"/>
            <wp:positionH relativeFrom="column">
              <wp:posOffset>1197338</wp:posOffset>
            </wp:positionH>
            <wp:positionV relativeFrom="page">
              <wp:posOffset>6595110</wp:posOffset>
            </wp:positionV>
            <wp:extent cx="2423160" cy="1545336"/>
            <wp:effectExtent l="38100" t="38100" r="34290" b="36195"/>
            <wp:wrapNone/>
            <wp:docPr id="91" name="Pho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453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69E" w:rsidRDefault="0065069E">
      <w:pPr>
        <w:sectPr w:rsidR="0065069E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E0747D" w:rsidRDefault="00E0747D" w:rsidP="00E0747D"/>
    <w:p w:rsidR="00E0747D" w:rsidRDefault="00E0747D" w:rsidP="00E0747D"/>
    <w:p w:rsidR="00E0747D" w:rsidRDefault="00D471E4" w:rsidP="00E0747D">
      <w:pPr>
        <w:jc w:val="center"/>
      </w:pPr>
      <w:sdt>
        <w:sdtPr>
          <w:id w:val="-1709022715"/>
          <w:placeholder>
            <w:docPart w:val="99FF5A57D0934A92ABB0513F1ED08E43"/>
          </w:placeholder>
        </w:sdtPr>
        <w:sdtEndPr/>
        <w:sdtContent>
          <w:r w:rsidR="00E0747D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E0747D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97801" w:rsidRPr="00A97801">
            <w:rPr>
              <w:rFonts w:asciiTheme="majorHAnsi" w:hAnsiTheme="majorHAnsi"/>
              <w:color w:val="AFB906"/>
              <w:sz w:val="96"/>
              <w:szCs w:val="96"/>
            </w:rPr>
            <w:t>достижения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0747D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47D" w:rsidRPr="00E50A18" w:rsidRDefault="00E0747D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51F53E76" wp14:editId="486A12D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55" name="Grou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64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55" o:spid="_x0000_s1026" style="position:absolute;margin-left:0;margin-top:18.6pt;width:497.5pt;height:377.3pt;z-index:-25164492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ABNDDAAAA2wAAAA8AAABkcnMvZG93bnJldi54bWxEj0uLwkAQhO/C/oehF7yZiRpEoqPIwsoe&#10;PPhi99pkOi8zPSEzq/HfO4Lgsaiqr6jlujeNuFLnKssKxlEMgjizuuJCwfn0PZqDcB5ZY2OZFNzJ&#10;wXr1MVhiqu2ND3Q9+kIECLsUFZTet6mULivJoItsSxy83HYGfZBdIXWHtwA3jZzE8UwarDgslNjS&#10;V0nZ5fhvFNT3afG3w2Rcx/lvntB2t6n3mVLDz36zAOGp9+/wq/2jFcwSeH4JP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4AE0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MoUvCAAAA2wAAAA8AAABkcnMvZG93bnJldi54bWxEj0uLAjEQhO8L/ofQwt7WjE9kNIoIK3vw&#10;4Au9NpOel5POMMnq+O+NIHgsquorar5sTSVu1LjCsoJ+LwJBnFhdcKbgdPz9mYJwHlljZZkUPMjB&#10;ctH5mmOs7Z33dDv4TAQIuxgV5N7XsZQuycmg69maOHipbQz6IJtM6gbvAW4qOYiiiTRYcFjIsaZ1&#10;Tsn18G8UlI9hdtniqF9G6Tkd0Wa7KneJUt/ddjUD4an1n/C7/acVTMbw+hJ+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zKFL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ePzzCAAAA2wAAAA8AAABkcnMvZG93bnJldi54bWxEj0+LwjAUxO+C3yE8YW+a6kqRahQRFA8e&#10;XBW9PprXfzYvpYlav71ZWNjjMDO/YRarztTiSa0rLSsYjyIQxKnVJecKLuftcAbCeWSNtWVS8CYH&#10;q2W/t8BE2xf/0PPkcxEg7BJUUHjfJFK6tCCDbmQb4uBltjXog2xzqVt8Bbip5SSKYmmw5LBQYEOb&#10;gtL76WEUVO/v/HbA6biKsms2pd1hXR1Tpb4G3XoOwlPn/8N/7b1WEMfw+yX8AL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Hj88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SmqfDAAAA2wAAAA8AAABkcnMvZG93bnJldi54bWxEj0+LwjAUxO+C3yE8YW821RVdukYRQfHg&#10;QV3ZvT6a1382L6WJWr+9EYQ9DjPzG2a+7EwtbtS60rKCURSDIE6tLjlXcP7ZDL9AOI+ssbZMCh7k&#10;YLno9+aYaHvnI91OPhcBwi5BBYX3TSKlSwsy6CLbEAcvs61BH2SbS93iPcBNLcdxPJUGSw4LBTa0&#10;Lii9nK5GQfX4zP/2OBlVcfabTWi7X1WHVKmPQbf6BuGp8//hd3unFUxn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1Kap8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NDtXBAAAA2wAAAA8AAABkcnMvZG93bnJldi54bWxET7tqwzAU3Qv9B3ED3WrZSTDFjWJMISFD&#10;htYt7Xqxrl+xroylOM7fV0Oh4+G8d/liBjHT5DrLCpIoBkFcWd1xo+Dr8/D8AsJ5ZI2DZVJwJwf5&#10;/vFhh5m2N/6gufSNCCHsMlTQej9mUrqqJYMusiNx4Go7GfQBTo3UE95CuBnkOo5TabDj0NDiSG8t&#10;VZfyahT0903zc8Zt0sf1d72l47no3yulnlZL8QrC0+L/xX/uk1aQhrHhS/gBcv8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NDtX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Bq07DAAAA2wAAAA8AAABkcnMvZG93bnJldi54bWxEj0+LwjAUxO+C3yE8YW821RVxu0YRQfHg&#10;QV3ZvT6a1382L6WJWr+9EYQ9DjPzG2a+7EwtbtS60rKCURSDIE6tLjlXcP7ZDGcgnEfWWFsmBQ9y&#10;sFz0e3NMtL3zkW4nn4sAYZeggsL7JpHSpQUZdJFtiIOX2dagD7LNpW7xHuCmluM4nkqDJYeFAhta&#10;F5ReTlejoHp85n97nIyqOPvNJrTdr6pDqtTHoFt9g/DU+f/wu73TCqZf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GrTs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ilA7CAAAA2wAAAA8AAABkcnMvZG93bnJldi54bWxET7tqwzAU3QP9B3EL3WI5TUiDazmEQkIH&#10;D41bmvViXb9qXRlLcZy/r4ZCx8N5p/vZ9GKi0bWWFayiGARxaXXLtYKvz+NyB8J5ZI29ZVJwJwf7&#10;7GGRYqLtjc80Fb4WIYRdggoa74dESlc2ZNBFdiAOXGVHgz7AsZZ6xFsIN718juOtNNhyaGhwoLeG&#10;yp/iahR093V9yXGz6uLqu9rQKT90H6VST4/z4RWEp9n/i//c71rBS1gfvoQfIL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YpQO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8r+LEAAAA2wAAAA8AAABkcnMvZG93bnJldi54bWxEj09rwkAUxO8Fv8PyCr3VjTFYia4SBKUH&#10;D9UWvT6yL/+afRuyqybfvlso9DjMzG+Y9XYwrbhT72rLCmbTCARxbnXNpYKvz/3rEoTzyBpby6Rg&#10;JAfbzeRpjam2Dz7R/exLESDsUlRQed+lUrq8IoNuajvi4BW2N+iD7Eupe3wEuGllHEULabDmsFBh&#10;R7uK8u/zzShoxnl5PWIya6LiUiR0OGbNR67Uy/OQrUB4Gvx/+K/9rhW8xf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8r+L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wCnnEAAAA2wAAAA8AAABkcnMvZG93bnJldi54bWxEj09rwkAUxO8Fv8PyCr3VjSZYia4SBKUH&#10;D9UWvT6yL/+afRuyqybfvlso9DjMzG+Y9XYwrbhT72rLCmbTCARxbnXNpYKvz/3rEoTzyBpby6Rg&#10;JAfbzeRpjam2Dz7R/exLESDsUlRQed+lUrq8IoNuajvi4BW2N+iD7Eupe3wEuGnlPIoW0mDNYaHC&#10;jnYV5d/nm1HQjHF5PWIya6LiUiR0OGbNR67Uy/OQrUB4Gvx/+K/9rhW8xf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wCnn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Zkg3DAAAA2wAAAA8AAABkcnMvZG93bnJldi54bWxEj0+LwjAUxO+C3yE8YW+a6hZXqlFE2GUP&#10;HtQVvT6a1382L6XJav32RhA8DjPzG2ax6kwtrtS60rKC8SgCQZxaXXKu4Pj3PZyBcB5ZY22ZFNzJ&#10;wWrZ7y0w0fbGe7oefC4ChF2CCgrvm0RKlxZk0I1sQxy8zLYGfZBtLnWLtwA3tZxE0VQaLDksFNjQ&#10;pqD0cvg3Cqr7Z37eYjyuouyUxfSzXVe7VKmPQbeeg/DU+Xf41f7VCr5i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lmSD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VN5bFAAAA2wAAAA8AAABkcnMvZG93bnJldi54bWxEj09rwkAUxO8Fv8PyhN7qRo2tRFcRwdJD&#10;DtaWen1kX/6ZfRuyW5N8+26h0OMwM79htvvBNOJOnassK5jPIhDEmdUVFwo+P05PaxDOI2tsLJOC&#10;kRzsd5OHLSba9vxO94svRICwS1BB6X2bSOmykgy6mW2Jg5fbzqAPsiuk7rAPcNPIRRQ9S4MVh4US&#10;WzqWlN0u30ZBPS6La4rxvI7yrzym1/RQnzOlHqfDYQPC0+D/w3/tN63gZQW/X8IP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FTeWxQAAANs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HqeHDAAAA2wAAAA8AAABkcnMvZG93bnJldi54bWxEj0+LwjAUxO+C3yE8YW821RVdukYRQfHg&#10;QV3ZvT6a1382L6WJWr+9EYQ9DjPzG2a+7EwtbtS60rKCURSDIE6tLjlXcP7ZDL9AOI+ssbZMCh7k&#10;YLno9+aYaHvnI91OPhcBwi5BBYX3TSKlSwsy6CLbEAcvs61BH2SbS93iPcBNLcdxPJUGSw4LBTa0&#10;Lii9nK5GQfX4zP/2OBlVcfabTWi7X1WHVKmPQbf6BuGp8//hd3unFcym8Po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ep4c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E0747D" w:rsidRDefault="00E0747D" w:rsidP="00D40784"/>
    <w:p w:rsidR="009D184E" w:rsidRDefault="00C8489A" w:rsidP="00D40784">
      <w:r>
        <w:rPr>
          <w:noProof/>
          <w:lang w:eastAsia="ru-RU"/>
        </w:rPr>
        <w:drawing>
          <wp:anchor distT="0" distB="0" distL="114300" distR="114300" simplePos="0" relativeHeight="251725824" behindDoc="1" locked="1" layoutInCell="1" allowOverlap="1">
            <wp:simplePos x="0" y="0"/>
            <wp:positionH relativeFrom="column">
              <wp:posOffset>-17236</wp:posOffset>
            </wp:positionH>
            <wp:positionV relativeFrom="page">
              <wp:posOffset>7302137</wp:posOffset>
            </wp:positionV>
            <wp:extent cx="6848856" cy="3054096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47D" w:rsidRDefault="00E0747D" w:rsidP="00D40784">
      <w:pPr>
        <w:sectPr w:rsidR="00E0747D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D40784" w:rsidRDefault="00D40784" w:rsidP="00D40784"/>
    <w:p w:rsidR="00D40784" w:rsidRDefault="00D40784" w:rsidP="00D40784"/>
    <w:p w:rsidR="00D40784" w:rsidRDefault="00D471E4" w:rsidP="00D40784">
      <w:pPr>
        <w:jc w:val="center"/>
      </w:pPr>
      <w:sdt>
        <w:sdtPr>
          <w:id w:val="1182782528"/>
          <w:placeholder>
            <w:docPart w:val="435A32A3863C4CBFB76EFB8D26E8A115"/>
          </w:placeholder>
        </w:sdtPr>
        <w:sdtEndPr/>
        <w:sdtContent>
          <w:r w:rsidR="00D40784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D40784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D40784" w:rsidRPr="00D40784">
            <w:rPr>
              <w:rFonts w:asciiTheme="majorHAnsi" w:hAnsiTheme="majorHAnsi"/>
              <w:color w:val="AFB906"/>
              <w:sz w:val="96"/>
              <w:szCs w:val="96"/>
            </w:rPr>
            <w:t>цели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D40784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0784" w:rsidRPr="00E50A18" w:rsidRDefault="00D40784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6CB982B9" wp14:editId="23D8EC5E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8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" o:spid="_x0000_s1026" style="position:absolute;margin-left:0;margin-top:18.6pt;width:497.5pt;height:377.3pt;z-index:-25165209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">
                      <v:shape id="Line1" o:spid="_x0000_s1027" type="#_x0000_t75" style="position:absolute;left:11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OEg7AAAAA2gAAAA8AAABkcnMvZG93bnJldi54bWxET8lqwzAQvRf6D2IKvdWyWxOCE8WYQksP&#10;OTQL7XWwxluskbHU2P776hDI8fH2bT6bXlxpdK1lBUkUgyAurW65VnA+fbysQTiPrLG3TAoWcpDv&#10;Hh+2mGk78YGuR1+LEMIuQwWN90MmpSsbMugiOxAHrrKjQR/gWEs94hTCTS9f43glDbYcGhoc6L2h&#10;8nL8Mwq65a3+3WOadHH1U6X0uS+671Kp56e52IDwNPu7+Ob+0grC1nAl3A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04SDsAAAADaAAAADwAAAAAAAAAAAAAAAACfAgAA&#10;ZHJzL2Rvd25yZXYueG1sUEsFBgAAAAAEAAQA9wAAAIw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jSkLCAAAA2wAAAA8AAABkcnMvZG93bnJldi54bWxET0trwkAQvgv9D8sUejMbbRBJswkiWHrw&#10;0EZpr0N28mp2NmS3Gv99t1DwNh/fc7JiNoO40OQ6ywpWUQyCuLK640bB+XRYbkE4j6xxsEwKbuSg&#10;yB8WGabaXvmDLqVvRAhhl6KC1vsxldJVLRl0kR2JA1fbyaAPcGqknvAaws0g13G8kQY7Dg0tjrRv&#10;qfouf4yC/vbcfB0xWfVx/Vkn9Hrc9e+VUk+P8+4FhKfZ38X/7jcd5q/h75dwgM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I0pC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U6drBAAAA2wAAAA8AAABkcnMvZG93bnJldi54bWxET0uLwjAQvgv7H8IseLOprqhUo4iwiwcP&#10;Ppb1OjTTl82kNFmt/94Igrf5+J6zWHWmFldqXWlZwTCKQRCnVpecK/g9fQ9mIJxH1lhbJgV3crBa&#10;fvQWmGh74wNdjz4XIYRdggoK75tESpcWZNBFtiEOXGZbgz7ANpe6xVsIN7UcxfFEGiw5NBTY0Kag&#10;9HL8Nwqq+1d+3uF4WMXZXzamn9262qdK9T+79RyEp86/xS/3Vof5U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U6drBAAAA2w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LfajDAAAA2wAAAA8AAABkcnMvZG93bnJldi54bWxEj09rAkEMxe8Fv8MQobc6aysiq6OIYPHg&#10;oVXRa9jJ/nMns+yMun775lDwlvBe3vtlsepdo+7UhcqzgfEoAUWceVtxYeB03H7MQIWIbLHxTAae&#10;FGC1HLwtMLX+wb90P8RCSQiHFA2UMbap1iEryWEY+ZZYtNx3DqOsXaFthw8Jd43+TJKpdlixNJTY&#10;0qak7Hq4OQP186u47HEyrpP8nE/oe7+ufzJj3of9eg4qUh9f5v/rnRV8gZVfZAC9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t9qMMAAADbAAAADwAAAAAAAAAAAAAAAACf&#10;AgAAZHJzL2Rvd25yZXYueG1sUEsFBgAAAAAEAAQA9wAAAI8D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qvRDCAAAA2wAAAA8AAABkcnMvZG93bnJldi54bWxEj0uLAjEQhO+C/yG04E0z6rAso1FkYcWD&#10;Bx+LXptJz8tJZ5hEHf+9EYQ9FlX1FbVYdaYWd2pdaVnBZByBIE6tLjlX8Hf6HX2DcB5ZY22ZFDzJ&#10;wWrZ7y0w0fbBB7offS4ChF2CCgrvm0RKlxZk0I1tQxy8zLYGfZBtLnWLjwA3tZxG0Zc0WHJYKLCh&#10;n4LS6/FmFFTPWX7ZYTypouycxbTZrat9qtRw0K3nIDx1/j/8aW+1gmkM7y/hB8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6r0QwgAAANs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rEo7EAAAA2wAAAA8AAABkcnMvZG93bnJldi54bWxEj09rwkAUxO8Fv8PyCr3VjTFIja4SBKUH&#10;D9UWvT6yL/+afRuyqybfvlso9DjMzG+Y9XYwrbhT72rLCmbTCARxbnXNpYKvz/3rGwjnkTW2lknB&#10;SA62m8nTGlNtH3yi+9mXIkDYpaig8r5LpXR5RQbd1HbEwStsb9AH2ZdS9/gIcNPKOIoW0mDNYaHC&#10;jnYV5d/nm1HQjPPyesRk1kTFpUjocMyaj1ypl+chW4HwNPj/8F/7XSuIl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rEo7EAAAA2w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CzufCAAAA3AAAAA8AAABkcnMvZG93bnJldi54bWxET8lqwzAQvQf6D2IKvSVy3BCCG9mEQksP&#10;PjRpSa+DNd5qjYylevn76hDI8fH2YzabTow0uMaygu0mAkFcWN1wpeD76219AOE8ssbOMilYyEGW&#10;PqyOmGg78ZnGi69ECGGXoILa+z6R0hU1GXQb2xMHrrSDQR/gUEk94BTCTSfjKNpLgw2Hhhp7eq2p&#10;+L38GQXt8lz95LjbtlF5LXf0np/az0Kpp8f59ALC0+zv4pv7QyuI47A2nAlHQK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As7nwgAAANwAAAAPAAAAAAAAAAAAAAAAAJ8C&#10;AABkcnMvZG93bnJldi54bWxQSwUGAAAAAAQABAD3AAAAjg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Oa3zFAAAA3AAAAA8AAABkcnMvZG93bnJldi54bWxEj09rwkAUxO9Cv8PyCr2ZTVKRNroGKVh6&#10;8FC11Osj+/Kv2bchu8b47buFgsdhZn7DrPPJdGKkwTWWFSRRDIK4sLrhSsHXaTd/AeE8ssbOMim4&#10;kYN88zBbY6btlQ80Hn0lAoRdhgpq7/tMSlfUZNBFticOXmkHgz7IoZJ6wGuAm06mcbyUBhsOCzX2&#10;9FZT8XO8GAXt7bk673GRtHH5XS7ofb9tPwulnh6n7QqEp8nfw//tD60gTV/h70w4An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Tmt8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tVDzBAAAA3AAAAA8AAABkcnMvZG93bnJldi54bWxET8uKwjAU3Qv+Q7jC7GxalUGqsYigzMLF&#10;+GBme2luXzY3pYla/36yEGZ5OO91NphWPKh3tWUFSRSDIM6trrlUcL3sp0sQziNrbC2Tghc5yDbj&#10;0RpTbZ98osfZlyKEsEtRQeV9l0rp8ooMush2xIErbG/QB9iXUvf4DOGmlbM4/pQGaw4NFXa0qyi/&#10;ne9GQfOal79HXCRNXPwUCzoct813rtTHZNiuQHga/L/47f7SCmbzMD+cCU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tVDzBAAAA3AAAAA8AAAAAAAAAAAAAAAAAnwIA&#10;AGRycy9kb3ducmV2LnhtbFBLBQYAAAAABAAEAPcAAACN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h8afEAAAA3AAAAA8AAABkcnMvZG93bnJldi54bWxEj0+LwjAUxO/CfofwBG82rYos1SiyoOzB&#10;g6uyXh/N6z+bl9JktX57Iyx4HGbmN8xy3ZtG3KhzlWUFSRSDIM6srrhQcD5tx58gnEfW2FgmBQ9y&#10;sF59DJaYanvnH7odfSEChF2KCkrv21RKl5Vk0EW2JQ5ebjuDPsiukLrDe4CbRk7ieC4NVhwWSmzp&#10;q6TsevwzCurHtLjscZbUcf6bz2i339SHTKnRsN8sQHjq/Tv83/7WCibTB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h8af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zb9DEAAAA3AAAAA8AAABkcnMvZG93bnJldi54bWxEj0+LwjAUxO/CfofwBG82tYos1SiyoOzB&#10;g6uyXh/N6z+bl9JktX57Iyx4HGbmN8xy3ZtG3KhzlWUFkygGQZxZXXGh4Hzajj9BOI+ssbFMCh7k&#10;YL36GCwx1fbOP3Q7+kIECLsUFZTet6mULivJoItsSxy83HYGfZBdIXWH9wA3jUzieC4NVhwWSmzp&#10;q6TsevwzCurHtLjscTap4/w3n9Fuv6kPmVKjYb9ZgPDU+3f4v/2tFSTTB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8zb9DEAAAA3AAAAA8AAAAAAAAAAAAAAAAA&#10;nwIAAGRycy9kb3ducmV2LnhtbFBLBQYAAAAABAAEAPcAAACQAw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+FAfFAAAA3AAAAA8AAABkcnMvZG93bnJldi54bWxEj09rwkAUxO9Cv8PyCr3pJjaWEl2DFFp6&#10;8KC21Osj+/Kv2bchuzXJt3cFocdhZn7DbLLRtOJCvastK4gXEQji3OqaSwXfX+/zVxDOI2tsLZOC&#10;iRxk24fZBlNtBz7S5eRLESDsUlRQed+lUrq8IoNuYTvi4BW2N+iD7EupexwC3LRyGUUv0mDNYaHC&#10;jt4qyn9Pf0ZBMz2X5z0mcRMVP0VCH/tdc8iVenocd2sQnkb/H763P7WC5SqG25lw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PhQHxQAAANwAAAAPAAAAAAAAAAAAAAAA&#10;AJ8CAABkcnMvZG93bnJldi54bWxQSwUGAAAAAAQABAD3AAAAkQM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F61766" w:rsidRDefault="00C8489A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9680" behindDoc="1" locked="1" layoutInCell="1" allowOverlap="1">
                <wp:simplePos x="0" y="0"/>
                <wp:positionH relativeFrom="column">
                  <wp:posOffset>100330</wp:posOffset>
                </wp:positionH>
                <wp:positionV relativeFrom="page">
                  <wp:posOffset>7276011</wp:posOffset>
                </wp:positionV>
                <wp:extent cx="6556248" cy="3090672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248" cy="3090672"/>
                          <a:chOff x="0" y="0"/>
                          <a:chExt cx="6554107" cy="3089275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6137" y="0"/>
                            <a:ext cx="1537970" cy="182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6414135" cy="263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.9pt;margin-top:572.9pt;width:516.25pt;height:243.35pt;z-index:-251596800;mso-position-vertical-relative:page;mso-width-relative:margin;mso-height-relative:margin" coordsize="65541,30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">
                <v:shape id="Picture 253" o:spid="_x0000_s1027" type="#_x0000_t75" style="position:absolute;left:50161;width:15380;height:18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c2N3EAAAA3AAAAA8AAABkcnMvZG93bnJldi54bWxEj0FrwkAUhO9C/8PyCr2ZTZVISV0lFZQe&#10;vKgt9PjIviar2bchu5r4711B8DjMzDfMfDnYRlyo88axgvckBUFcOm24UvBzWI8/QPiArLFxTAqu&#10;5GG5eBnNMdeu5x1d9qESEcI+RwV1CG0upS9rsugT1xJH7991FkOUXSV1h32E20ZO0nQmLRqOCzW2&#10;tKqpPO3PVsEpDZsy2/bZuTia36P561l+FUq9vQ7FJ4hAQ3iGH+1vrWCSTeF+Jh4B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c2N3EAAAA3AAAAA8AAAAAAAAAAAAAAAAA&#10;nwIAAGRycy9kb3ducmV2LnhtbFBLBQYAAAAABAAEAPcAAACQAwAAAAA=&#10;">
                  <v:imagedata r:id="rId53" o:title=""/>
                  <v:path arrowok="t"/>
                </v:shape>
                <v:shape id="Picture 252" o:spid="_x0000_s1028" type="#_x0000_t75" style="position:absolute;top:4572;width:64141;height:26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3rJrDAAAA3AAAAA8AAABkcnMvZG93bnJldi54bWxEj0FrwkAUhO+C/2F5Qm+6MdQqqauopWiP&#10;2oLX1+xLNph9G7Krxn/vCoLHYWa+YebLztbiQq2vHCsYjxIQxLnTFZcK/n6/hzMQPiBrrB2Tght5&#10;WC76vTlm2l15T5dDKEWEsM9QgQmhyaT0uSGLfuQa4ugVrrUYomxLqVu8RritZZokH9JixXHBYEMb&#10;Q/npcLYKvtY7F4r3dTHd5kczdf9+9VN7pd4G3eoTRKAuvMLP9k4rSCcpPM7EI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esmsMAAADcAAAADwAAAAAAAAAAAAAAAACf&#10;AgAAZHJzL2Rvd25yZXYueG1sUEsFBgAAAAAEAAQA9wAAAI8DAAAAAA==&#10;">
                  <v:imagedata r:id="rId54" o:title=""/>
                  <v:path arrowok="t"/>
                </v:shape>
                <w10:wrap anchory="page"/>
                <w10:anchorlock/>
              </v:group>
            </w:pict>
          </mc:Fallback>
        </mc:AlternateContent>
      </w:r>
    </w:p>
    <w:sectPr w:rsidR="00F61766" w:rsidSect="00B16163">
      <w:pgSz w:w="11907" w:h="16839" w:code="9"/>
      <w:pgMar w:top="562" w:right="562" w:bottom="562" w:left="5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71E4" w:rsidRDefault="00D471E4" w:rsidP="00417D8A">
      <w:pPr>
        <w:spacing w:after="0" w:line="240" w:lineRule="auto"/>
      </w:pPr>
      <w:r>
        <w:separator/>
      </w:r>
    </w:p>
  </w:endnote>
  <w:endnote w:type="continuationSeparator" w:id="0">
    <w:p w:rsidR="00D471E4" w:rsidRDefault="00D471E4" w:rsidP="00417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71E4" w:rsidRDefault="00D471E4" w:rsidP="00417D8A">
      <w:pPr>
        <w:spacing w:after="0" w:line="240" w:lineRule="auto"/>
      </w:pPr>
      <w:r>
        <w:separator/>
      </w:r>
    </w:p>
  </w:footnote>
  <w:footnote w:type="continuationSeparator" w:id="0">
    <w:p w:rsidR="00D471E4" w:rsidRDefault="00D471E4" w:rsidP="00417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BBA" w:rsidRDefault="00A77BB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56B"/>
    <w:rsid w:val="000149CB"/>
    <w:rsid w:val="00020AA9"/>
    <w:rsid w:val="00090CE4"/>
    <w:rsid w:val="0009277E"/>
    <w:rsid w:val="000A3FD9"/>
    <w:rsid w:val="000B75EA"/>
    <w:rsid w:val="000F3AD9"/>
    <w:rsid w:val="000F3CF0"/>
    <w:rsid w:val="00111A5C"/>
    <w:rsid w:val="001309C1"/>
    <w:rsid w:val="00162EBF"/>
    <w:rsid w:val="001A40B8"/>
    <w:rsid w:val="001A7581"/>
    <w:rsid w:val="001D068E"/>
    <w:rsid w:val="001E4BAD"/>
    <w:rsid w:val="00215A4B"/>
    <w:rsid w:val="002405E0"/>
    <w:rsid w:val="00272730"/>
    <w:rsid w:val="00293397"/>
    <w:rsid w:val="00297819"/>
    <w:rsid w:val="002A4EAA"/>
    <w:rsid w:val="002B63A1"/>
    <w:rsid w:val="00346AF9"/>
    <w:rsid w:val="003808D1"/>
    <w:rsid w:val="003A0FB1"/>
    <w:rsid w:val="003B5E99"/>
    <w:rsid w:val="003C19E2"/>
    <w:rsid w:val="003D4AC2"/>
    <w:rsid w:val="003E5805"/>
    <w:rsid w:val="003E6C0B"/>
    <w:rsid w:val="003F74F1"/>
    <w:rsid w:val="004026BE"/>
    <w:rsid w:val="0040583A"/>
    <w:rsid w:val="00411693"/>
    <w:rsid w:val="00417D8A"/>
    <w:rsid w:val="0045413A"/>
    <w:rsid w:val="00487329"/>
    <w:rsid w:val="004B1873"/>
    <w:rsid w:val="004B1AD9"/>
    <w:rsid w:val="004B72F9"/>
    <w:rsid w:val="00505526"/>
    <w:rsid w:val="005164D0"/>
    <w:rsid w:val="005377FC"/>
    <w:rsid w:val="00541562"/>
    <w:rsid w:val="00541FED"/>
    <w:rsid w:val="005472C5"/>
    <w:rsid w:val="005509AF"/>
    <w:rsid w:val="0055244F"/>
    <w:rsid w:val="00564FC7"/>
    <w:rsid w:val="00565BF1"/>
    <w:rsid w:val="005906C2"/>
    <w:rsid w:val="005C2244"/>
    <w:rsid w:val="005D0E52"/>
    <w:rsid w:val="00626B94"/>
    <w:rsid w:val="00634FA6"/>
    <w:rsid w:val="00641DE9"/>
    <w:rsid w:val="00647AE3"/>
    <w:rsid w:val="0065069E"/>
    <w:rsid w:val="006544BB"/>
    <w:rsid w:val="0067129B"/>
    <w:rsid w:val="00691CE6"/>
    <w:rsid w:val="006B3562"/>
    <w:rsid w:val="006F3D2E"/>
    <w:rsid w:val="00704073"/>
    <w:rsid w:val="007054FD"/>
    <w:rsid w:val="007170C6"/>
    <w:rsid w:val="00745AA1"/>
    <w:rsid w:val="00750580"/>
    <w:rsid w:val="007557E1"/>
    <w:rsid w:val="00783212"/>
    <w:rsid w:val="007836B5"/>
    <w:rsid w:val="00790DF3"/>
    <w:rsid w:val="007A0109"/>
    <w:rsid w:val="007A7AF0"/>
    <w:rsid w:val="007B1C51"/>
    <w:rsid w:val="007B5625"/>
    <w:rsid w:val="007B5C06"/>
    <w:rsid w:val="007C624A"/>
    <w:rsid w:val="007E6B2F"/>
    <w:rsid w:val="008044AD"/>
    <w:rsid w:val="00812AD5"/>
    <w:rsid w:val="00821204"/>
    <w:rsid w:val="008269C3"/>
    <w:rsid w:val="00880049"/>
    <w:rsid w:val="008A5AF7"/>
    <w:rsid w:val="008E6CB7"/>
    <w:rsid w:val="008F2B68"/>
    <w:rsid w:val="00941F91"/>
    <w:rsid w:val="00943497"/>
    <w:rsid w:val="00962ECE"/>
    <w:rsid w:val="009B566B"/>
    <w:rsid w:val="009C4C46"/>
    <w:rsid w:val="009D1440"/>
    <w:rsid w:val="009D184E"/>
    <w:rsid w:val="00A462BB"/>
    <w:rsid w:val="00A56934"/>
    <w:rsid w:val="00A77BBA"/>
    <w:rsid w:val="00A83382"/>
    <w:rsid w:val="00A911A5"/>
    <w:rsid w:val="00A92FCC"/>
    <w:rsid w:val="00A97801"/>
    <w:rsid w:val="00A97944"/>
    <w:rsid w:val="00AC7688"/>
    <w:rsid w:val="00AD2190"/>
    <w:rsid w:val="00AF0C98"/>
    <w:rsid w:val="00B16163"/>
    <w:rsid w:val="00B50A7C"/>
    <w:rsid w:val="00B64A0D"/>
    <w:rsid w:val="00B909E5"/>
    <w:rsid w:val="00B948DD"/>
    <w:rsid w:val="00C00685"/>
    <w:rsid w:val="00C141F5"/>
    <w:rsid w:val="00C56AAB"/>
    <w:rsid w:val="00C75F93"/>
    <w:rsid w:val="00C8489A"/>
    <w:rsid w:val="00D03C84"/>
    <w:rsid w:val="00D30BD2"/>
    <w:rsid w:val="00D40784"/>
    <w:rsid w:val="00D471E4"/>
    <w:rsid w:val="00D96811"/>
    <w:rsid w:val="00DB4A6E"/>
    <w:rsid w:val="00DD6D4E"/>
    <w:rsid w:val="00DE62AD"/>
    <w:rsid w:val="00E0747D"/>
    <w:rsid w:val="00E307AD"/>
    <w:rsid w:val="00E34CC6"/>
    <w:rsid w:val="00E50A18"/>
    <w:rsid w:val="00EA40D2"/>
    <w:rsid w:val="00EB273E"/>
    <w:rsid w:val="00ED3883"/>
    <w:rsid w:val="00ED593D"/>
    <w:rsid w:val="00ED7901"/>
    <w:rsid w:val="00F07A50"/>
    <w:rsid w:val="00F3756B"/>
    <w:rsid w:val="00F61766"/>
    <w:rsid w:val="00FC5508"/>
    <w:rsid w:val="00FF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  <w:style w:type="paragraph" w:styleId="a9">
    <w:name w:val="Balloon Text"/>
    <w:basedOn w:val="a"/>
    <w:link w:val="aa"/>
    <w:uiPriority w:val="99"/>
    <w:semiHidden/>
    <w:unhideWhenUsed/>
    <w:rsid w:val="00F37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3756B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  <w:style w:type="paragraph" w:styleId="a9">
    <w:name w:val="Balloon Text"/>
    <w:basedOn w:val="a"/>
    <w:link w:val="aa"/>
    <w:uiPriority w:val="99"/>
    <w:semiHidden/>
    <w:unhideWhenUsed/>
    <w:rsid w:val="00F37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3756B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footer" Target="footer2.xml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glossaryDocument" Target="glossary/document.xml"/><Relationship Id="rId8" Type="http://schemas.openxmlformats.org/officeDocument/2006/relationships/footnotes" Target="footnote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11\Downloads\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D5DEDA0B9A34C3288997083667153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DF8AB13-B11E-4666-A37D-2426752E99F8}"/>
      </w:docPartPr>
      <w:docPartBody>
        <w:p w:rsidR="00000000" w:rsidRDefault="007401EF">
          <w:pPr>
            <w:pStyle w:val="0D5DEDA0B9A34C3288997083667153ED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53F6DB3784C04D3D9FECD751638B549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941457F-A7BF-4D1E-AB4E-3FA9F9BC7235}"/>
      </w:docPartPr>
      <w:docPartBody>
        <w:p w:rsidR="00000000" w:rsidRDefault="007401EF">
          <w:pPr>
            <w:pStyle w:val="53F6DB3784C04D3D9FECD751638B5490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710BCF8037DC469DBD0D1DAD7288C1A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B39F0B2-89D8-4A4B-B774-10DB8C7F3363}"/>
      </w:docPartPr>
      <w:docPartBody>
        <w:p w:rsidR="00000000" w:rsidRDefault="007401EF">
          <w:pPr>
            <w:pStyle w:val="710BCF8037DC469DBD0D1DAD7288C1AB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99FF5A57D0934A92ABB0513F1ED08E4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D6B9382-C9CF-41DC-AA6A-0DA603D8085D}"/>
      </w:docPartPr>
      <w:docPartBody>
        <w:p w:rsidR="00000000" w:rsidRDefault="007401EF">
          <w:pPr>
            <w:pStyle w:val="99FF5A57D0934A92ABB0513F1ED08E43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435A32A3863C4CBFB76EFB8D26E8A11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99F4C39-D41F-42D0-AAE6-B135A648271A}"/>
      </w:docPartPr>
      <w:docPartBody>
        <w:p w:rsidR="00000000" w:rsidRDefault="007401EF">
          <w:pPr>
            <w:pStyle w:val="435A32A3863C4CBFB76EFB8D26E8A115"/>
          </w:pPr>
          <w:r w:rsidRPr="008D1C28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1EF"/>
    <w:rsid w:val="00740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0D5DEDA0B9A34C3288997083667153ED">
    <w:name w:val="0D5DEDA0B9A34C3288997083667153ED"/>
  </w:style>
  <w:style w:type="paragraph" w:customStyle="1" w:styleId="53F6DB3784C04D3D9FECD751638B5490">
    <w:name w:val="53F6DB3784C04D3D9FECD751638B5490"/>
  </w:style>
  <w:style w:type="paragraph" w:customStyle="1" w:styleId="710BCF8037DC469DBD0D1DAD7288C1AB">
    <w:name w:val="710BCF8037DC469DBD0D1DAD7288C1AB"/>
  </w:style>
  <w:style w:type="paragraph" w:customStyle="1" w:styleId="99FF5A57D0934A92ABB0513F1ED08E43">
    <w:name w:val="99FF5A57D0934A92ABB0513F1ED08E43"/>
  </w:style>
  <w:style w:type="paragraph" w:customStyle="1" w:styleId="435A32A3863C4CBFB76EFB8D26E8A115">
    <w:name w:val="435A32A3863C4CBFB76EFB8D26E8A11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0D5DEDA0B9A34C3288997083667153ED">
    <w:name w:val="0D5DEDA0B9A34C3288997083667153ED"/>
  </w:style>
  <w:style w:type="paragraph" w:customStyle="1" w:styleId="53F6DB3784C04D3D9FECD751638B5490">
    <w:name w:val="53F6DB3784C04D3D9FECD751638B5490"/>
  </w:style>
  <w:style w:type="paragraph" w:customStyle="1" w:styleId="710BCF8037DC469DBD0D1DAD7288C1AB">
    <w:name w:val="710BCF8037DC469DBD0D1DAD7288C1AB"/>
  </w:style>
  <w:style w:type="paragraph" w:customStyle="1" w:styleId="99FF5A57D0934A92ABB0513F1ED08E43">
    <w:name w:val="99FF5A57D0934A92ABB0513F1ED08E43"/>
  </w:style>
  <w:style w:type="paragraph" w:customStyle="1" w:styleId="435A32A3863C4CBFB76EFB8D26E8A115">
    <w:name w:val="435A32A3863C4CBFB76EFB8D26E8A1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C5EAA778EFE4AB81F53BA0C48C9BB" ma:contentTypeVersion="" ma:contentTypeDescription="Create a new document." ma:contentTypeScope="" ma:versionID="84a7b908d236d3feec5cdc52fe85ba7c">
  <xsd:schema xmlns:xsd="http://www.w3.org/2001/XMLSchema" xmlns:xs="http://www.w3.org/2001/XMLSchema" xmlns:p="http://schemas.microsoft.com/office/2006/metadata/properties" xmlns:ns1="http://schemas.microsoft.com/sharepoint/v3" xmlns:ns2="6ee78bd2-4339-4042-adc0-bcc646419980" xmlns:ns3="2547570a-e5f4-4946-a4c3-82580e42479e" targetNamespace="http://schemas.microsoft.com/office/2006/metadata/properties" ma:root="true" ma:fieldsID="af74c33d54415a86935cc44ad597ec52" ns1:_="" ns2:_="" ns3:_="">
    <xsd:import namespace="http://schemas.microsoft.com/sharepoint/v3"/>
    <xsd:import namespace="6ee78bd2-4339-4042-adc0-bcc646419980"/>
    <xsd:import namespace="2547570a-e5f4-4946-a4c3-82580e424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78bd2-4339-4042-adc0-bcc6464199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7570a-e5f4-4946-a4c3-82580e42479e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049755-A33F-4367-8F73-A8411798CB5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6398D03-E9DF-4F6E-9CDB-97657B6296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8D2A72-9FBC-4991-8030-9AA8591557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ee78bd2-4339-4042-adc0-bcc646419980"/>
    <ds:schemaRef ds:uri="2547570a-e5f4-4946-a4c3-82580e4247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</Template>
  <TotalTime>0</TotalTime>
  <Pages>11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2023-11-09T19:18:00Z</dcterms:created>
  <dcterms:modified xsi:type="dcterms:W3CDTF">2023-11-09T19:25:00Z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0x01010019AC5EAA778EFE4AB81F53BA0C48C9BB</vt:lpwstr>
  </property>
</Properties>
</file>