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160CA2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4B38406A7D024905BC07DC6A2FAA636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proofErr w:type="spellStart"/>
            <w:r w:rsidRPr="00564FC7">
              <w:rPr>
                <w:color w:val="AFB906"/>
                <w:sz w:val="28"/>
                <w:szCs w:val="28"/>
              </w:rPr>
              <w:t>Имя</w:t>
            </w:r>
            <w:proofErr w:type="gramStart"/>
            <w:r w:rsidR="000149CB">
              <w:rPr>
                <w:color w:val="AFB906"/>
                <w:sz w:val="28"/>
                <w:szCs w:val="28"/>
              </w:rPr>
              <w:t>:</w:t>
            </w:r>
            <w:r w:rsidR="009E76E4">
              <w:rPr>
                <w:color w:val="AFB906"/>
                <w:sz w:val="28"/>
                <w:szCs w:val="28"/>
              </w:rPr>
              <w:t>П</w:t>
            </w:r>
            <w:proofErr w:type="gramEnd"/>
            <w:r w:rsidR="009E76E4">
              <w:rPr>
                <w:color w:val="AFB906"/>
                <w:sz w:val="28"/>
                <w:szCs w:val="28"/>
              </w:rPr>
              <w:t>ирмагомедова</w:t>
            </w:r>
            <w:proofErr w:type="spellEnd"/>
            <w:r w:rsidR="009E76E4">
              <w:rPr>
                <w:color w:val="AFB906"/>
                <w:sz w:val="28"/>
                <w:szCs w:val="28"/>
              </w:rPr>
              <w:t xml:space="preserve"> Арина </w:t>
            </w:r>
            <w:proofErr w:type="spellStart"/>
            <w:r w:rsidR="009E76E4">
              <w:rPr>
                <w:color w:val="AFB906"/>
                <w:sz w:val="28"/>
                <w:szCs w:val="28"/>
              </w:rPr>
              <w:t>Имрановна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9E76E4">
              <w:rPr>
                <w:color w:val="AFB906"/>
                <w:sz w:val="28"/>
                <w:szCs w:val="28"/>
              </w:rPr>
              <w:t>14.12. 2009г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proofErr w:type="spellStart"/>
            <w:r w:rsidRPr="00564FC7">
              <w:rPr>
                <w:color w:val="AFB906"/>
                <w:sz w:val="28"/>
                <w:szCs w:val="28"/>
              </w:rPr>
              <w:t>Город</w:t>
            </w:r>
            <w:proofErr w:type="gramStart"/>
            <w:r w:rsidR="000149CB">
              <w:rPr>
                <w:color w:val="AFB906"/>
                <w:sz w:val="28"/>
                <w:szCs w:val="28"/>
              </w:rPr>
              <w:t>:</w:t>
            </w:r>
            <w:r w:rsidR="009E76E4">
              <w:rPr>
                <w:color w:val="AFB906"/>
                <w:sz w:val="28"/>
                <w:szCs w:val="28"/>
              </w:rPr>
              <w:t>с</w:t>
            </w:r>
            <w:proofErr w:type="spellEnd"/>
            <w:proofErr w:type="gramEnd"/>
            <w:r w:rsidR="009E76E4">
              <w:rPr>
                <w:color w:val="AFB906"/>
                <w:sz w:val="28"/>
                <w:szCs w:val="28"/>
              </w:rPr>
              <w:t xml:space="preserve">. </w:t>
            </w:r>
            <w:proofErr w:type="spellStart"/>
            <w:r w:rsidR="009E76E4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9E76E4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9E76E4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9E76E4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9E76E4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9E76E4">
              <w:rPr>
                <w:color w:val="AFB906"/>
                <w:sz w:val="28"/>
                <w:szCs w:val="28"/>
              </w:rPr>
              <w:t>8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9E76E4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9E76E4">
              <w:rPr>
                <w:color w:val="AFB906"/>
                <w:sz w:val="28"/>
                <w:szCs w:val="28"/>
              </w:rPr>
              <w:t>89673942155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9E76E4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9E76E4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9E76E4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9E76E4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9E76E4">
              <w:rPr>
                <w:color w:val="AFB906"/>
                <w:sz w:val="28"/>
                <w:szCs w:val="28"/>
              </w:rPr>
              <w:t xml:space="preserve"> район</w:t>
            </w:r>
            <w:proofErr w:type="gramStart"/>
            <w:r w:rsidR="009E76E4">
              <w:rPr>
                <w:color w:val="AFB906"/>
                <w:sz w:val="28"/>
                <w:szCs w:val="28"/>
              </w:rPr>
              <w:t>.</w:t>
            </w:r>
            <w:proofErr w:type="gramEnd"/>
            <w:r w:rsidR="009E76E4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9E76E4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160CA2" w:rsidP="00E50A18">
      <w:pPr>
        <w:jc w:val="center"/>
      </w:pPr>
      <w:sdt>
        <w:sdtPr>
          <w:id w:val="-1826583867"/>
          <w:placeholder>
            <w:docPart w:val="9349E8B7AA3D4427826F42E6E5EAEC97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  <w:bookmarkStart w:id="0" w:name="_GoBack"/>
      <w:bookmarkEnd w:id="0"/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160CA2" w:rsidP="00634FA6">
      <w:pPr>
        <w:jc w:val="center"/>
      </w:pPr>
      <w:sdt>
        <w:sdtPr>
          <w:id w:val="-933977909"/>
          <w:placeholder>
            <w:docPart w:val="573BBB3FFD7F41D7808FCBAF2BA18753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160CA2" w:rsidP="00E0747D">
      <w:pPr>
        <w:jc w:val="center"/>
      </w:pPr>
      <w:sdt>
        <w:sdtPr>
          <w:id w:val="-1709022715"/>
          <w:placeholder>
            <w:docPart w:val="D210BC60EFAD4C909EB357FC2D92DAF3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160CA2" w:rsidP="00D40784">
      <w:pPr>
        <w:jc w:val="center"/>
      </w:pPr>
      <w:sdt>
        <w:sdtPr>
          <w:id w:val="1182782528"/>
          <w:placeholder>
            <w:docPart w:val="B9A15D646D754CE8A9F65322266441AF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CA2" w:rsidRDefault="00160CA2" w:rsidP="00417D8A">
      <w:pPr>
        <w:spacing w:after="0" w:line="240" w:lineRule="auto"/>
      </w:pPr>
      <w:r>
        <w:separator/>
      </w:r>
    </w:p>
  </w:endnote>
  <w:endnote w:type="continuationSeparator" w:id="0">
    <w:p w:rsidR="00160CA2" w:rsidRDefault="00160CA2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CA2" w:rsidRDefault="00160CA2" w:rsidP="00417D8A">
      <w:pPr>
        <w:spacing w:after="0" w:line="240" w:lineRule="auto"/>
      </w:pPr>
      <w:r>
        <w:separator/>
      </w:r>
    </w:p>
  </w:footnote>
  <w:footnote w:type="continuationSeparator" w:id="0">
    <w:p w:rsidR="00160CA2" w:rsidRDefault="00160CA2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6E4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309C1"/>
    <w:rsid w:val="00160CA2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9E76E4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9E7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76E4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9E7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76E4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B38406A7D024905BC07DC6A2FAA63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ABE6B2-E0D6-44E2-92AD-A3A9417AC9CD}"/>
      </w:docPartPr>
      <w:docPartBody>
        <w:p w:rsidR="00000000" w:rsidRDefault="002E0B9D">
          <w:pPr>
            <w:pStyle w:val="4B38406A7D024905BC07DC6A2FAA636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9349E8B7AA3D4427826F42E6E5EAEC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C2F5C2-64EE-4E9F-89C2-D76A3D4A5EF0}"/>
      </w:docPartPr>
      <w:docPartBody>
        <w:p w:rsidR="00000000" w:rsidRDefault="002E0B9D">
          <w:pPr>
            <w:pStyle w:val="9349E8B7AA3D4427826F42E6E5EAEC97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573BBB3FFD7F41D7808FCBAF2BA187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7A25D4-EE4B-4673-8C60-DAB9A5571CF9}"/>
      </w:docPartPr>
      <w:docPartBody>
        <w:p w:rsidR="00000000" w:rsidRDefault="002E0B9D">
          <w:pPr>
            <w:pStyle w:val="573BBB3FFD7F41D7808FCBAF2BA18753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D210BC60EFAD4C909EB357FC2D92DA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62555B-2457-40DC-B30B-18823E63563D}"/>
      </w:docPartPr>
      <w:docPartBody>
        <w:p w:rsidR="00000000" w:rsidRDefault="002E0B9D">
          <w:pPr>
            <w:pStyle w:val="D210BC60EFAD4C909EB357FC2D92DAF3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B9A15D646D754CE8A9F65322266441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E62F68-E327-4EF3-A7A6-8767F9205911}"/>
      </w:docPartPr>
      <w:docPartBody>
        <w:p w:rsidR="00000000" w:rsidRDefault="002E0B9D">
          <w:pPr>
            <w:pStyle w:val="B9A15D646D754CE8A9F65322266441AF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B9D"/>
    <w:rsid w:val="002E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4B38406A7D024905BC07DC6A2FAA6361">
    <w:name w:val="4B38406A7D024905BC07DC6A2FAA6361"/>
  </w:style>
  <w:style w:type="paragraph" w:customStyle="1" w:styleId="9349E8B7AA3D4427826F42E6E5EAEC97">
    <w:name w:val="9349E8B7AA3D4427826F42E6E5EAEC97"/>
  </w:style>
  <w:style w:type="paragraph" w:customStyle="1" w:styleId="573BBB3FFD7F41D7808FCBAF2BA18753">
    <w:name w:val="573BBB3FFD7F41D7808FCBAF2BA18753"/>
  </w:style>
  <w:style w:type="paragraph" w:customStyle="1" w:styleId="D210BC60EFAD4C909EB357FC2D92DAF3">
    <w:name w:val="D210BC60EFAD4C909EB357FC2D92DAF3"/>
  </w:style>
  <w:style w:type="paragraph" w:customStyle="1" w:styleId="B9A15D646D754CE8A9F65322266441AF">
    <w:name w:val="B9A15D646D754CE8A9F65322266441A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4B38406A7D024905BC07DC6A2FAA6361">
    <w:name w:val="4B38406A7D024905BC07DC6A2FAA6361"/>
  </w:style>
  <w:style w:type="paragraph" w:customStyle="1" w:styleId="9349E8B7AA3D4427826F42E6E5EAEC97">
    <w:name w:val="9349E8B7AA3D4427826F42E6E5EAEC97"/>
  </w:style>
  <w:style w:type="paragraph" w:customStyle="1" w:styleId="573BBB3FFD7F41D7808FCBAF2BA18753">
    <w:name w:val="573BBB3FFD7F41D7808FCBAF2BA18753"/>
  </w:style>
  <w:style w:type="paragraph" w:customStyle="1" w:styleId="D210BC60EFAD4C909EB357FC2D92DAF3">
    <w:name w:val="D210BC60EFAD4C909EB357FC2D92DAF3"/>
  </w:style>
  <w:style w:type="paragraph" w:customStyle="1" w:styleId="B9A15D646D754CE8A9F65322266441AF">
    <w:name w:val="B9A15D646D754CE8A9F65322266441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2023-11-09T19:32:00Z</dcterms:created>
  <dcterms:modified xsi:type="dcterms:W3CDTF">2023-11-09T19:35:00Z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