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FF3F9C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B8C2A610A45546838DD6A61D8FD4D89A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Исаев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Фамил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Арсенович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>09.01 2010г.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564FC7">
              <w:rPr>
                <w:color w:val="AFB906"/>
                <w:sz w:val="28"/>
                <w:szCs w:val="28"/>
              </w:rPr>
              <w:t>Город</w:t>
            </w:r>
            <w:proofErr w:type="gramStart"/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>с</w:t>
            </w:r>
            <w:proofErr w:type="spellEnd"/>
            <w:proofErr w:type="gramEnd"/>
            <w:r w:rsidR="00117998">
              <w:rPr>
                <w:color w:val="AFB906"/>
                <w:sz w:val="28"/>
                <w:szCs w:val="28"/>
              </w:rPr>
              <w:t xml:space="preserve">.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>8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>89654861730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с</w:t>
            </w:r>
            <w:proofErr w:type="gramStart"/>
            <w:r w:rsidR="00117998">
              <w:rPr>
                <w:color w:val="AFB906"/>
                <w:sz w:val="28"/>
                <w:szCs w:val="28"/>
              </w:rPr>
              <w:t>.К</w:t>
            </w:r>
            <w:proofErr w:type="gramEnd"/>
            <w:r w:rsidR="00117998">
              <w:rPr>
                <w:color w:val="AFB906"/>
                <w:sz w:val="28"/>
                <w:szCs w:val="28"/>
              </w:rPr>
              <w:t>анциль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 xml:space="preserve"> ,улица Сулеймана-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Стальского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 xml:space="preserve"> район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с</w:t>
            </w:r>
            <w:proofErr w:type="gramStart"/>
            <w:r w:rsidR="00117998">
              <w:rPr>
                <w:color w:val="AFB906"/>
                <w:sz w:val="28"/>
                <w:szCs w:val="28"/>
              </w:rPr>
              <w:t>.к</w:t>
            </w:r>
            <w:proofErr w:type="gramEnd"/>
            <w:r w:rsidR="00117998">
              <w:rPr>
                <w:color w:val="AFB906"/>
                <w:sz w:val="28"/>
                <w:szCs w:val="28"/>
              </w:rPr>
              <w:t>анциль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>, улица Школьная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FF3F9C" w:rsidP="00E50A18">
      <w:pPr>
        <w:jc w:val="center"/>
      </w:pPr>
      <w:sdt>
        <w:sdtPr>
          <w:id w:val="-1826583867"/>
          <w:placeholder>
            <w:docPart w:val="288AB34233E94EDBA94E3EE5AD1FCE1F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FF3F9C" w:rsidP="00634FA6">
      <w:pPr>
        <w:jc w:val="center"/>
      </w:pPr>
      <w:sdt>
        <w:sdtPr>
          <w:id w:val="-933977909"/>
          <w:placeholder>
            <w:docPart w:val="42D5395290104F2892DE570702F9C027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FF3F9C" w:rsidP="00E0747D">
      <w:pPr>
        <w:jc w:val="center"/>
      </w:pPr>
      <w:sdt>
        <w:sdtPr>
          <w:id w:val="-1709022715"/>
          <w:placeholder>
            <w:docPart w:val="92C00C379FBC4A27B53535E3C56895B3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FF3F9C" w:rsidP="00D40784">
      <w:pPr>
        <w:jc w:val="center"/>
      </w:pPr>
      <w:sdt>
        <w:sdtPr>
          <w:id w:val="1182782528"/>
          <w:placeholder>
            <w:docPart w:val="4ED2DD525BA6440999A674F24D20B562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F9C" w:rsidRDefault="00FF3F9C" w:rsidP="00417D8A">
      <w:pPr>
        <w:spacing w:after="0" w:line="240" w:lineRule="auto"/>
      </w:pPr>
      <w:r>
        <w:separator/>
      </w:r>
    </w:p>
  </w:endnote>
  <w:endnote w:type="continuationSeparator" w:id="0">
    <w:p w:rsidR="00FF3F9C" w:rsidRDefault="00FF3F9C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F9C" w:rsidRDefault="00FF3F9C" w:rsidP="00417D8A">
      <w:pPr>
        <w:spacing w:after="0" w:line="240" w:lineRule="auto"/>
      </w:pPr>
      <w:r>
        <w:separator/>
      </w:r>
    </w:p>
  </w:footnote>
  <w:footnote w:type="continuationSeparator" w:id="0">
    <w:p w:rsidR="00FF3F9C" w:rsidRDefault="00FF3F9C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98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17998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  <w:rsid w:val="00FF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1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7998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1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7998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8C2A610A45546838DD6A61D8FD4D8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7A1A5E-89DF-46B2-A31A-10FF540CC056}"/>
      </w:docPartPr>
      <w:docPartBody>
        <w:p w:rsidR="00000000" w:rsidRDefault="00966E44">
          <w:pPr>
            <w:pStyle w:val="B8C2A610A45546838DD6A61D8FD4D89A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88AB34233E94EDBA94E3EE5AD1FCE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21866B-4847-43B3-8FD8-D9880496E153}"/>
      </w:docPartPr>
      <w:docPartBody>
        <w:p w:rsidR="00000000" w:rsidRDefault="00966E44">
          <w:pPr>
            <w:pStyle w:val="288AB34233E94EDBA94E3EE5AD1FCE1F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2D5395290104F2892DE570702F9C0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D06D12-598F-4BA3-9B83-303598BDA016}"/>
      </w:docPartPr>
      <w:docPartBody>
        <w:p w:rsidR="00000000" w:rsidRDefault="00966E44">
          <w:pPr>
            <w:pStyle w:val="42D5395290104F2892DE570702F9C027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92C00C379FBC4A27B53535E3C56895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B7378F-33A8-4DE0-AE05-C451967AC83F}"/>
      </w:docPartPr>
      <w:docPartBody>
        <w:p w:rsidR="00000000" w:rsidRDefault="00966E44">
          <w:pPr>
            <w:pStyle w:val="92C00C379FBC4A27B53535E3C56895B3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ED2DD525BA6440999A674F24D20B5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9B8FF8-41DA-4626-A4E8-21CFF8F04980}"/>
      </w:docPartPr>
      <w:docPartBody>
        <w:p w:rsidR="00000000" w:rsidRDefault="00966E44">
          <w:pPr>
            <w:pStyle w:val="4ED2DD525BA6440999A674F24D20B562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E44"/>
    <w:rsid w:val="0096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8C2A610A45546838DD6A61D8FD4D89A">
    <w:name w:val="B8C2A610A45546838DD6A61D8FD4D89A"/>
  </w:style>
  <w:style w:type="paragraph" w:customStyle="1" w:styleId="288AB34233E94EDBA94E3EE5AD1FCE1F">
    <w:name w:val="288AB34233E94EDBA94E3EE5AD1FCE1F"/>
  </w:style>
  <w:style w:type="paragraph" w:customStyle="1" w:styleId="42D5395290104F2892DE570702F9C027">
    <w:name w:val="42D5395290104F2892DE570702F9C027"/>
  </w:style>
  <w:style w:type="paragraph" w:customStyle="1" w:styleId="92C00C379FBC4A27B53535E3C56895B3">
    <w:name w:val="92C00C379FBC4A27B53535E3C56895B3"/>
  </w:style>
  <w:style w:type="paragraph" w:customStyle="1" w:styleId="4ED2DD525BA6440999A674F24D20B562">
    <w:name w:val="4ED2DD525BA6440999A674F24D20B5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8C2A610A45546838DD6A61D8FD4D89A">
    <w:name w:val="B8C2A610A45546838DD6A61D8FD4D89A"/>
  </w:style>
  <w:style w:type="paragraph" w:customStyle="1" w:styleId="288AB34233E94EDBA94E3EE5AD1FCE1F">
    <w:name w:val="288AB34233E94EDBA94E3EE5AD1FCE1F"/>
  </w:style>
  <w:style w:type="paragraph" w:customStyle="1" w:styleId="42D5395290104F2892DE570702F9C027">
    <w:name w:val="42D5395290104F2892DE570702F9C027"/>
  </w:style>
  <w:style w:type="paragraph" w:customStyle="1" w:styleId="92C00C379FBC4A27B53535E3C56895B3">
    <w:name w:val="92C00C379FBC4A27B53535E3C56895B3"/>
  </w:style>
  <w:style w:type="paragraph" w:customStyle="1" w:styleId="4ED2DD525BA6440999A674F24D20B562">
    <w:name w:val="4ED2DD525BA6440999A674F24D20B5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2023-11-09T19:28:00Z</dcterms:created>
  <dcterms:modified xsi:type="dcterms:W3CDTF">2023-11-09T19:32:00Z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