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B0DD4A"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">
                  <v:imagedata r:id="rId13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">
                  <v:imagedata r:id="rId14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">
                  <v:imagedata r:id="rId15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">
                  <v:imagedata r:id="rId1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B5706F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CBC06C76A00F47F0825F2DF7FF4DE99E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7B7DD7">
      <w:r w:rsidRPr="007B7DD7">
        <w:drawing>
          <wp:inline distT="0" distB="0" distL="0" distR="0" wp14:anchorId="616F9F8B" wp14:editId="12487F46">
            <wp:extent cx="2728595" cy="308439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5128" cy="312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7B7DD7">
              <w:rPr>
                <w:color w:val="AFB906"/>
                <w:sz w:val="28"/>
                <w:szCs w:val="28"/>
              </w:rPr>
              <w:t xml:space="preserve"> Ахмедов </w:t>
            </w:r>
            <w:proofErr w:type="spellStart"/>
            <w:r w:rsidR="007B7DD7">
              <w:rPr>
                <w:color w:val="AFB906"/>
                <w:sz w:val="28"/>
                <w:szCs w:val="28"/>
              </w:rPr>
              <w:t>Шамсуддин</w:t>
            </w:r>
            <w:proofErr w:type="spellEnd"/>
            <w:r w:rsidR="007B7DD7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7B7DD7">
              <w:rPr>
                <w:color w:val="AFB906"/>
                <w:sz w:val="28"/>
                <w:szCs w:val="28"/>
              </w:rPr>
              <w:t>Назирович</w:t>
            </w:r>
            <w:proofErr w:type="spellEnd"/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7B7DD7">
              <w:rPr>
                <w:color w:val="AFB906"/>
                <w:sz w:val="28"/>
                <w:szCs w:val="28"/>
              </w:rPr>
              <w:t>11.02.2016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7B7DD7" w:rsidP="00FC5508">
            <w:pPr>
              <w:rPr>
                <w:color w:val="AFB906"/>
                <w:sz w:val="28"/>
                <w:szCs w:val="28"/>
              </w:rPr>
            </w:pPr>
            <w:r>
              <w:rPr>
                <w:color w:val="AFB906"/>
                <w:sz w:val="28"/>
                <w:szCs w:val="28"/>
              </w:rPr>
              <w:t>Село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3C50F"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7B7DD7">
              <w:rPr>
                <w:color w:val="AFB906"/>
                <w:sz w:val="28"/>
                <w:szCs w:val="28"/>
              </w:rPr>
              <w:t xml:space="preserve"> МГОУ «</w:t>
            </w:r>
            <w:proofErr w:type="spellStart"/>
            <w:r w:rsidR="007B7DD7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7B7DD7">
              <w:rPr>
                <w:color w:val="AFB906"/>
                <w:sz w:val="28"/>
                <w:szCs w:val="28"/>
              </w:rPr>
              <w:t xml:space="preserve"> СОШ»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7B7DD7">
              <w:rPr>
                <w:color w:val="AFB906"/>
                <w:sz w:val="28"/>
                <w:szCs w:val="28"/>
              </w:rPr>
              <w:t>2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7B7DD7">
              <w:rPr>
                <w:color w:val="AFB906"/>
                <w:sz w:val="28"/>
                <w:szCs w:val="28"/>
              </w:rPr>
              <w:t xml:space="preserve"> 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149CB">
              <w:rPr>
                <w:color w:val="AFB906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7B7DD7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7B7DD7">
              <w:rPr>
                <w:color w:val="AFB906"/>
                <w:sz w:val="28"/>
                <w:szCs w:val="28"/>
              </w:rPr>
              <w:t>с.Канциль</w:t>
            </w:r>
            <w:proofErr w:type="spellEnd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7B7DD7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7B7DD7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7B7DD7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7B7DD7">
              <w:rPr>
                <w:color w:val="AFB906"/>
                <w:sz w:val="28"/>
                <w:szCs w:val="28"/>
              </w:rPr>
              <w:t>район,село</w:t>
            </w:r>
            <w:proofErr w:type="spellEnd"/>
            <w:r w:rsidR="007B7DD7">
              <w:rPr>
                <w:color w:val="AFB906"/>
                <w:sz w:val="28"/>
                <w:szCs w:val="28"/>
              </w:rPr>
              <w:t xml:space="preserve"> Канциль</w:t>
            </w:r>
            <w:bookmarkStart w:id="0" w:name="_GoBack"/>
            <w:bookmarkEnd w:id="0"/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8ED98"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">
                  <v:imagedata r:id="rId15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">
                  <v:imagedata r:id="rId34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">
                  <v:imagedata r:id="rId35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B5706F" w:rsidP="00E50A18">
      <w:pPr>
        <w:jc w:val="center"/>
      </w:pPr>
      <w:sdt>
        <w:sdtPr>
          <w:id w:val="-1826583867"/>
          <w:placeholder>
            <w:docPart w:val="2A01915ED131413F9A0319E8895B4B68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E4F5D5"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DC0D3"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">
                  <v:imagedata r:id="rId41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">
                  <v:imagedata r:id="rId42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">
                  <v:imagedata r:id="rId43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B5706F" w:rsidP="00634FA6">
      <w:pPr>
        <w:jc w:val="center"/>
      </w:pPr>
      <w:sdt>
        <w:sdtPr>
          <w:id w:val="-933977909"/>
          <w:placeholder>
            <w:docPart w:val="07254837630C4491A9268EDB85C967CB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1C26A1"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B5706F" w:rsidP="00E0747D">
      <w:pPr>
        <w:jc w:val="center"/>
      </w:pPr>
      <w:sdt>
        <w:sdtPr>
          <w:id w:val="-1709022715"/>
          <w:placeholder>
            <w:docPart w:val="0A6AAB471B15468297CBD72DF280E31E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44DBDA"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B5706F" w:rsidP="00D40784">
      <w:pPr>
        <w:jc w:val="center"/>
      </w:pPr>
      <w:sdt>
        <w:sdtPr>
          <w:id w:val="1182782528"/>
          <w:placeholder>
            <w:docPart w:val="AE8B0F22D55040D98B569813BB2AC8D8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6D83A9"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Q8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zA/nAlHQG7+AAAA//8DAFBLAQItABQABgAIAAAAIQDb4fbL7gAAAIUBAAATAAAAAAAAAAAAAAAA&#10;AAAAAABbQ29udGVudF9UeXBlc10ueG1sUEsBAi0AFAAGAAgAAAAhAFr0LFu/AAAAFQEAAAsAAAAA&#10;AAAAAAAAAAAAHwEAAF9yZWxzLy5yZWxzUEsBAi0AFAAGAAgAAAAhAKCtVDzBAAAA3AAAAA8AAAAA&#10;AAAAAAAAAAAABwIAAGRycy9kb3ducmV2LnhtbFBLBQYAAAAAAwADALcAAAD1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QH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" stroked="t" strokecolor="#d7d0b8">
                        <v:imagedata r:id="rId37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569C1"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">
                  <v:imagedata r:id="rId52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">
                  <v:imagedata r:id="rId53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06F" w:rsidRDefault="00B5706F" w:rsidP="00417D8A">
      <w:pPr>
        <w:spacing w:after="0" w:line="240" w:lineRule="auto"/>
      </w:pPr>
      <w:r>
        <w:separator/>
      </w:r>
    </w:p>
  </w:endnote>
  <w:endnote w:type="continuationSeparator" w:id="0">
    <w:p w:rsidR="00B5706F" w:rsidRDefault="00B5706F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06F" w:rsidRDefault="00B5706F" w:rsidP="00417D8A">
      <w:pPr>
        <w:spacing w:after="0" w:line="240" w:lineRule="auto"/>
      </w:pPr>
      <w:r>
        <w:separator/>
      </w:r>
    </w:p>
  </w:footnote>
  <w:footnote w:type="continuationSeparator" w:id="0">
    <w:p w:rsidR="00B5706F" w:rsidRDefault="00B5706F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DD7"/>
    <w:rsid w:val="000149CB"/>
    <w:rsid w:val="00020AA9"/>
    <w:rsid w:val="00090CE4"/>
    <w:rsid w:val="0009277E"/>
    <w:rsid w:val="000A3FD9"/>
    <w:rsid w:val="000B75E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B7DD7"/>
    <w:rsid w:val="007C624A"/>
    <w:rsid w:val="007E6B2F"/>
    <w:rsid w:val="008044AD"/>
    <w:rsid w:val="00812AD5"/>
    <w:rsid w:val="00821204"/>
    <w:rsid w:val="008269C3"/>
    <w:rsid w:val="00880049"/>
    <w:rsid w:val="008A5AF7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F0C98"/>
    <w:rsid w:val="00B16163"/>
    <w:rsid w:val="00B50A7C"/>
    <w:rsid w:val="00B5706F"/>
    <w:rsid w:val="00B64A0D"/>
    <w:rsid w:val="00B909E5"/>
    <w:rsid w:val="00B948DD"/>
    <w:rsid w:val="00C00685"/>
    <w:rsid w:val="00C141F5"/>
    <w:rsid w:val="00C56AAB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13B9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header" Target="header3.xm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ver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BC06C76A00F47F0825F2DF7FF4DE9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2B227A-DA43-4ED5-8D12-7EE422DE33E3}"/>
      </w:docPartPr>
      <w:docPartBody>
        <w:p w:rsidR="00000000" w:rsidRDefault="006B4ECD">
          <w:pPr>
            <w:pStyle w:val="CBC06C76A00F47F0825F2DF7FF4DE99E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A01915ED131413F9A0319E8895B4B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1DB6D9-A8EF-4BBF-AC7B-FB1A6A59BE85}"/>
      </w:docPartPr>
      <w:docPartBody>
        <w:p w:rsidR="00000000" w:rsidRDefault="006B4ECD">
          <w:pPr>
            <w:pStyle w:val="2A01915ED131413F9A0319E8895B4B68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7254837630C4491A9268EDB85C967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85C573-434F-44EE-9CD0-1936EF7AD226}"/>
      </w:docPartPr>
      <w:docPartBody>
        <w:p w:rsidR="00000000" w:rsidRDefault="006B4ECD">
          <w:pPr>
            <w:pStyle w:val="07254837630C4491A9268EDB85C967CB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A6AAB471B15468297CBD72DF280E3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3F839E-1D3F-4B2A-89CE-1C069C09EB26}"/>
      </w:docPartPr>
      <w:docPartBody>
        <w:p w:rsidR="00000000" w:rsidRDefault="006B4ECD">
          <w:pPr>
            <w:pStyle w:val="0A6AAB471B15468297CBD72DF280E31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AE8B0F22D55040D98B569813BB2AC8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AA2F1A-D290-4583-8CC6-D7198C3FC957}"/>
      </w:docPartPr>
      <w:docPartBody>
        <w:p w:rsidR="00000000" w:rsidRDefault="006B4ECD">
          <w:pPr>
            <w:pStyle w:val="AE8B0F22D55040D98B569813BB2AC8D8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ECD"/>
    <w:rsid w:val="006B4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CBC06C76A00F47F0825F2DF7FF4DE99E">
    <w:name w:val="CBC06C76A00F47F0825F2DF7FF4DE99E"/>
  </w:style>
  <w:style w:type="paragraph" w:customStyle="1" w:styleId="2A01915ED131413F9A0319E8895B4B68">
    <w:name w:val="2A01915ED131413F9A0319E8895B4B68"/>
  </w:style>
  <w:style w:type="paragraph" w:customStyle="1" w:styleId="07254837630C4491A9268EDB85C967CB">
    <w:name w:val="07254837630C4491A9268EDB85C967CB"/>
  </w:style>
  <w:style w:type="paragraph" w:customStyle="1" w:styleId="0A6AAB471B15468297CBD72DF280E31E">
    <w:name w:val="0A6AAB471B15468297CBD72DF280E31E"/>
  </w:style>
  <w:style w:type="paragraph" w:customStyle="1" w:styleId="AE8B0F22D55040D98B569813BB2AC8D8">
    <w:name w:val="AE8B0F22D55040D98B569813BB2AC8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3.dotx</Template>
  <TotalTime>0</TotalTime>
  <Pages>1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2023-11-09T16:42:00Z</dcterms:created>
  <dcterms:modified xsi:type="dcterms:W3CDTF">2023-11-09T16:45:00Z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